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03BA5" w:rsidRDefault="002E4FB9">
      <w:r>
        <w:rPr>
          <w:noProof/>
          <w:lang w:val="es-CO" w:eastAsia="es-CO"/>
        </w:rPr>
        <mc:AlternateContent>
          <mc:Choice Requires="wps">
            <w:drawing>
              <wp:inline distT="0" distB="0" distL="0" distR="0">
                <wp:extent cx="5219700" cy="1257300"/>
                <wp:effectExtent l="9525" t="9525" r="9525" b="9525"/>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9700" cy="1257300"/>
                        </a:xfrm>
                        <a:prstGeom prst="rect">
                          <a:avLst/>
                        </a:prstGeom>
                        <a:extLst>
                          <a:ext uri="{AF507438-7753-43E0-B8FC-AC1667EBCBE1}">
                            <a14:hiddenEffects xmlns:a14="http://schemas.microsoft.com/office/drawing/2010/main">
                              <a:effectLst/>
                            </a14:hiddenEffects>
                          </a:ext>
                        </a:extLst>
                      </wps:spPr>
                      <wps:txbx>
                        <w:txbxContent>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Proyecto lúdico</w:t>
                            </w:r>
                          </w:p>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pedagógico</w:t>
                            </w:r>
                          </w:p>
                        </w:txbxContent>
                      </wps:txbx>
                      <wps:bodyPr wrap="square" numCol="1" fromWordArt="1">
                        <a:prstTxWarp prst="textPlain">
                          <a:avLst>
                            <a:gd name="adj" fmla="val 50000"/>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WordArt 2" o:spid="_x0000_s1026" type="#_x0000_t202" style="width:411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" filled="f" stroked="f">
                <o:lock v:ext="edit" shapetype="t"/>
                <v:textbox style="mso-fit-shape-to-text:t">
                  <w:txbxContent>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Proyecto lúdico</w:t>
                      </w:r>
                    </w:p>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pedagógico</w:t>
                      </w:r>
                    </w:p>
                  </w:txbxContent>
                </v:textbox>
                <w10:anchorlock/>
              </v:shape>
            </w:pict>
          </mc:Fallback>
        </mc:AlternateContent>
      </w:r>
    </w:p>
    <w:p w:rsidR="00EA6FDB" w:rsidRDefault="002E4FB9">
      <w:r>
        <w:rPr>
          <w:noProof/>
          <w:lang w:val="es-CO" w:eastAsia="es-CO"/>
        </w:rPr>
        <mc:AlternateContent>
          <mc:Choice Requires="wps">
            <w:drawing>
              <wp:anchor distT="0" distB="0" distL="114300" distR="114300" simplePos="0" relativeHeight="251660288" behindDoc="0" locked="0" layoutInCell="1" allowOverlap="1">
                <wp:simplePos x="0" y="0"/>
                <wp:positionH relativeFrom="column">
                  <wp:posOffset>-308610</wp:posOffset>
                </wp:positionH>
                <wp:positionV relativeFrom="paragraph">
                  <wp:posOffset>78105</wp:posOffset>
                </wp:positionV>
                <wp:extent cx="5581650" cy="1028700"/>
                <wp:effectExtent l="0" t="14605" r="19050" b="13970"/>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1650" cy="1028700"/>
                        </a:xfrm>
                        <a:prstGeom prst="rect">
                          <a:avLst/>
                        </a:prstGeom>
                        <a:extLst>
                          <a:ext uri="{AF507438-7753-43E0-B8FC-AC1667EBCBE1}">
                            <a14:hiddenEffects xmlns:a14="http://schemas.microsoft.com/office/drawing/2010/main">
                              <a:effectLst/>
                            </a14:hiddenEffects>
                          </a:ext>
                        </a:extLst>
                      </wps:spPr>
                      <wps:txbx>
                        <w:txbxContent>
                          <w:p w:rsidR="008D31A8" w:rsidRPr="0098120A" w:rsidRDefault="008D31A8" w:rsidP="00E56683">
                            <w:pPr>
                              <w:pStyle w:val="NormalWeb"/>
                              <w:spacing w:before="0" w:beforeAutospacing="0" w:after="0" w:afterAutospacing="0"/>
                              <w:jc w:val="both"/>
                              <w:rPr>
                                <w:rFonts w:asciiTheme="minorHAnsi" w:hAnsiTheme="minorHAnsi"/>
                                <w:color w:val="C0504D" w:themeColor="accent2"/>
                                <w:sz w:val="44"/>
                                <w:szCs w:val="44"/>
                                <w:lang w:val="es-MX"/>
                              </w:rPr>
                            </w:pPr>
                            <w:r>
                              <w:rPr>
                                <w:rFonts w:asciiTheme="minorHAnsi" w:hAnsiTheme="minorHAnsi"/>
                                <w:sz w:val="44"/>
                                <w:szCs w:val="44"/>
                                <w:lang w:val="es-MX"/>
                              </w:rPr>
                              <w:t>“</w:t>
                            </w:r>
                            <w:r w:rsidRPr="0098120A">
                              <w:rPr>
                                <w:rFonts w:asciiTheme="minorHAnsi" w:hAnsiTheme="minorHAnsi"/>
                                <w:color w:val="C0504D" w:themeColor="accent2"/>
                                <w:sz w:val="44"/>
                                <w:szCs w:val="44"/>
                                <w:lang w:val="es-MX"/>
                              </w:rPr>
                              <w:t>Un niño o una niña te pueden enseñar tres cosas: Estar siempre alegre, luchar por lo que quiere y una gran curiosidad por conocer el mundo que los rodea”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24.3pt;margin-top:6.15pt;width:439.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" filled="f" stroked="f">
                <o:lock v:ext="edit" shapetype="t"/>
                <v:textbox style="mso-fit-shape-to-text:t">
                  <w:txbxContent>
                    <w:p w:rsidR="008D31A8" w:rsidRPr="0098120A" w:rsidRDefault="008D31A8" w:rsidP="00E56683">
                      <w:pPr>
                        <w:pStyle w:val="NormalWeb"/>
                        <w:spacing w:before="0" w:beforeAutospacing="0" w:after="0" w:afterAutospacing="0"/>
                        <w:jc w:val="both"/>
                        <w:rPr>
                          <w:rFonts w:asciiTheme="minorHAnsi" w:hAnsiTheme="minorHAnsi"/>
                          <w:color w:val="C0504D" w:themeColor="accent2"/>
                          <w:sz w:val="44"/>
                          <w:szCs w:val="44"/>
                          <w:lang w:val="es-MX"/>
                        </w:rPr>
                      </w:pPr>
                      <w:r>
                        <w:rPr>
                          <w:rFonts w:asciiTheme="minorHAnsi" w:hAnsiTheme="minorHAnsi"/>
                          <w:sz w:val="44"/>
                          <w:szCs w:val="44"/>
                          <w:lang w:val="es-MX"/>
                        </w:rPr>
                        <w:t>“</w:t>
                      </w:r>
                      <w:r w:rsidRPr="0098120A">
                        <w:rPr>
                          <w:rFonts w:asciiTheme="minorHAnsi" w:hAnsiTheme="minorHAnsi"/>
                          <w:color w:val="C0504D" w:themeColor="accent2"/>
                          <w:sz w:val="44"/>
                          <w:szCs w:val="44"/>
                          <w:lang w:val="es-MX"/>
                        </w:rPr>
                        <w:t>Un niño o una niña te pueden enseñar tres cosas: Estar siempre alegre, luchar por lo que quiere y una gran curiosidad por conocer el mundo que los rodea”</w:t>
                      </w:r>
                    </w:p>
                  </w:txbxContent>
                </v:textbox>
              </v:shape>
            </w:pict>
          </mc:Fallback>
        </mc:AlternateContent>
      </w:r>
    </w:p>
    <w:p w:rsidR="00503BA5" w:rsidRDefault="00503BA5"/>
    <w:p w:rsidR="00503BA5" w:rsidRDefault="00503BA5">
      <w:pPr>
        <w:rPr>
          <w:noProof/>
          <w:lang w:val="es-CO" w:eastAsia="es-CO"/>
        </w:rPr>
      </w:pPr>
    </w:p>
    <w:p w:rsidR="00E56683" w:rsidRDefault="00E56683">
      <w:pPr>
        <w:rPr>
          <w:noProof/>
          <w:lang w:val="es-CO" w:eastAsia="es-CO"/>
        </w:rPr>
      </w:pPr>
    </w:p>
    <w:p w:rsidR="00E56683" w:rsidRDefault="00E56683">
      <w:pPr>
        <w:rPr>
          <w:noProof/>
          <w:lang w:val="es-CO" w:eastAsia="es-CO"/>
        </w:rPr>
      </w:pPr>
    </w:p>
    <w:p w:rsidR="00E56683" w:rsidRDefault="0098120A">
      <w:pPr>
        <w:rPr>
          <w:noProof/>
          <w:lang w:val="es-CO" w:eastAsia="es-CO"/>
        </w:rPr>
      </w:pPr>
      <w:r>
        <w:rPr>
          <w:noProof/>
          <w:color w:val="0000FF"/>
          <w:lang w:val="es-CO" w:eastAsia="es-CO"/>
        </w:rPr>
        <w:drawing>
          <wp:inline distT="0" distB="0" distL="0" distR="0" wp14:anchorId="721E1285" wp14:editId="06B973CD">
            <wp:extent cx="4949190" cy="2256183"/>
            <wp:effectExtent l="0" t="0" r="3810" b="0"/>
            <wp:docPr id="2" name="irc_mi" descr="Resultado de imagen para imagenes de la escuela para colorea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la escuela para colorea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5530" cy="2259073"/>
                    </a:xfrm>
                    <a:prstGeom prst="rect">
                      <a:avLst/>
                    </a:prstGeom>
                    <a:noFill/>
                    <a:ln>
                      <a:noFill/>
                    </a:ln>
                  </pic:spPr>
                </pic:pic>
              </a:graphicData>
            </a:graphic>
          </wp:inline>
        </w:drawing>
      </w:r>
    </w:p>
    <w:p w:rsidR="00E56683" w:rsidRDefault="00E56683"/>
    <w:p w:rsidR="00246237" w:rsidRPr="00965468" w:rsidRDefault="00965468">
      <w:pPr>
        <w:rPr>
          <w:b/>
        </w:rPr>
      </w:pPr>
      <w:r w:rsidRPr="00965468">
        <w:rPr>
          <w:b/>
        </w:rPr>
        <w:t>DOCENTES DE PREESCOLAR:</w:t>
      </w:r>
    </w:p>
    <w:p w:rsidR="00965468" w:rsidRDefault="002E18F8" w:rsidP="00465D84">
      <w:pPr>
        <w:pStyle w:val="Prrafodelista"/>
        <w:numPr>
          <w:ilvl w:val="0"/>
          <w:numId w:val="59"/>
        </w:numPr>
      </w:pPr>
      <w:r>
        <w:t>ALIDY MARIA VARGAS QUINTERO</w:t>
      </w:r>
    </w:p>
    <w:p w:rsidR="00965468" w:rsidRDefault="00965468" w:rsidP="00465D84">
      <w:pPr>
        <w:pStyle w:val="Prrafodelista"/>
        <w:numPr>
          <w:ilvl w:val="0"/>
          <w:numId w:val="59"/>
        </w:numPr>
      </w:pPr>
      <w:r>
        <w:t>PAULA ANDREA MAYA GÓMEZ</w:t>
      </w:r>
    </w:p>
    <w:p w:rsidR="00965468" w:rsidRDefault="00965468"/>
    <w:p w:rsidR="00246237" w:rsidRDefault="002E18F8">
      <w:pPr>
        <w:rPr>
          <w:sz w:val="40"/>
          <w:szCs w:val="40"/>
        </w:rPr>
      </w:pPr>
      <w:r>
        <w:rPr>
          <w:sz w:val="40"/>
          <w:szCs w:val="40"/>
        </w:rPr>
        <w:t>I.E. FE Y ALEGRÍA EL LIMONAR, SEDE VENTANITAS</w:t>
      </w:r>
    </w:p>
    <w:p w:rsidR="00E56683" w:rsidRDefault="00E56683">
      <w:pPr>
        <w:rPr>
          <w:sz w:val="40"/>
          <w:szCs w:val="40"/>
        </w:rPr>
      </w:pPr>
    </w:p>
    <w:p w:rsidR="00E56683" w:rsidRDefault="00E56683">
      <w:pPr>
        <w:rPr>
          <w:sz w:val="40"/>
          <w:szCs w:val="40"/>
        </w:rPr>
      </w:pPr>
    </w:p>
    <w:p w:rsidR="00525BF0" w:rsidRDefault="00525BF0" w:rsidP="00525BF0"/>
    <w:p w:rsidR="00525BF0" w:rsidRDefault="00A52858" w:rsidP="00525BF0">
      <w:pPr>
        <w:jc w:val="center"/>
      </w:pPr>
      <w:r>
        <w:rPr>
          <w:noProof/>
          <w:lang w:val="es-CO" w:eastAsia="es-CO"/>
        </w:rPr>
        <w:lastRenderedPageBreak/>
        <mc:AlternateContent>
          <mc:Choice Requires="wps">
            <w:drawing>
              <wp:anchor distT="0" distB="0" distL="114300" distR="114300" simplePos="0" relativeHeight="251748352" behindDoc="1" locked="0" layoutInCell="1" allowOverlap="1" wp14:anchorId="7EFB6DE0" wp14:editId="0EB3227D">
                <wp:simplePos x="0" y="0"/>
                <wp:positionH relativeFrom="column">
                  <wp:posOffset>691515</wp:posOffset>
                </wp:positionH>
                <wp:positionV relativeFrom="paragraph">
                  <wp:posOffset>24130</wp:posOffset>
                </wp:positionV>
                <wp:extent cx="3314700" cy="828675"/>
                <wp:effectExtent l="19050" t="19050" r="19050" b="47625"/>
                <wp:wrapNone/>
                <wp:docPr id="158" name="Elips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828675"/>
                        </a:xfrm>
                        <a:prstGeom prst="ellipse">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C8E4DB" id="Elipse 158" o:spid="_x0000_s1026" style="position:absolute;margin-left:54.45pt;margin-top:1.9pt;width:261pt;height:6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" fillcolor="#9bbb59 [3206]" strokecolor="#f2f2f2 [3041]" strokeweight="3pt">
                <v:shadow on="t" color="#4e6128 [1606]" opacity=".5" offset="1pt"/>
              </v:oval>
            </w:pict>
          </mc:Fallback>
        </mc:AlternateContent>
      </w:r>
      <w:r w:rsidR="002E4FB9">
        <w:rPr>
          <w:noProof/>
          <w:lang w:val="es-CO" w:eastAsia="es-CO"/>
        </w:rPr>
        <mc:AlternateContent>
          <mc:Choice Requires="wps">
            <w:drawing>
              <wp:anchor distT="0" distB="0" distL="114300" distR="114300" simplePos="0" relativeHeight="251752448" behindDoc="0" locked="0" layoutInCell="1" allowOverlap="1">
                <wp:simplePos x="0" y="0"/>
                <wp:positionH relativeFrom="column">
                  <wp:posOffset>2653665</wp:posOffset>
                </wp:positionH>
                <wp:positionV relativeFrom="paragraph">
                  <wp:posOffset>695325</wp:posOffset>
                </wp:positionV>
                <wp:extent cx="857250" cy="238125"/>
                <wp:effectExtent l="0" t="0" r="0" b="0"/>
                <wp:wrapNone/>
                <wp:docPr id="157" name="Cuadro de tex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Pr="00C87F3F" w:rsidRDefault="008D31A8" w:rsidP="00525BF0">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57" o:spid="_x0000_s1028" type="#_x0000_t202" style="position:absolute;left:0;text-align:left;margin-left:208.95pt;margin-top:54.75pt;width:67.5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" stroked="f">
                <v:textbox>
                  <w:txbxContent>
                    <w:p w:rsidR="008D31A8" w:rsidRPr="00C87F3F" w:rsidRDefault="008D31A8" w:rsidP="00525BF0">
                      <w:pPr>
                        <w:rPr>
                          <w:i/>
                        </w:rPr>
                      </w:pPr>
                    </w:p>
                  </w:txbxContent>
                </v:textbox>
              </v:shape>
            </w:pict>
          </mc:Fallback>
        </mc:AlternateContent>
      </w:r>
      <w:r w:rsidR="002E4FB9">
        <w:rPr>
          <w:noProof/>
          <w:lang w:val="es-CO" w:eastAsia="es-CO"/>
        </w:rPr>
        <mc:AlternateContent>
          <mc:Choice Requires="wps">
            <w:drawing>
              <wp:anchor distT="0" distB="0" distL="114300" distR="114300" simplePos="0" relativeHeight="251751424" behindDoc="0" locked="0" layoutInCell="1" allowOverlap="1">
                <wp:simplePos x="0" y="0"/>
                <wp:positionH relativeFrom="column">
                  <wp:posOffset>2644140</wp:posOffset>
                </wp:positionH>
                <wp:positionV relativeFrom="paragraph">
                  <wp:posOffset>695325</wp:posOffset>
                </wp:positionV>
                <wp:extent cx="9525" cy="238125"/>
                <wp:effectExtent l="0" t="0" r="9525" b="9525"/>
                <wp:wrapNone/>
                <wp:docPr id="156" name="Conector recto de flecha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526FE" id="_x0000_t32" coordsize="21600,21600" o:spt="32" o:oned="t" path="m,l21600,21600e" filled="f">
                <v:path arrowok="t" fillok="f" o:connecttype="none"/>
                <o:lock v:ext="edit" shapetype="t"/>
              </v:shapetype>
              <v:shape id="Conector recto de flecha 156" o:spid="_x0000_s1026" type="#_x0000_t32" style="position:absolute;margin-left:208.2pt;margin-top:54.75pt;width:.7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"/>
            </w:pict>
          </mc:Fallback>
        </mc:AlternateContent>
      </w:r>
      <w:r w:rsidR="002E4FB9">
        <w:rPr>
          <w:noProof/>
          <w:lang w:val="es-CO" w:eastAsia="es-CO"/>
        </w:rPr>
        <mc:AlternateContent>
          <mc:Choice Requires="wps">
            <w:drawing>
              <wp:inline distT="0" distB="0" distL="0" distR="0">
                <wp:extent cx="2667000" cy="600075"/>
                <wp:effectExtent l="0" t="0" r="0" b="0"/>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0" cy="600075"/>
                        </a:xfrm>
                        <a:prstGeom prst="rect">
                          <a:avLst/>
                        </a:prstGeom>
                        <a:extLst>
                          <a:ext uri="{AF507438-7753-43E0-B8FC-AC1667EBCBE1}">
                            <a14:hiddenEffects xmlns:a14="http://schemas.microsoft.com/office/drawing/2010/main">
                              <a:effectLst/>
                            </a14:hiddenEffects>
                          </a:ext>
                        </a:extLst>
                      </wps:spPr>
                      <wps:txbx>
                        <w:txbxContent>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Proyecto lúdico</w:t>
                            </w:r>
                          </w:p>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pedagógico</w:t>
                            </w:r>
                          </w:p>
                        </w:txbxContent>
                      </wps:txbx>
                      <wps:bodyPr wrap="square" numCol="1" fromWordArt="1">
                        <a:prstTxWarp prst="textPlain">
                          <a:avLst>
                            <a:gd name="adj" fmla="val 50000"/>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WordArt 3" o:spid="_x0000_s1029" type="#_x0000_t202" style="width:21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" filled="f" stroked="f">
                <o:lock v:ext="edit" shapetype="t"/>
                <v:textbox style="mso-fit-shape-to-text:t">
                  <w:txbxContent>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Proyecto lúdico</w:t>
                      </w:r>
                    </w:p>
                    <w:p w:rsidR="008D31A8" w:rsidRDefault="008D31A8" w:rsidP="002E4FB9">
                      <w:pPr>
                        <w:pStyle w:val="NormalWeb"/>
                        <w:spacing w:before="0" w:beforeAutospacing="0" w:after="0" w:afterAutospacing="0"/>
                        <w:jc w:val="center"/>
                      </w:pPr>
                      <w:r>
                        <w:rPr>
                          <w:rFonts w:ascii="Harrington" w:hAnsi="Harrington"/>
                          <w:b/>
                          <w:bCs/>
                          <w:color w:val="4BACC6" w:themeColor="accent5"/>
                          <w:sz w:val="72"/>
                          <w:szCs w:val="72"/>
                          <w14:textOutline w14:w="9525" w14:cap="flat" w14:cmpd="sng" w14:algn="ctr">
                            <w14:solidFill>
                              <w14:schemeClr w14:val="accent5">
                                <w14:lumMod w14:val="50000"/>
                                <w14:lumOff w14:val="0"/>
                              </w14:schemeClr>
                            </w14:solidFill>
                            <w14:prstDash w14:val="solid"/>
                            <w14:round/>
                          </w14:textOutline>
                        </w:rPr>
                        <w:t>pedagógico</w:t>
                      </w:r>
                    </w:p>
                  </w:txbxContent>
                </v:textbox>
                <w10:anchorlock/>
              </v:shape>
            </w:pict>
          </mc:Fallback>
        </mc:AlternateContent>
      </w:r>
    </w:p>
    <w:p w:rsidR="00525BF0" w:rsidRDefault="002E4FB9" w:rsidP="00525BF0">
      <w:pPr>
        <w:jc w:val="center"/>
      </w:pPr>
      <w:r>
        <w:rPr>
          <w:noProof/>
          <w:lang w:val="es-CO" w:eastAsia="es-CO"/>
        </w:rPr>
        <mc:AlternateContent>
          <mc:Choice Requires="wps">
            <w:drawing>
              <wp:anchor distT="0" distB="0" distL="114298" distR="114298" simplePos="0" relativeHeight="251826176" behindDoc="0" locked="0" layoutInCell="1" allowOverlap="1">
                <wp:simplePos x="0" y="0"/>
                <wp:positionH relativeFrom="column">
                  <wp:posOffset>2949574</wp:posOffset>
                </wp:positionH>
                <wp:positionV relativeFrom="paragraph">
                  <wp:posOffset>6637655</wp:posOffset>
                </wp:positionV>
                <wp:extent cx="0" cy="410210"/>
                <wp:effectExtent l="76200" t="38100" r="38100" b="8890"/>
                <wp:wrapNone/>
                <wp:docPr id="155" name="Conector recto de flecha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CB6F8" id="Conector recto de flecha 155" o:spid="_x0000_s1026" type="#_x0000_t32" style="position:absolute;margin-left:232.25pt;margin-top:522.65pt;width:0;height:32.3pt;flip:y;z-index:25182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">
                <v:stroke endarrow="block"/>
              </v:shape>
            </w:pict>
          </mc:Fallback>
        </mc:AlternateContent>
      </w:r>
      <w:r>
        <w:rPr>
          <w:noProof/>
          <w:lang w:val="es-CO" w:eastAsia="es-CO"/>
        </w:rPr>
        <mc:AlternateContent>
          <mc:Choice Requires="wps">
            <w:drawing>
              <wp:anchor distT="0" distB="0" distL="114298" distR="114298" simplePos="0" relativeHeight="251825152" behindDoc="0" locked="0" layoutInCell="1" allowOverlap="1">
                <wp:simplePos x="0" y="0"/>
                <wp:positionH relativeFrom="column">
                  <wp:posOffset>2539364</wp:posOffset>
                </wp:positionH>
                <wp:positionV relativeFrom="paragraph">
                  <wp:posOffset>6637655</wp:posOffset>
                </wp:positionV>
                <wp:extent cx="0" cy="410210"/>
                <wp:effectExtent l="76200" t="38100" r="38100" b="8890"/>
                <wp:wrapNone/>
                <wp:docPr id="154" name="Conector recto de flecha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724A6" id="Conector recto de flecha 154" o:spid="_x0000_s1026" type="#_x0000_t32" style="position:absolute;margin-left:199.95pt;margin-top:522.65pt;width:0;height:32.3pt;flip:y;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">
                <v:stroke endarrow="block"/>
              </v:shape>
            </w:pict>
          </mc:Fallback>
        </mc:AlternateContent>
      </w:r>
      <w:r>
        <w:rPr>
          <w:noProof/>
          <w:lang w:val="es-CO" w:eastAsia="es-CO"/>
        </w:rPr>
        <mc:AlternateContent>
          <mc:Choice Requires="wps">
            <w:drawing>
              <wp:anchor distT="4294967294" distB="4294967294" distL="114300" distR="114300" simplePos="0" relativeHeight="251824128" behindDoc="0" locked="0" layoutInCell="1" allowOverlap="1">
                <wp:simplePos x="0" y="0"/>
                <wp:positionH relativeFrom="column">
                  <wp:posOffset>2949575</wp:posOffset>
                </wp:positionH>
                <wp:positionV relativeFrom="paragraph">
                  <wp:posOffset>7047864</wp:posOffset>
                </wp:positionV>
                <wp:extent cx="1723390" cy="0"/>
                <wp:effectExtent l="0" t="0" r="10160" b="0"/>
                <wp:wrapNone/>
                <wp:docPr id="153" name="Conector recto de flecha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34ACB" id="Conector recto de flecha 153" o:spid="_x0000_s1026" type="#_x0000_t32" style="position:absolute;margin-left:232.25pt;margin-top:554.95pt;width:135.7pt;height:0;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aCKgIAAE4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"/>
            </w:pict>
          </mc:Fallback>
        </mc:AlternateContent>
      </w:r>
      <w:r>
        <w:rPr>
          <w:noProof/>
          <w:lang w:val="es-CO" w:eastAsia="es-CO"/>
        </w:rPr>
        <mc:AlternateContent>
          <mc:Choice Requires="wps">
            <w:drawing>
              <wp:anchor distT="4294967294" distB="4294967294" distL="114300" distR="114300" simplePos="0" relativeHeight="251823104" behindDoc="0" locked="0" layoutInCell="1" allowOverlap="1">
                <wp:simplePos x="0" y="0"/>
                <wp:positionH relativeFrom="column">
                  <wp:posOffset>815975</wp:posOffset>
                </wp:positionH>
                <wp:positionV relativeFrom="paragraph">
                  <wp:posOffset>7047864</wp:posOffset>
                </wp:positionV>
                <wp:extent cx="1723390" cy="0"/>
                <wp:effectExtent l="0" t="0" r="10160" b="0"/>
                <wp:wrapNone/>
                <wp:docPr id="152" name="Conector recto de flecha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30D4C" id="Conector recto de flecha 152" o:spid="_x0000_s1026" type="#_x0000_t32" style="position:absolute;margin-left:64.25pt;margin-top:554.95pt;width:135.7pt;height:0;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"/>
            </w:pict>
          </mc:Fallback>
        </mc:AlternateContent>
      </w:r>
      <w:r>
        <w:rPr>
          <w:noProof/>
          <w:lang w:val="es-CO" w:eastAsia="es-CO"/>
        </w:rPr>
        <mc:AlternateContent>
          <mc:Choice Requires="wps">
            <w:drawing>
              <wp:anchor distT="0" distB="0" distL="114298" distR="114298" simplePos="0" relativeHeight="251822080" behindDoc="0" locked="0" layoutInCell="1" allowOverlap="1">
                <wp:simplePos x="0" y="0"/>
                <wp:positionH relativeFrom="column">
                  <wp:posOffset>2720339</wp:posOffset>
                </wp:positionH>
                <wp:positionV relativeFrom="paragraph">
                  <wp:posOffset>5257165</wp:posOffset>
                </wp:positionV>
                <wp:extent cx="0" cy="409575"/>
                <wp:effectExtent l="0" t="0" r="0" b="9525"/>
                <wp:wrapNone/>
                <wp:docPr id="151" name="Conector recto de flecha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1A54E" id="Conector recto de flecha 151" o:spid="_x0000_s1026" type="#_x0000_t32" style="position:absolute;margin-left:214.2pt;margin-top:413.95pt;width:0;height:32.25pt;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"/>
            </w:pict>
          </mc:Fallback>
        </mc:AlternateContent>
      </w:r>
      <w:r>
        <w:rPr>
          <w:noProof/>
          <w:lang w:val="es-CO" w:eastAsia="es-CO"/>
        </w:rPr>
        <mc:AlternateContent>
          <mc:Choice Requires="wps">
            <w:drawing>
              <wp:anchor distT="4294967294" distB="4294967294" distL="114300" distR="114300" simplePos="0" relativeHeight="251821056" behindDoc="0" locked="0" layoutInCell="1" allowOverlap="1">
                <wp:simplePos x="0" y="0"/>
                <wp:positionH relativeFrom="column">
                  <wp:posOffset>-537210</wp:posOffset>
                </wp:positionH>
                <wp:positionV relativeFrom="paragraph">
                  <wp:posOffset>6400164</wp:posOffset>
                </wp:positionV>
                <wp:extent cx="152400" cy="0"/>
                <wp:effectExtent l="0" t="0" r="0" b="0"/>
                <wp:wrapNone/>
                <wp:docPr id="150"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760AA" id="Conector recto de flecha 150" o:spid="_x0000_s1026" type="#_x0000_t32" style="position:absolute;margin-left:-42.3pt;margin-top:503.95pt;width:12pt;height:0;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WKAIAAE0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"/>
            </w:pict>
          </mc:Fallback>
        </mc:AlternateContent>
      </w:r>
      <w:r>
        <w:rPr>
          <w:noProof/>
          <w:lang w:val="es-CO" w:eastAsia="es-CO"/>
        </w:rPr>
        <mc:AlternateContent>
          <mc:Choice Requires="wps">
            <w:drawing>
              <wp:anchor distT="4294967294" distB="4294967294" distL="114300" distR="114300" simplePos="0" relativeHeight="251797504" behindDoc="0" locked="0" layoutInCell="1" allowOverlap="1">
                <wp:simplePos x="0" y="0"/>
                <wp:positionH relativeFrom="column">
                  <wp:posOffset>-537210</wp:posOffset>
                </wp:positionH>
                <wp:positionV relativeFrom="paragraph">
                  <wp:posOffset>5114289</wp:posOffset>
                </wp:positionV>
                <wp:extent cx="2695575" cy="0"/>
                <wp:effectExtent l="0" t="0" r="0" b="0"/>
                <wp:wrapNone/>
                <wp:docPr id="148" name="Conector recto de flecha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F7C32" id="Conector recto de flecha 148" o:spid="_x0000_s1026" type="#_x0000_t32" style="position:absolute;margin-left:-42.3pt;margin-top:402.7pt;width:212.25pt;height:0;flip:x;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"/>
            </w:pict>
          </mc:Fallback>
        </mc:AlternateContent>
      </w:r>
      <w:r>
        <w:rPr>
          <w:noProof/>
          <w:lang w:val="es-CO" w:eastAsia="es-CO"/>
        </w:rPr>
        <mc:AlternateContent>
          <mc:Choice Requires="wps">
            <w:drawing>
              <wp:anchor distT="0" distB="0" distL="114298" distR="114298" simplePos="0" relativeHeight="251814912" behindDoc="0" locked="0" layoutInCell="1" allowOverlap="1">
                <wp:simplePos x="0" y="0"/>
                <wp:positionH relativeFrom="column">
                  <wp:posOffset>-537211</wp:posOffset>
                </wp:positionH>
                <wp:positionV relativeFrom="paragraph">
                  <wp:posOffset>5123815</wp:posOffset>
                </wp:positionV>
                <wp:extent cx="0" cy="1989455"/>
                <wp:effectExtent l="0" t="0" r="0" b="10795"/>
                <wp:wrapNone/>
                <wp:docPr id="144" name="Conector recto de flecha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9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6C028" id="Conector recto de flecha 144" o:spid="_x0000_s1026" type="#_x0000_t32" style="position:absolute;margin-left:-42.3pt;margin-top:403.45pt;width:0;height:156.65pt;z-index:25181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"/>
            </w:pict>
          </mc:Fallback>
        </mc:AlternateContent>
      </w:r>
      <w:r>
        <w:rPr>
          <w:noProof/>
          <w:lang w:val="es-CO" w:eastAsia="es-CO"/>
        </w:rPr>
        <mc:AlternateContent>
          <mc:Choice Requires="wps">
            <w:drawing>
              <wp:anchor distT="4294967294" distB="4294967294" distL="114300" distR="114300" simplePos="0" relativeHeight="251815936" behindDoc="0" locked="0" layoutInCell="1" allowOverlap="1">
                <wp:simplePos x="0" y="0"/>
                <wp:positionH relativeFrom="column">
                  <wp:posOffset>-537210</wp:posOffset>
                </wp:positionH>
                <wp:positionV relativeFrom="paragraph">
                  <wp:posOffset>7113269</wp:posOffset>
                </wp:positionV>
                <wp:extent cx="266700" cy="0"/>
                <wp:effectExtent l="0" t="0" r="0" b="0"/>
                <wp:wrapNone/>
                <wp:docPr id="143" name="Conector recto de flecha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4AFBA" id="Conector recto de flecha 143" o:spid="_x0000_s1026" type="#_x0000_t32" style="position:absolute;margin-left:-42.3pt;margin-top:560.1pt;width:21pt;height:0;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EyKQIAAE0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"/>
            </w:pict>
          </mc:Fallback>
        </mc:AlternateContent>
      </w:r>
      <w:r>
        <w:rPr>
          <w:noProof/>
          <w:lang w:val="es-CO" w:eastAsia="es-CO"/>
        </w:rPr>
        <mc:AlternateContent>
          <mc:Choice Requires="wps">
            <w:drawing>
              <wp:anchor distT="4294967294" distB="4294967294" distL="114300" distR="114300" simplePos="0" relativeHeight="251813888" behindDoc="0" locked="0" layoutInCell="1" allowOverlap="1">
                <wp:simplePos x="0" y="0"/>
                <wp:positionH relativeFrom="column">
                  <wp:posOffset>5861050</wp:posOffset>
                </wp:positionH>
                <wp:positionV relativeFrom="paragraph">
                  <wp:posOffset>5390514</wp:posOffset>
                </wp:positionV>
                <wp:extent cx="212090" cy="0"/>
                <wp:effectExtent l="0" t="0" r="0" b="0"/>
                <wp:wrapNone/>
                <wp:docPr id="142" name="Conector recto de flecha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B2AC7" id="Conector recto de flecha 142" o:spid="_x0000_s1026" type="#_x0000_t32" style="position:absolute;margin-left:461.5pt;margin-top:424.45pt;width:16.7pt;height:0;flip:x;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"/>
            </w:pict>
          </mc:Fallback>
        </mc:AlternateContent>
      </w:r>
      <w:r>
        <w:rPr>
          <w:noProof/>
          <w:lang w:val="es-CO" w:eastAsia="es-CO"/>
        </w:rPr>
        <mc:AlternateContent>
          <mc:Choice Requires="wps">
            <w:drawing>
              <wp:anchor distT="4294967294" distB="4294967294" distL="114300" distR="114300" simplePos="0" relativeHeight="251812864" behindDoc="0" locked="0" layoutInCell="1" allowOverlap="1">
                <wp:simplePos x="0" y="0"/>
                <wp:positionH relativeFrom="column">
                  <wp:posOffset>5861050</wp:posOffset>
                </wp:positionH>
                <wp:positionV relativeFrom="paragraph">
                  <wp:posOffset>5666739</wp:posOffset>
                </wp:positionV>
                <wp:extent cx="212090" cy="0"/>
                <wp:effectExtent l="0" t="0" r="0" b="0"/>
                <wp:wrapNone/>
                <wp:docPr id="141" name="Conector recto de flecha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B7A35" id="Conector recto de flecha 141" o:spid="_x0000_s1026" type="#_x0000_t32" style="position:absolute;margin-left:461.5pt;margin-top:446.2pt;width:16.7pt;height:0;flip:x;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"/>
            </w:pict>
          </mc:Fallback>
        </mc:AlternateContent>
      </w:r>
      <w:r>
        <w:rPr>
          <w:noProof/>
          <w:lang w:val="es-CO" w:eastAsia="es-CO"/>
        </w:rPr>
        <mc:AlternateContent>
          <mc:Choice Requires="wps">
            <w:drawing>
              <wp:anchor distT="4294967294" distB="4294967294" distL="114300" distR="114300" simplePos="0" relativeHeight="251811840" behindDoc="0" locked="0" layoutInCell="1" allowOverlap="1">
                <wp:simplePos x="0" y="0"/>
                <wp:positionH relativeFrom="column">
                  <wp:posOffset>5844540</wp:posOffset>
                </wp:positionH>
                <wp:positionV relativeFrom="paragraph">
                  <wp:posOffset>5952489</wp:posOffset>
                </wp:positionV>
                <wp:extent cx="228600" cy="0"/>
                <wp:effectExtent l="0" t="0" r="0" b="0"/>
                <wp:wrapNone/>
                <wp:docPr id="140"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0DEF5" id="Conector recto de flecha 140" o:spid="_x0000_s1026" type="#_x0000_t32" style="position:absolute;margin-left:460.2pt;margin-top:468.7pt;width:18pt;height:0;flip:x;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"/>
            </w:pict>
          </mc:Fallback>
        </mc:AlternateContent>
      </w:r>
      <w:r>
        <w:rPr>
          <w:noProof/>
          <w:lang w:val="es-CO" w:eastAsia="es-CO"/>
        </w:rPr>
        <mc:AlternateContent>
          <mc:Choice Requires="wps">
            <w:drawing>
              <wp:anchor distT="4294967294" distB="4294967294" distL="114300" distR="114300" simplePos="0" relativeHeight="251810816" behindDoc="0" locked="0" layoutInCell="1" allowOverlap="1">
                <wp:simplePos x="0" y="0"/>
                <wp:positionH relativeFrom="column">
                  <wp:posOffset>5861050</wp:posOffset>
                </wp:positionH>
                <wp:positionV relativeFrom="paragraph">
                  <wp:posOffset>6228714</wp:posOffset>
                </wp:positionV>
                <wp:extent cx="212090" cy="0"/>
                <wp:effectExtent l="0" t="0" r="0" b="0"/>
                <wp:wrapNone/>
                <wp:docPr id="139" name="Conector recto de flecha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33565" id="Conector recto de flecha 139" o:spid="_x0000_s1026" type="#_x0000_t32" style="position:absolute;margin-left:461.5pt;margin-top:490.45pt;width:16.7pt;height:0;flip:x;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"/>
            </w:pict>
          </mc:Fallback>
        </mc:AlternateContent>
      </w:r>
      <w:r>
        <w:rPr>
          <w:noProof/>
          <w:lang w:val="es-CO" w:eastAsia="es-CO"/>
        </w:rPr>
        <mc:AlternateContent>
          <mc:Choice Requires="wps">
            <w:drawing>
              <wp:anchor distT="4294967294" distB="4294967294" distL="114300" distR="114300" simplePos="0" relativeHeight="251809792" behindDoc="0" locked="0" layoutInCell="1" allowOverlap="1">
                <wp:simplePos x="0" y="0"/>
                <wp:positionH relativeFrom="column">
                  <wp:posOffset>5861050</wp:posOffset>
                </wp:positionH>
                <wp:positionV relativeFrom="paragraph">
                  <wp:posOffset>6495414</wp:posOffset>
                </wp:positionV>
                <wp:extent cx="212090" cy="0"/>
                <wp:effectExtent l="0" t="0" r="0" b="0"/>
                <wp:wrapNone/>
                <wp:docPr id="138" name="Conector recto de flecha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CBD64" id="Conector recto de flecha 138" o:spid="_x0000_s1026" type="#_x0000_t32" style="position:absolute;margin-left:461.5pt;margin-top:511.45pt;width:16.7pt;height:0;flip:x;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"/>
            </w:pict>
          </mc:Fallback>
        </mc:AlternateContent>
      </w:r>
      <w:r>
        <w:rPr>
          <w:noProof/>
          <w:lang w:val="es-CO" w:eastAsia="es-CO"/>
        </w:rPr>
        <mc:AlternateContent>
          <mc:Choice Requires="wps">
            <w:drawing>
              <wp:anchor distT="4294967294" distB="4294967294" distL="114300" distR="114300" simplePos="0" relativeHeight="251808768" behindDoc="0" locked="0" layoutInCell="1" allowOverlap="1">
                <wp:simplePos x="0" y="0"/>
                <wp:positionH relativeFrom="column">
                  <wp:posOffset>5861050</wp:posOffset>
                </wp:positionH>
                <wp:positionV relativeFrom="paragraph">
                  <wp:posOffset>6809739</wp:posOffset>
                </wp:positionV>
                <wp:extent cx="212090" cy="0"/>
                <wp:effectExtent l="0" t="0" r="0" b="0"/>
                <wp:wrapNone/>
                <wp:docPr id="137"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DAEE9" id="Conector recto de flecha 137" o:spid="_x0000_s1026" type="#_x0000_t32" style="position:absolute;margin-left:461.5pt;margin-top:536.2pt;width:16.7pt;height:0;flip:x;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"/>
            </w:pict>
          </mc:Fallback>
        </mc:AlternateContent>
      </w:r>
      <w:r>
        <w:rPr>
          <w:noProof/>
          <w:lang w:val="es-CO" w:eastAsia="es-CO"/>
        </w:rPr>
        <mc:AlternateContent>
          <mc:Choice Requires="wps">
            <w:drawing>
              <wp:anchor distT="4294967294" distB="4294967294" distL="114300" distR="114300" simplePos="0" relativeHeight="251807744" behindDoc="0" locked="0" layoutInCell="1" allowOverlap="1">
                <wp:simplePos x="0" y="0"/>
                <wp:positionH relativeFrom="column">
                  <wp:posOffset>5861050</wp:posOffset>
                </wp:positionH>
                <wp:positionV relativeFrom="paragraph">
                  <wp:posOffset>7095489</wp:posOffset>
                </wp:positionV>
                <wp:extent cx="212090" cy="0"/>
                <wp:effectExtent l="0" t="0" r="0" b="0"/>
                <wp:wrapNone/>
                <wp:docPr id="136" name="Conector recto de flecha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E55B9" id="Conector recto de flecha 136" o:spid="_x0000_s1026" type="#_x0000_t32" style="position:absolute;margin-left:461.5pt;margin-top:558.7pt;width:16.7pt;height:0;flip:x;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"/>
            </w:pict>
          </mc:Fallback>
        </mc:AlternateContent>
      </w:r>
      <w:r>
        <w:rPr>
          <w:noProof/>
          <w:lang w:val="es-CO" w:eastAsia="es-CO"/>
        </w:rPr>
        <mc:AlternateContent>
          <mc:Choice Requires="wps">
            <w:drawing>
              <wp:anchor distT="0" distB="0" distL="114298" distR="114298" simplePos="0" relativeHeight="251798528" behindDoc="0" locked="0" layoutInCell="1" allowOverlap="1">
                <wp:simplePos x="0" y="0"/>
                <wp:positionH relativeFrom="column">
                  <wp:posOffset>6073139</wp:posOffset>
                </wp:positionH>
                <wp:positionV relativeFrom="paragraph">
                  <wp:posOffset>5133340</wp:posOffset>
                </wp:positionV>
                <wp:extent cx="0" cy="1962150"/>
                <wp:effectExtent l="0" t="0" r="0" b="0"/>
                <wp:wrapNone/>
                <wp:docPr id="13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118F5" id="Conector recto de flecha 135" o:spid="_x0000_s1026" type="#_x0000_t32" style="position:absolute;margin-left:478.2pt;margin-top:404.2pt;width:0;height:154.5pt;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"/>
            </w:pict>
          </mc:Fallback>
        </mc:AlternateContent>
      </w:r>
      <w:r>
        <w:rPr>
          <w:noProof/>
          <w:lang w:val="es-CO" w:eastAsia="es-CO"/>
        </w:rPr>
        <mc:AlternateContent>
          <mc:Choice Requires="wps">
            <w:drawing>
              <wp:anchor distT="0" distB="0" distL="114300" distR="114300" simplePos="0" relativeHeight="251806720" behindDoc="0" locked="0" layoutInCell="1" allowOverlap="1">
                <wp:simplePos x="0" y="0"/>
                <wp:positionH relativeFrom="column">
                  <wp:posOffset>4672965</wp:posOffset>
                </wp:positionH>
                <wp:positionV relativeFrom="paragraph">
                  <wp:posOffset>6951980</wp:posOffset>
                </wp:positionV>
                <wp:extent cx="1188085" cy="237490"/>
                <wp:effectExtent l="0" t="0" r="12065" b="29210"/>
                <wp:wrapNone/>
                <wp:docPr id="134" name="Cuadro de tex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23749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8D31A8" w:rsidRDefault="008D31A8" w:rsidP="00525BF0">
                            <w:r>
                              <w:t>D Ética</w:t>
                            </w:r>
                          </w:p>
                          <w:p w:rsidR="008D31A8" w:rsidRDefault="008D31A8" w:rsidP="00525B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34" o:spid="_x0000_s1030" type="#_x0000_t202" style="position:absolute;left:0;text-align:left;margin-left:367.95pt;margin-top:547.4pt;width:93.55pt;height:1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" fillcolor="#c2d69b [1942]" strokecolor="#c2d69b [1942]" strokeweight="1pt">
                <v:fill color2="#eaf1dd [662]" angle="135" focus="50%" type="gradient"/>
                <v:shadow on="t" color="#4e6128 [1606]" opacity=".5" offset="1pt"/>
                <v:textbox>
                  <w:txbxContent>
                    <w:p w:rsidR="008D31A8" w:rsidRDefault="008D31A8" w:rsidP="00525BF0">
                      <w:r>
                        <w:t>D Ética</w:t>
                      </w:r>
                    </w:p>
                    <w:p w:rsidR="008D31A8" w:rsidRDefault="008D31A8" w:rsidP="00525BF0"/>
                  </w:txbxContent>
                </v:textbox>
              </v:shape>
            </w:pict>
          </mc:Fallback>
        </mc:AlternateContent>
      </w:r>
      <w:r>
        <w:rPr>
          <w:noProof/>
          <w:lang w:val="es-CO" w:eastAsia="es-CO"/>
        </w:rPr>
        <mc:AlternateContent>
          <mc:Choice Requires="wps">
            <w:drawing>
              <wp:anchor distT="0" distB="0" distL="114300" distR="114300" simplePos="0" relativeHeight="251805696" behindDoc="0" locked="0" layoutInCell="1" allowOverlap="1">
                <wp:simplePos x="0" y="0"/>
                <wp:positionH relativeFrom="column">
                  <wp:posOffset>4672965</wp:posOffset>
                </wp:positionH>
                <wp:positionV relativeFrom="paragraph">
                  <wp:posOffset>6685915</wp:posOffset>
                </wp:positionV>
                <wp:extent cx="1188085" cy="237490"/>
                <wp:effectExtent l="0" t="0" r="12065" b="29210"/>
                <wp:wrapNone/>
                <wp:docPr id="133"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23749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rsidR="008D31A8" w:rsidRDefault="008D31A8" w:rsidP="00525BF0">
                            <w:r>
                              <w:t>D. Estética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33" o:spid="_x0000_s1031" type="#_x0000_t202" style="position:absolute;left:0;text-align:left;margin-left:367.95pt;margin-top:526.45pt;width:93.55pt;height:18.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" fillcolor="#666 [1936]" strokecolor="#666 [1936]" strokeweight="1pt">
                <v:fill color2="#ccc [656]" angle="135" focus="50%" type="gradient"/>
                <v:shadow on="t" color="#7f7f7f [1601]" opacity=".5" offset="1pt"/>
                <v:textbox>
                  <w:txbxContent>
                    <w:p w:rsidR="008D31A8" w:rsidRDefault="008D31A8" w:rsidP="00525BF0">
                      <w:r>
                        <w:t>D. Estética</w:t>
                      </w:r>
                    </w:p>
                  </w:txbxContent>
                </v:textbox>
              </v:shape>
            </w:pict>
          </mc:Fallback>
        </mc:AlternateContent>
      </w:r>
      <w:r>
        <w:rPr>
          <w:noProof/>
          <w:lang w:val="es-CO" w:eastAsia="es-CO"/>
        </w:rPr>
        <mc:AlternateContent>
          <mc:Choice Requires="wps">
            <w:drawing>
              <wp:anchor distT="0" distB="0" distL="114300" distR="114300" simplePos="0" relativeHeight="251804672" behindDoc="0" locked="0" layoutInCell="1" allowOverlap="1">
                <wp:simplePos x="0" y="0"/>
                <wp:positionH relativeFrom="column">
                  <wp:posOffset>4672965</wp:posOffset>
                </wp:positionH>
                <wp:positionV relativeFrom="paragraph">
                  <wp:posOffset>6400165</wp:posOffset>
                </wp:positionV>
                <wp:extent cx="1188085" cy="237490"/>
                <wp:effectExtent l="0" t="0" r="12065" b="29210"/>
                <wp:wrapNone/>
                <wp:docPr id="132" name="Cuadro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2374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8D31A8" w:rsidRDefault="008D31A8" w:rsidP="00525BF0">
                            <w:r>
                              <w:t>D. Espiritual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32" o:spid="_x0000_s1032" type="#_x0000_t202" style="position:absolute;left:0;text-align:left;margin-left:367.95pt;margin-top:503.95pt;width:93.55pt;height:18.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" fillcolor="#95b3d7 [1940]" strokecolor="#95b3d7 [1940]" strokeweight="1pt">
                <v:fill color2="#dbe5f1 [660]" angle="135" focus="50%" type="gradient"/>
                <v:shadow on="t" color="#243f60 [1604]" opacity=".5" offset="1pt"/>
                <v:textbox>
                  <w:txbxContent>
                    <w:p w:rsidR="008D31A8" w:rsidRDefault="008D31A8" w:rsidP="00525BF0">
                      <w:r>
                        <w:t>D. Espiritual</w:t>
                      </w:r>
                    </w:p>
                  </w:txbxContent>
                </v:textbox>
              </v:shape>
            </w:pict>
          </mc:Fallback>
        </mc:AlternateContent>
      </w:r>
      <w:r>
        <w:rPr>
          <w:noProof/>
          <w:lang w:val="es-CO" w:eastAsia="es-CO"/>
        </w:rPr>
        <mc:AlternateContent>
          <mc:Choice Requires="wps">
            <w:drawing>
              <wp:anchor distT="0" distB="0" distL="114300" distR="114300" simplePos="0" relativeHeight="251803648" behindDoc="0" locked="0" layoutInCell="1" allowOverlap="1">
                <wp:simplePos x="0" y="0"/>
                <wp:positionH relativeFrom="column">
                  <wp:posOffset>4672965</wp:posOffset>
                </wp:positionH>
                <wp:positionV relativeFrom="paragraph">
                  <wp:posOffset>6114415</wp:posOffset>
                </wp:positionV>
                <wp:extent cx="1171575" cy="237490"/>
                <wp:effectExtent l="0" t="0" r="28575" b="29210"/>
                <wp:wrapNone/>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374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8D31A8" w:rsidRDefault="008D31A8" w:rsidP="00525BF0">
                            <w:r>
                              <w:t>D. Corporal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31" o:spid="_x0000_s1033" type="#_x0000_t202" style="position:absolute;left:0;text-align:left;margin-left:367.95pt;margin-top:481.45pt;width:92.25pt;height:1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" fillcolor="#d99594 [1941]" strokecolor="#d99594 [1941]" strokeweight="1pt">
                <v:fill color2="#f2dbdb [661]" angle="135" focus="50%" type="gradient"/>
                <v:shadow on="t" color="#622423 [1605]" opacity=".5" offset="1pt"/>
                <v:textbox>
                  <w:txbxContent>
                    <w:p w:rsidR="008D31A8" w:rsidRDefault="008D31A8" w:rsidP="00525BF0">
                      <w:r>
                        <w:t>D. Corporal</w:t>
                      </w:r>
                    </w:p>
                  </w:txbxContent>
                </v:textbox>
              </v:shape>
            </w:pict>
          </mc:Fallback>
        </mc:AlternateContent>
      </w:r>
      <w:r>
        <w:rPr>
          <w:noProof/>
          <w:lang w:val="es-CO" w:eastAsia="es-CO"/>
        </w:rPr>
        <mc:AlternateContent>
          <mc:Choice Requires="wps">
            <w:drawing>
              <wp:anchor distT="0" distB="0" distL="114300" distR="114300" simplePos="0" relativeHeight="251802624" behindDoc="0" locked="0" layoutInCell="1" allowOverlap="1">
                <wp:simplePos x="0" y="0"/>
                <wp:positionH relativeFrom="column">
                  <wp:posOffset>4672965</wp:posOffset>
                </wp:positionH>
                <wp:positionV relativeFrom="paragraph">
                  <wp:posOffset>5819140</wp:posOffset>
                </wp:positionV>
                <wp:extent cx="1171575" cy="237490"/>
                <wp:effectExtent l="0" t="0" r="28575" b="29210"/>
                <wp:wrapNone/>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374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solidFill>
                            <a:schemeClr val="accent4">
                              <a:lumMod val="60000"/>
                              <a:lumOff val="4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8D31A8" w:rsidRDefault="008D31A8" w:rsidP="00525BF0">
                            <w:r>
                              <w:t>D. Cognitiva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30" o:spid="_x0000_s1034" type="#_x0000_t202" style="position:absolute;left:0;text-align:left;margin-left:367.95pt;margin-top:458.2pt;width:92.25pt;height:18.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" fillcolor="#b2a1c7 [1943]" strokecolor="#b2a1c7 [1943]" strokeweight="1pt">
                <v:fill color2="#e5dfec [663]" angle="135" focus="50%" type="gradient"/>
                <v:shadow on="t" color="#3f3151 [1607]" opacity=".5" offset="1pt"/>
                <v:textbox>
                  <w:txbxContent>
                    <w:p w:rsidR="008D31A8" w:rsidRDefault="008D31A8" w:rsidP="00525BF0">
                      <w:r>
                        <w:t>D. Cognitiva</w:t>
                      </w:r>
                    </w:p>
                  </w:txbxContent>
                </v:textbox>
              </v:shape>
            </w:pict>
          </mc:Fallback>
        </mc:AlternateContent>
      </w:r>
      <w:r>
        <w:rPr>
          <w:noProof/>
          <w:lang w:val="es-CO" w:eastAsia="es-CO"/>
        </w:rPr>
        <mc:AlternateContent>
          <mc:Choice Requires="wps">
            <w:drawing>
              <wp:anchor distT="0" distB="0" distL="114300" distR="114300" simplePos="0" relativeHeight="251801600" behindDoc="0" locked="0" layoutInCell="1" allowOverlap="1">
                <wp:simplePos x="0" y="0"/>
                <wp:positionH relativeFrom="column">
                  <wp:posOffset>4672965</wp:posOffset>
                </wp:positionH>
                <wp:positionV relativeFrom="paragraph">
                  <wp:posOffset>5533390</wp:posOffset>
                </wp:positionV>
                <wp:extent cx="1171575" cy="237490"/>
                <wp:effectExtent l="0" t="0" r="28575" b="29210"/>
                <wp:wrapNone/>
                <wp:docPr id="129"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374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8D31A8" w:rsidRDefault="008D31A8" w:rsidP="00525BF0">
                            <w:r>
                              <w:t>D. Comunicativa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29" o:spid="_x0000_s1035" type="#_x0000_t202" style="position:absolute;left:0;text-align:left;margin-left:367.95pt;margin-top:435.7pt;width:92.25pt;height:18.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" fillcolor="#fabf8f [1945]" strokecolor="#fabf8f [1945]" strokeweight="1pt">
                <v:fill color2="#fde9d9 [665]" angle="135" focus="50%" type="gradient"/>
                <v:shadow on="t" color="#974706 [1609]" opacity=".5" offset="1pt"/>
                <v:textbox>
                  <w:txbxContent>
                    <w:p w:rsidR="008D31A8" w:rsidRDefault="008D31A8" w:rsidP="00525BF0">
                      <w:r>
                        <w:t>D. Comunicativa</w:t>
                      </w:r>
                    </w:p>
                  </w:txbxContent>
                </v:textbox>
              </v:shape>
            </w:pict>
          </mc:Fallback>
        </mc:AlternateContent>
      </w:r>
      <w:r>
        <w:rPr>
          <w:noProof/>
          <w:lang w:val="es-CO" w:eastAsia="es-CO"/>
        </w:rPr>
        <mc:AlternateContent>
          <mc:Choice Requires="wps">
            <w:drawing>
              <wp:anchor distT="0" distB="0" distL="114300" distR="114300" simplePos="0" relativeHeight="251800576" behindDoc="0" locked="0" layoutInCell="1" allowOverlap="1">
                <wp:simplePos x="0" y="0"/>
                <wp:positionH relativeFrom="column">
                  <wp:posOffset>4672965</wp:posOffset>
                </wp:positionH>
                <wp:positionV relativeFrom="paragraph">
                  <wp:posOffset>5257165</wp:posOffset>
                </wp:positionV>
                <wp:extent cx="1188085" cy="238125"/>
                <wp:effectExtent l="0" t="0" r="12065" b="47625"/>
                <wp:wrapNone/>
                <wp:docPr id="128"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2381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8D31A8" w:rsidRDefault="008D31A8" w:rsidP="00525BF0">
                            <w:pPr>
                              <w:spacing w:after="0"/>
                            </w:pPr>
                            <w:r>
                              <w:t>D. Socio-afectiva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28" o:spid="_x0000_s1036" type="#_x0000_t202" style="position:absolute;left:0;text-align:left;margin-left:367.95pt;margin-top:413.95pt;width:93.55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" fillcolor="#92cddc [1944]" strokecolor="#92cddc [1944]" strokeweight="1pt">
                <v:fill color2="#daeef3 [664]" angle="135" focus="50%" type="gradient"/>
                <v:shadow on="t" color="#205867 [1608]" opacity=".5" offset="1pt"/>
                <v:textbox>
                  <w:txbxContent>
                    <w:p w:rsidR="008D31A8" w:rsidRDefault="008D31A8" w:rsidP="00525BF0">
                      <w:pPr>
                        <w:spacing w:after="0"/>
                      </w:pPr>
                      <w:r>
                        <w:t>D. Socio-afectiva</w:t>
                      </w:r>
                    </w:p>
                  </w:txbxContent>
                </v:textbox>
              </v:shape>
            </w:pict>
          </mc:Fallback>
        </mc:AlternateContent>
      </w:r>
      <w:r>
        <w:rPr>
          <w:noProof/>
          <w:lang w:val="es-CO" w:eastAsia="es-CO"/>
        </w:rPr>
        <mc:AlternateContent>
          <mc:Choice Requires="wps">
            <w:drawing>
              <wp:anchor distT="4294967294" distB="4294967294" distL="114300" distR="114300" simplePos="0" relativeHeight="251796480" behindDoc="0" locked="0" layoutInCell="1" allowOverlap="1">
                <wp:simplePos x="0" y="0"/>
                <wp:positionH relativeFrom="column">
                  <wp:posOffset>3291840</wp:posOffset>
                </wp:positionH>
                <wp:positionV relativeFrom="paragraph">
                  <wp:posOffset>5123814</wp:posOffset>
                </wp:positionV>
                <wp:extent cx="2781300" cy="0"/>
                <wp:effectExtent l="0" t="0" r="0" b="0"/>
                <wp:wrapNone/>
                <wp:docPr id="127" name="Conector recto de flecha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7C683" id="Conector recto de flecha 127" o:spid="_x0000_s1026" type="#_x0000_t32" style="position:absolute;margin-left:259.2pt;margin-top:403.45pt;width:219pt;height:0;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"/>
            </w:pict>
          </mc:Fallback>
        </mc:AlternateContent>
      </w:r>
      <w:r>
        <w:rPr>
          <w:noProof/>
          <w:lang w:val="es-CO" w:eastAsia="es-CO"/>
        </w:rPr>
        <mc:AlternateContent>
          <mc:Choice Requires="wps">
            <w:drawing>
              <wp:anchor distT="0" distB="0" distL="114300" distR="114300" simplePos="0" relativeHeight="251795456" behindDoc="0" locked="0" layoutInCell="1" allowOverlap="1">
                <wp:simplePos x="0" y="0"/>
                <wp:positionH relativeFrom="column">
                  <wp:posOffset>2158365</wp:posOffset>
                </wp:positionH>
                <wp:positionV relativeFrom="paragraph">
                  <wp:posOffset>4961890</wp:posOffset>
                </wp:positionV>
                <wp:extent cx="1131570" cy="295275"/>
                <wp:effectExtent l="9525" t="6350" r="11430" b="12700"/>
                <wp:wrapNone/>
                <wp:docPr id="22" name="Cuadro de texto 126" descr="Descripción: Descripción: Papel bouqu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95275"/>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rsidR="008D31A8" w:rsidRPr="00B273A7" w:rsidRDefault="008D31A8" w:rsidP="00525BF0">
                            <w:pPr>
                              <w:jc w:val="center"/>
                              <w:rPr>
                                <w:b/>
                              </w:rPr>
                            </w:pPr>
                            <w:r w:rsidRPr="00B273A7">
                              <w:rPr>
                                <w:b/>
                              </w:rPr>
                              <w:t>Requiere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26" o:spid="_x0000_s1037" type="#_x0000_t202" alt="Descripción: Descripción: Papel bouquet" style="position:absolute;left:0;text-align:left;margin-left:169.95pt;margin-top:390.7pt;width:89.1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">
                <v:fill r:id="rId11" o:title=" Papel bouquet" recolor="t" type="tile"/>
                <v:textbox>
                  <w:txbxContent>
                    <w:p w:rsidR="008D31A8" w:rsidRPr="00B273A7" w:rsidRDefault="008D31A8" w:rsidP="00525BF0">
                      <w:pPr>
                        <w:jc w:val="center"/>
                        <w:rPr>
                          <w:b/>
                        </w:rPr>
                      </w:pPr>
                      <w:r w:rsidRPr="00B273A7">
                        <w:rPr>
                          <w:b/>
                        </w:rPr>
                        <w:t>Requiere</w:t>
                      </w:r>
                    </w:p>
                  </w:txbxContent>
                </v:textbox>
              </v:shape>
            </w:pict>
          </mc:Fallback>
        </mc:AlternateContent>
      </w:r>
      <w:r>
        <w:rPr>
          <w:noProof/>
          <w:lang w:val="es-CO" w:eastAsia="es-CO"/>
        </w:rPr>
        <mc:AlternateContent>
          <mc:Choice Requires="wps">
            <w:drawing>
              <wp:anchor distT="0" distB="0" distL="114300" distR="114300" simplePos="0" relativeHeight="251793408" behindDoc="0" locked="0" layoutInCell="1" allowOverlap="1">
                <wp:simplePos x="0" y="0"/>
                <wp:positionH relativeFrom="column">
                  <wp:posOffset>386715</wp:posOffset>
                </wp:positionH>
                <wp:positionV relativeFrom="paragraph">
                  <wp:posOffset>4733290</wp:posOffset>
                </wp:positionV>
                <wp:extent cx="2333625" cy="219075"/>
                <wp:effectExtent l="0" t="0" r="9525" b="9525"/>
                <wp:wrapNone/>
                <wp:docPr id="125" name="Conector recto de flech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49D2D" id="Conector recto de flecha 125" o:spid="_x0000_s1026" type="#_x0000_t32" style="position:absolute;margin-left:30.45pt;margin-top:372.7pt;width:183.75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"/>
            </w:pict>
          </mc:Fallback>
        </mc:AlternateContent>
      </w:r>
      <w:r>
        <w:rPr>
          <w:noProof/>
          <w:lang w:val="es-CO" w:eastAsia="es-CO"/>
        </w:rPr>
        <mc:AlternateContent>
          <mc:Choice Requires="wps">
            <w:drawing>
              <wp:anchor distT="0" distB="0" distL="114300" distR="114300" simplePos="0" relativeHeight="251794432" behindDoc="0" locked="0" layoutInCell="1" allowOverlap="1">
                <wp:simplePos x="0" y="0"/>
                <wp:positionH relativeFrom="column">
                  <wp:posOffset>2720340</wp:posOffset>
                </wp:positionH>
                <wp:positionV relativeFrom="paragraph">
                  <wp:posOffset>4742815</wp:posOffset>
                </wp:positionV>
                <wp:extent cx="2305050" cy="219075"/>
                <wp:effectExtent l="0" t="0" r="0" b="9525"/>
                <wp:wrapNone/>
                <wp:docPr id="124" name="Conector recto de flech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DFD38" id="Conector recto de flecha 124" o:spid="_x0000_s1026" type="#_x0000_t32" style="position:absolute;margin-left:214.2pt;margin-top:373.45pt;width:181.5pt;height:17.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"/>
            </w:pict>
          </mc:Fallback>
        </mc:AlternateContent>
      </w:r>
      <w:r>
        <w:rPr>
          <w:noProof/>
          <w:lang w:val="es-CO" w:eastAsia="es-CO"/>
        </w:rPr>
        <mc:AlternateContent>
          <mc:Choice Requires="wps">
            <w:drawing>
              <wp:anchor distT="0" distB="0" distL="114298" distR="114298" simplePos="0" relativeHeight="251792384" behindDoc="0" locked="0" layoutInCell="1" allowOverlap="1">
                <wp:simplePos x="0" y="0"/>
                <wp:positionH relativeFrom="column">
                  <wp:posOffset>2720339</wp:posOffset>
                </wp:positionH>
                <wp:positionV relativeFrom="paragraph">
                  <wp:posOffset>4723765</wp:posOffset>
                </wp:positionV>
                <wp:extent cx="0" cy="219075"/>
                <wp:effectExtent l="0" t="0" r="0" b="9525"/>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9EDDD" id="Conector recto de flecha 123" o:spid="_x0000_s1026" type="#_x0000_t32" style="position:absolute;margin-left:214.2pt;margin-top:371.95pt;width:0;height:17.25pt;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"/>
            </w:pict>
          </mc:Fallback>
        </mc:AlternateContent>
      </w:r>
      <w:r>
        <w:rPr>
          <w:noProof/>
          <w:lang w:val="es-CO" w:eastAsia="es-CO"/>
        </w:rPr>
        <mc:AlternateContent>
          <mc:Choice Requires="wps">
            <w:drawing>
              <wp:anchor distT="0" distB="0" distL="114300" distR="114300" simplePos="0" relativeHeight="251791360" behindDoc="0" locked="0" layoutInCell="1" allowOverlap="1">
                <wp:simplePos x="0" y="0"/>
                <wp:positionH relativeFrom="column">
                  <wp:posOffset>-270510</wp:posOffset>
                </wp:positionH>
                <wp:positionV relativeFrom="paragraph">
                  <wp:posOffset>4371340</wp:posOffset>
                </wp:positionV>
                <wp:extent cx="1352550" cy="276225"/>
                <wp:effectExtent l="0" t="0" r="0" b="0"/>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6225"/>
                        </a:xfrm>
                        <a:prstGeom prst="rect">
                          <a:avLst/>
                        </a:prstGeom>
                        <a:solidFill>
                          <a:srgbClr val="FFFF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8D31A8" w:rsidRDefault="008D31A8" w:rsidP="00525BF0">
                            <w:r>
                              <w:t>Contradicciones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22" o:spid="_x0000_s1038" type="#_x0000_t202" style="position:absolute;left:0;text-align:left;margin-left:-21.3pt;margin-top:344.2pt;width:106.5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" fillcolor="#ff6" stroked="f">
                <v:shadow opacity=".5" offset="-6pt,-6pt"/>
                <v:textbox>
                  <w:txbxContent>
                    <w:p w:rsidR="008D31A8" w:rsidRDefault="008D31A8" w:rsidP="00525BF0">
                      <w:r>
                        <w:t>Contradicciones</w:t>
                      </w:r>
                    </w:p>
                  </w:txbxContent>
                </v:textbox>
              </v:shape>
            </w:pict>
          </mc:Fallback>
        </mc:AlternateContent>
      </w:r>
      <w:r>
        <w:rPr>
          <w:noProof/>
          <w:lang w:val="es-CO" w:eastAsia="es-CO"/>
        </w:rPr>
        <mc:AlternateContent>
          <mc:Choice Requires="wps">
            <w:drawing>
              <wp:anchor distT="0" distB="0" distL="114300" distR="114300" simplePos="0" relativeHeight="251790336" behindDoc="0" locked="0" layoutInCell="1" allowOverlap="1">
                <wp:simplePos x="0" y="0"/>
                <wp:positionH relativeFrom="column">
                  <wp:posOffset>-641985</wp:posOffset>
                </wp:positionH>
                <wp:positionV relativeFrom="paragraph">
                  <wp:posOffset>4247515</wp:posOffset>
                </wp:positionV>
                <wp:extent cx="2133600" cy="485775"/>
                <wp:effectExtent l="76200" t="76200" r="0" b="0"/>
                <wp:wrapNone/>
                <wp:docPr id="121" name="Elips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85775"/>
                        </a:xfrm>
                        <a:prstGeom prst="ellipse">
                          <a:avLst/>
                        </a:prstGeom>
                        <a:solidFill>
                          <a:srgbClr val="FFFF66"/>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309E46" id="Elipse 121" o:spid="_x0000_s1026" style="position:absolute;margin-left:-50.55pt;margin-top:334.45pt;width:168pt;height:3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" fillcolor="#ff6" stroked="f">
                <v:shadow on="t" opacity=".5" offset="-6pt,-6pt"/>
              </v:oval>
            </w:pict>
          </mc:Fallback>
        </mc:AlternateContent>
      </w:r>
      <w:r>
        <w:rPr>
          <w:noProof/>
          <w:lang w:val="es-CO" w:eastAsia="es-CO"/>
        </w:rPr>
        <mc:AlternateContent>
          <mc:Choice Requires="wps">
            <w:drawing>
              <wp:anchor distT="0" distB="0" distL="114300" distR="114300" simplePos="0" relativeHeight="251789312" behindDoc="0" locked="0" layoutInCell="1" allowOverlap="1">
                <wp:simplePos x="0" y="0"/>
                <wp:positionH relativeFrom="column">
                  <wp:posOffset>4549140</wp:posOffset>
                </wp:positionH>
                <wp:positionV relativeFrom="paragraph">
                  <wp:posOffset>4352290</wp:posOffset>
                </wp:positionV>
                <wp:extent cx="914400" cy="295275"/>
                <wp:effectExtent l="0" t="0" r="0" b="0"/>
                <wp:wrapNone/>
                <wp:docPr id="120" name="Cuadro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Pr="00B273A7" w:rsidRDefault="008D31A8" w:rsidP="00525BF0">
                            <w:pPr>
                              <w:rPr>
                                <w:b/>
                              </w:rPr>
                            </w:pPr>
                            <w:r w:rsidRPr="00B273A7">
                              <w:rPr>
                                <w:b/>
                              </w:rPr>
                              <w:t>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20" o:spid="_x0000_s1039" type="#_x0000_t202" style="position:absolute;left:0;text-align:left;margin-left:358.2pt;margin-top:342.7pt;width:1in;height:2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zLiwIAACE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" fillcolor="#ff6" stroked="f">
                <v:textbox>
                  <w:txbxContent>
                    <w:p w:rsidR="008D31A8" w:rsidRPr="00B273A7" w:rsidRDefault="008D31A8" w:rsidP="00525BF0">
                      <w:pPr>
                        <w:rPr>
                          <w:b/>
                        </w:rPr>
                      </w:pPr>
                      <w:r w:rsidRPr="00B273A7">
                        <w:rPr>
                          <w:b/>
                        </w:rPr>
                        <w:t>Desarrollo</w:t>
                      </w:r>
                    </w:p>
                  </w:txbxContent>
                </v:textbox>
              </v:shape>
            </w:pict>
          </mc:Fallback>
        </mc:AlternateContent>
      </w:r>
      <w:r>
        <w:rPr>
          <w:noProof/>
          <w:lang w:val="es-CO" w:eastAsia="es-CO"/>
        </w:rPr>
        <mc:AlternateContent>
          <mc:Choice Requires="wps">
            <w:drawing>
              <wp:anchor distT="0" distB="0" distL="114300" distR="114300" simplePos="0" relativeHeight="251788288" behindDoc="0" locked="0" layoutInCell="1" allowOverlap="1">
                <wp:simplePos x="0" y="0"/>
                <wp:positionH relativeFrom="column">
                  <wp:posOffset>3939540</wp:posOffset>
                </wp:positionH>
                <wp:positionV relativeFrom="paragraph">
                  <wp:posOffset>4247515</wp:posOffset>
                </wp:positionV>
                <wp:extent cx="2133600" cy="485775"/>
                <wp:effectExtent l="76200" t="76200" r="0" b="0"/>
                <wp:wrapNone/>
                <wp:docPr id="119" name="Elips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85775"/>
                        </a:xfrm>
                        <a:prstGeom prst="ellipse">
                          <a:avLst/>
                        </a:prstGeom>
                        <a:solidFill>
                          <a:srgbClr val="FFFF66"/>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51F8B5" id="Elipse 119" o:spid="_x0000_s1026" style="position:absolute;margin-left:310.2pt;margin-top:334.45pt;width:168pt;height:3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" fillcolor="#ff6" stroked="f">
                <v:shadow on="t" opacity=".5" offset="-6pt,-6pt"/>
              </v:oval>
            </w:pict>
          </mc:Fallback>
        </mc:AlternateContent>
      </w:r>
      <w:r>
        <w:rPr>
          <w:noProof/>
          <w:lang w:val="es-CO" w:eastAsia="es-CO"/>
        </w:rPr>
        <mc:AlternateContent>
          <mc:Choice Requires="wps">
            <w:drawing>
              <wp:anchor distT="0" distB="0" distL="114300" distR="114300" simplePos="0" relativeHeight="251787264" behindDoc="0" locked="0" layoutInCell="1" allowOverlap="1">
                <wp:simplePos x="0" y="0"/>
                <wp:positionH relativeFrom="column">
                  <wp:posOffset>2026920</wp:posOffset>
                </wp:positionH>
                <wp:positionV relativeFrom="paragraph">
                  <wp:posOffset>4352290</wp:posOffset>
                </wp:positionV>
                <wp:extent cx="1436370" cy="276225"/>
                <wp:effectExtent l="0" t="0" r="0" b="0"/>
                <wp:wrapNone/>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76225"/>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Default="008D31A8" w:rsidP="00525BF0">
                            <w:r>
                              <w:t>Preguntas de 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18" o:spid="_x0000_s1040" type="#_x0000_t202" style="position:absolute;left:0;text-align:left;margin-left:159.6pt;margin-top:342.7pt;width:113.1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" fillcolor="#ff6" stroked="f">
                <v:textbox>
                  <w:txbxContent>
                    <w:p w:rsidR="008D31A8" w:rsidRDefault="008D31A8" w:rsidP="00525BF0">
                      <w:r>
                        <w:t>Preguntas de acción</w:t>
                      </w:r>
                    </w:p>
                  </w:txbxContent>
                </v:textbox>
              </v:shape>
            </w:pict>
          </mc:Fallback>
        </mc:AlternateContent>
      </w:r>
      <w:r>
        <w:rPr>
          <w:noProof/>
          <w:lang w:val="es-CO" w:eastAsia="es-CO"/>
        </w:rPr>
        <mc:AlternateContent>
          <mc:Choice Requires="wps">
            <w:drawing>
              <wp:anchor distT="0" distB="0" distL="114300" distR="114300" simplePos="0" relativeHeight="251786240" behindDoc="0" locked="0" layoutInCell="1" allowOverlap="1">
                <wp:simplePos x="0" y="0"/>
                <wp:positionH relativeFrom="column">
                  <wp:posOffset>1634490</wp:posOffset>
                </wp:positionH>
                <wp:positionV relativeFrom="paragraph">
                  <wp:posOffset>4247515</wp:posOffset>
                </wp:positionV>
                <wp:extent cx="2133600" cy="485775"/>
                <wp:effectExtent l="76200" t="76200" r="0" b="0"/>
                <wp:wrapNone/>
                <wp:docPr id="117" name="E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85775"/>
                        </a:xfrm>
                        <a:prstGeom prst="ellipse">
                          <a:avLst/>
                        </a:prstGeom>
                        <a:solidFill>
                          <a:srgbClr val="FFFF66"/>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047040" id="Elipse 117" o:spid="_x0000_s1026" style="position:absolute;margin-left:128.7pt;margin-top:334.45pt;width:168pt;height:3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" fillcolor="#ff6" stroked="f">
                <v:shadow on="t" opacity=".5" offset="-6pt,-6pt"/>
              </v:oval>
            </w:pict>
          </mc:Fallback>
        </mc:AlternateContent>
      </w:r>
      <w:r>
        <w:rPr>
          <w:noProof/>
          <w:lang w:val="es-CO" w:eastAsia="es-CO"/>
        </w:rPr>
        <mc:AlternateContent>
          <mc:Choice Requires="wps">
            <w:drawing>
              <wp:anchor distT="0" distB="0" distL="114298" distR="114298" simplePos="0" relativeHeight="251785216" behindDoc="0" locked="0" layoutInCell="1" allowOverlap="1">
                <wp:simplePos x="0" y="0"/>
                <wp:positionH relativeFrom="column">
                  <wp:posOffset>2691764</wp:posOffset>
                </wp:positionH>
                <wp:positionV relativeFrom="paragraph">
                  <wp:posOffset>3990340</wp:posOffset>
                </wp:positionV>
                <wp:extent cx="0" cy="257175"/>
                <wp:effectExtent l="0" t="0" r="0" b="9525"/>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DD889" id="Conector recto de flecha 116" o:spid="_x0000_s1026" type="#_x0000_t32" style="position:absolute;margin-left:211.95pt;margin-top:314.2pt;width:0;height:20.25pt;z-index:2517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"/>
            </w:pict>
          </mc:Fallback>
        </mc:AlternateContent>
      </w:r>
      <w:r>
        <w:rPr>
          <w:noProof/>
          <w:lang w:val="es-CO" w:eastAsia="es-CO"/>
        </w:rPr>
        <mc:AlternateContent>
          <mc:Choice Requires="wps">
            <w:drawing>
              <wp:anchor distT="0" distB="0" distL="114300" distR="114300" simplePos="0" relativeHeight="251780096" behindDoc="0" locked="0" layoutInCell="1" allowOverlap="1">
                <wp:simplePos x="0" y="0"/>
                <wp:positionH relativeFrom="column">
                  <wp:posOffset>3076575</wp:posOffset>
                </wp:positionH>
                <wp:positionV relativeFrom="paragraph">
                  <wp:posOffset>3237865</wp:posOffset>
                </wp:positionV>
                <wp:extent cx="1943100" cy="419100"/>
                <wp:effectExtent l="76200" t="76200" r="0" b="0"/>
                <wp:wrapNone/>
                <wp:docPr id="115" name="Elips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19100"/>
                        </a:xfrm>
                        <a:prstGeom prst="ellipse">
                          <a:avLst/>
                        </a:prstGeom>
                        <a:solidFill>
                          <a:srgbClr val="FF66CC"/>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93AC02" id="Elipse 115" o:spid="_x0000_s1026" style="position:absolute;margin-left:242.25pt;margin-top:254.95pt;width:153pt;height: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" fillcolor="#f6c" stroked="f">
                <v:shadow on="t" opacity=".5" offset="-6pt,-6pt"/>
              </v:oval>
            </w:pict>
          </mc:Fallback>
        </mc:AlternateContent>
      </w:r>
      <w:r>
        <w:rPr>
          <w:noProof/>
          <w:lang w:val="es-CO" w:eastAsia="es-CO"/>
        </w:rPr>
        <mc:AlternateContent>
          <mc:Choice Requires="wps">
            <w:drawing>
              <wp:anchor distT="0" distB="0" distL="114300" distR="114300" simplePos="0" relativeHeight="251784192" behindDoc="0" locked="0" layoutInCell="1" allowOverlap="1">
                <wp:simplePos x="0" y="0"/>
                <wp:positionH relativeFrom="column">
                  <wp:posOffset>2234565</wp:posOffset>
                </wp:positionH>
                <wp:positionV relativeFrom="paragraph">
                  <wp:posOffset>3580765</wp:posOffset>
                </wp:positionV>
                <wp:extent cx="914400" cy="295275"/>
                <wp:effectExtent l="0" t="0" r="0" b="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Pr="00C87F3F" w:rsidRDefault="008D31A8" w:rsidP="00525BF0">
                            <w:pPr>
                              <w:jc w:val="center"/>
                              <w:rPr>
                                <w:i/>
                              </w:rPr>
                            </w:pPr>
                            <w:r w:rsidRPr="00C87F3F">
                              <w:rPr>
                                <w:i/>
                              </w:rPr>
                              <w:t>Generado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14" o:spid="_x0000_s1041" type="#_x0000_t202" style="position:absolute;left:0;text-align:left;margin-left:175.95pt;margin-top:281.95pt;width:1in;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" stroked="f">
                <v:textbox>
                  <w:txbxContent>
                    <w:p w:rsidR="008D31A8" w:rsidRPr="00C87F3F" w:rsidRDefault="008D31A8" w:rsidP="00525BF0">
                      <w:pPr>
                        <w:jc w:val="center"/>
                        <w:rPr>
                          <w:i/>
                        </w:rPr>
                      </w:pPr>
                      <w:r w:rsidRPr="00C87F3F">
                        <w:rPr>
                          <w:i/>
                        </w:rPr>
                        <w:t>Generado</w:t>
                      </w:r>
                    </w:p>
                  </w:txbxContent>
                </v:textbox>
              </v:shape>
            </w:pict>
          </mc:Fallback>
        </mc:AlternateContent>
      </w:r>
      <w:r>
        <w:rPr>
          <w:noProof/>
          <w:lang w:val="es-CO" w:eastAsia="es-CO"/>
        </w:rPr>
        <mc:AlternateContent>
          <mc:Choice Requires="wps">
            <w:drawing>
              <wp:anchor distT="0" distB="0" distL="114300" distR="114300" simplePos="0" relativeHeight="251783168" behindDoc="0" locked="0" layoutInCell="1" allowOverlap="1">
                <wp:simplePos x="0" y="0"/>
                <wp:positionH relativeFrom="column">
                  <wp:posOffset>2701290</wp:posOffset>
                </wp:positionH>
                <wp:positionV relativeFrom="paragraph">
                  <wp:posOffset>3666490</wp:posOffset>
                </wp:positionV>
                <wp:extent cx="1419225" cy="342900"/>
                <wp:effectExtent l="0" t="0" r="9525" b="0"/>
                <wp:wrapNone/>
                <wp:docPr id="113" name="Conector recto de flech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1A5FB" id="Conector recto de flecha 113" o:spid="_x0000_s1026" type="#_x0000_t32" style="position:absolute;margin-left:212.7pt;margin-top:288.7pt;width:111.75pt;height:27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"/>
            </w:pict>
          </mc:Fallback>
        </mc:AlternateContent>
      </w:r>
      <w:r>
        <w:rPr>
          <w:noProof/>
          <w:lang w:val="es-CO" w:eastAsia="es-CO"/>
        </w:rPr>
        <mc:AlternateContent>
          <mc:Choice Requires="wps">
            <w:drawing>
              <wp:anchor distT="0" distB="0" distL="114300" distR="114300" simplePos="0" relativeHeight="251782144" behindDoc="0" locked="0" layoutInCell="1" allowOverlap="1">
                <wp:simplePos x="0" y="0"/>
                <wp:positionH relativeFrom="column">
                  <wp:posOffset>1396365</wp:posOffset>
                </wp:positionH>
                <wp:positionV relativeFrom="paragraph">
                  <wp:posOffset>3656965</wp:posOffset>
                </wp:positionV>
                <wp:extent cx="1304925" cy="352425"/>
                <wp:effectExtent l="0" t="0" r="9525" b="9525"/>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B75143" id="Conector recto de flecha 112" o:spid="_x0000_s1026" type="#_x0000_t32" style="position:absolute;margin-left:109.95pt;margin-top:287.95pt;width:102.75pt;height:2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"/>
            </w:pict>
          </mc:Fallback>
        </mc:AlternateContent>
      </w:r>
      <w:r>
        <w:rPr>
          <w:noProof/>
          <w:lang w:val="es-CO" w:eastAsia="es-CO"/>
        </w:rPr>
        <mc:AlternateContent>
          <mc:Choice Requires="wps">
            <w:drawing>
              <wp:anchor distT="0" distB="0" distL="114300" distR="114300" simplePos="0" relativeHeight="251781120" behindDoc="0" locked="0" layoutInCell="1" allowOverlap="1">
                <wp:simplePos x="0" y="0"/>
                <wp:positionH relativeFrom="column">
                  <wp:posOffset>3529965</wp:posOffset>
                </wp:positionH>
                <wp:positionV relativeFrom="paragraph">
                  <wp:posOffset>3285490</wp:posOffset>
                </wp:positionV>
                <wp:extent cx="914400" cy="295275"/>
                <wp:effectExtent l="0" t="0" r="0" b="0"/>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Pr="00C87F3F" w:rsidRDefault="008D31A8" w:rsidP="00525BF0">
                            <w:pPr>
                              <w:jc w:val="center"/>
                              <w:rPr>
                                <w:b/>
                              </w:rPr>
                            </w:pPr>
                            <w:r w:rsidRPr="00C87F3F">
                              <w:rPr>
                                <w:b/>
                              </w:rPr>
                              <w:t>Lenguaje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11" o:spid="_x0000_s1042" type="#_x0000_t202" style="position:absolute;left:0;text-align:left;margin-left:277.95pt;margin-top:258.7pt;width:1in;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" fillcolor="#f6c" stroked="f">
                <v:textbox>
                  <w:txbxContent>
                    <w:p w:rsidR="008D31A8" w:rsidRPr="00C87F3F" w:rsidRDefault="008D31A8" w:rsidP="00525BF0">
                      <w:pPr>
                        <w:jc w:val="center"/>
                        <w:rPr>
                          <w:b/>
                        </w:rPr>
                      </w:pPr>
                      <w:r w:rsidRPr="00C87F3F">
                        <w:rPr>
                          <w:b/>
                        </w:rPr>
                        <w:t>Lenguaje</w:t>
                      </w:r>
                    </w:p>
                  </w:txbxContent>
                </v:textbox>
              </v:shape>
            </w:pict>
          </mc:Fallback>
        </mc:AlternateContent>
      </w:r>
      <w:r>
        <w:rPr>
          <w:noProof/>
          <w:lang w:val="es-CO" w:eastAsia="es-CO"/>
        </w:rPr>
        <mc:AlternateContent>
          <mc:Choice Requires="wps">
            <w:drawing>
              <wp:anchor distT="0" distB="0" distL="114300" distR="114300" simplePos="0" relativeHeight="251779072" behindDoc="0" locked="0" layoutInCell="1" allowOverlap="1">
                <wp:simplePos x="0" y="0"/>
                <wp:positionH relativeFrom="column">
                  <wp:posOffset>739140</wp:posOffset>
                </wp:positionH>
                <wp:positionV relativeFrom="paragraph">
                  <wp:posOffset>3304540</wp:posOffset>
                </wp:positionV>
                <wp:extent cx="1257300" cy="276225"/>
                <wp:effectExtent l="0" t="0" r="0" b="0"/>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Default="008D31A8" w:rsidP="00525BF0">
                            <w:r>
                              <w:t>Interacción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10" o:spid="_x0000_s1043" type="#_x0000_t202" style="position:absolute;left:0;text-align:left;margin-left:58.2pt;margin-top:260.2pt;width:99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" fillcolor="#f6c" stroked="f">
                <v:textbox>
                  <w:txbxContent>
                    <w:p w:rsidR="008D31A8" w:rsidRDefault="008D31A8" w:rsidP="00525BF0">
                      <w:r>
                        <w:t>Interacción social</w:t>
                      </w:r>
                    </w:p>
                  </w:txbxContent>
                </v:textbox>
              </v:shape>
            </w:pict>
          </mc:Fallback>
        </mc:AlternateContent>
      </w:r>
      <w:r>
        <w:rPr>
          <w:noProof/>
          <w:lang w:val="es-CO" w:eastAsia="es-CO"/>
        </w:rPr>
        <mc:AlternateContent>
          <mc:Choice Requires="wps">
            <w:drawing>
              <wp:anchor distT="0" distB="0" distL="114300" distR="114300" simplePos="0" relativeHeight="251778048" behindDoc="0" locked="0" layoutInCell="1" allowOverlap="1">
                <wp:simplePos x="0" y="0"/>
                <wp:positionH relativeFrom="column">
                  <wp:posOffset>386715</wp:posOffset>
                </wp:positionH>
                <wp:positionV relativeFrom="paragraph">
                  <wp:posOffset>3237865</wp:posOffset>
                </wp:positionV>
                <wp:extent cx="1943100" cy="419100"/>
                <wp:effectExtent l="76200" t="76200" r="0" b="0"/>
                <wp:wrapNone/>
                <wp:docPr id="10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19100"/>
                        </a:xfrm>
                        <a:prstGeom prst="ellipse">
                          <a:avLst/>
                        </a:prstGeom>
                        <a:solidFill>
                          <a:srgbClr val="FF66CC"/>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248848" id="Elipse 109" o:spid="_x0000_s1026" style="position:absolute;margin-left:30.45pt;margin-top:254.95pt;width:153pt;height: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" fillcolor="#f6c" stroked="f">
                <v:shadow on="t" opacity=".5" offset="-6pt,-6pt"/>
              </v:oval>
            </w:pict>
          </mc:Fallback>
        </mc:AlternateContent>
      </w:r>
      <w:r>
        <w:rPr>
          <w:noProof/>
          <w:lang w:val="es-CO" w:eastAsia="es-CO"/>
        </w:rPr>
        <mc:AlternateContent>
          <mc:Choice Requires="wps">
            <w:drawing>
              <wp:anchor distT="0" distB="0" distL="114300" distR="114300" simplePos="0" relativeHeight="251776000" behindDoc="0" locked="0" layoutInCell="1" allowOverlap="1">
                <wp:simplePos x="0" y="0"/>
                <wp:positionH relativeFrom="column">
                  <wp:posOffset>2720340</wp:posOffset>
                </wp:positionH>
                <wp:positionV relativeFrom="paragraph">
                  <wp:posOffset>2999740</wp:posOffset>
                </wp:positionV>
                <wp:extent cx="1219200" cy="238125"/>
                <wp:effectExtent l="0" t="0" r="0" b="9525"/>
                <wp:wrapNone/>
                <wp:docPr id="108" name="Conector recto de flecha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2D053" id="Conector recto de flecha 108" o:spid="_x0000_s1026" type="#_x0000_t32" style="position:absolute;margin-left:214.2pt;margin-top:236.2pt;width:96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"/>
            </w:pict>
          </mc:Fallback>
        </mc:AlternateContent>
      </w:r>
      <w:r>
        <w:rPr>
          <w:noProof/>
          <w:lang w:val="es-CO" w:eastAsia="es-CO"/>
        </w:rPr>
        <mc:AlternateContent>
          <mc:Choice Requires="wps">
            <w:drawing>
              <wp:anchor distT="0" distB="0" distL="114300" distR="114300" simplePos="0" relativeHeight="251777024" behindDoc="0" locked="0" layoutInCell="1" allowOverlap="1">
                <wp:simplePos x="0" y="0"/>
                <wp:positionH relativeFrom="column">
                  <wp:posOffset>1424940</wp:posOffset>
                </wp:positionH>
                <wp:positionV relativeFrom="paragraph">
                  <wp:posOffset>2999740</wp:posOffset>
                </wp:positionV>
                <wp:extent cx="1276350" cy="238125"/>
                <wp:effectExtent l="0" t="0" r="0" b="9525"/>
                <wp:wrapNone/>
                <wp:docPr id="107" name="Conector recto de flech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C708" id="Conector recto de flecha 107" o:spid="_x0000_s1026" type="#_x0000_t32" style="position:absolute;margin-left:112.2pt;margin-top:236.2pt;width:100.5pt;height:18.7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"/>
            </w:pict>
          </mc:Fallback>
        </mc:AlternateContent>
      </w:r>
      <w:r>
        <w:rPr>
          <w:noProof/>
          <w:lang w:val="es-CO" w:eastAsia="es-CO"/>
        </w:rPr>
        <mc:AlternateContent>
          <mc:Choice Requires="wps">
            <w:drawing>
              <wp:anchor distT="0" distB="0" distL="114300" distR="114300" simplePos="0" relativeHeight="251773952" behindDoc="0" locked="0" layoutInCell="1" allowOverlap="1">
                <wp:simplePos x="0" y="0"/>
                <wp:positionH relativeFrom="column">
                  <wp:posOffset>1920240</wp:posOffset>
                </wp:positionH>
                <wp:positionV relativeFrom="paragraph">
                  <wp:posOffset>2666365</wp:posOffset>
                </wp:positionV>
                <wp:extent cx="1514475" cy="323850"/>
                <wp:effectExtent l="0" t="0" r="47625" b="38100"/>
                <wp:wrapNone/>
                <wp:docPr id="106" name="Cuadro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23850"/>
                        </a:xfrm>
                        <a:prstGeom prst="rect">
                          <a:avLst/>
                        </a:prstGeom>
                        <a:solidFill>
                          <a:schemeClr val="accent5">
                            <a:lumMod val="60000"/>
                            <a:lumOff val="40000"/>
                          </a:schemeClr>
                        </a:solidFill>
                        <a:ln w="12700" cmpd="sng">
                          <a:solidFill>
                            <a:schemeClr val="accent5">
                              <a:lumMod val="60000"/>
                              <a:lumOff val="40000"/>
                            </a:schemeClr>
                          </a:solidFill>
                          <a:prstDash val="solid"/>
                          <a:miter lim="800000"/>
                          <a:headEnd/>
                          <a:tailEnd/>
                        </a:ln>
                        <a:effectLst>
                          <a:outerShdw dist="35921" dir="2700000" algn="ctr" rotWithShape="0">
                            <a:schemeClr val="accent5">
                              <a:lumMod val="50000"/>
                              <a:lumOff val="0"/>
                              <a:alpha val="50000"/>
                            </a:schemeClr>
                          </a:outerShdw>
                        </a:effectLst>
                      </wps:spPr>
                      <wps:txbx>
                        <w:txbxContent>
                          <w:p w:rsidR="008D31A8" w:rsidRDefault="008D31A8" w:rsidP="00525BF0">
                            <w:r>
                              <w:t>Compartidos a través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06" o:spid="_x0000_s1044" type="#_x0000_t202" style="position:absolute;left:0;text-align:left;margin-left:151.2pt;margin-top:209.95pt;width:119.2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" fillcolor="#92cddc [1944]" strokecolor="#92cddc [1944]" strokeweight="1pt">
                <v:shadow on="t" color="#205867 [1608]" opacity=".5"/>
                <v:textbox>
                  <w:txbxContent>
                    <w:p w:rsidR="008D31A8" w:rsidRDefault="008D31A8" w:rsidP="00525BF0">
                      <w:r>
                        <w:t>Compartidos a través</w:t>
                      </w:r>
                    </w:p>
                  </w:txbxContent>
                </v:textbox>
              </v:shape>
            </w:pict>
          </mc:Fallback>
        </mc:AlternateContent>
      </w:r>
      <w:r>
        <w:rPr>
          <w:noProof/>
          <w:lang w:val="es-CO" w:eastAsia="es-CO"/>
        </w:rPr>
        <mc:AlternateContent>
          <mc:Choice Requires="wps">
            <w:drawing>
              <wp:anchor distT="0" distB="0" distL="114300" distR="114300" simplePos="0" relativeHeight="251771904" behindDoc="0" locked="0" layoutInCell="1" allowOverlap="1">
                <wp:simplePos x="0" y="0"/>
                <wp:positionH relativeFrom="column">
                  <wp:posOffset>1491615</wp:posOffset>
                </wp:positionH>
                <wp:positionV relativeFrom="paragraph">
                  <wp:posOffset>2371090</wp:posOffset>
                </wp:positionV>
                <wp:extent cx="1190625" cy="276225"/>
                <wp:effectExtent l="0" t="0" r="9525" b="952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B0401" id="Conector recto de flecha 105" o:spid="_x0000_s1026" type="#_x0000_t32" style="position:absolute;margin-left:117.45pt;margin-top:186.7pt;width:93.7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"/>
            </w:pict>
          </mc:Fallback>
        </mc:AlternateContent>
      </w:r>
      <w:r>
        <w:rPr>
          <w:noProof/>
          <w:lang w:val="es-CO" w:eastAsia="es-CO"/>
        </w:rPr>
        <mc:AlternateContent>
          <mc:Choice Requires="wps">
            <w:drawing>
              <wp:anchor distT="0" distB="0" distL="114300" distR="114300" simplePos="0" relativeHeight="251772928" behindDoc="0" locked="0" layoutInCell="1" allowOverlap="1">
                <wp:simplePos x="0" y="0"/>
                <wp:positionH relativeFrom="column">
                  <wp:posOffset>2682240</wp:posOffset>
                </wp:positionH>
                <wp:positionV relativeFrom="paragraph">
                  <wp:posOffset>2409190</wp:posOffset>
                </wp:positionV>
                <wp:extent cx="1333500" cy="238125"/>
                <wp:effectExtent l="0" t="0" r="0" b="9525"/>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584C7" id="Conector recto de flecha 104" o:spid="_x0000_s1026" type="#_x0000_t32" style="position:absolute;margin-left:211.2pt;margin-top:189.7pt;width:105pt;height:18.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"/>
            </w:pict>
          </mc:Fallback>
        </mc:AlternateContent>
      </w:r>
      <w:r>
        <w:rPr>
          <w:noProof/>
          <w:lang w:val="es-CO" w:eastAsia="es-CO"/>
        </w:rPr>
        <mc:AlternateContent>
          <mc:Choice Requires="wps">
            <w:drawing>
              <wp:anchor distT="0" distB="0" distL="114300" distR="114300" simplePos="0" relativeHeight="251770880" behindDoc="0" locked="0" layoutInCell="1" allowOverlap="1">
                <wp:simplePos x="0" y="0"/>
                <wp:positionH relativeFrom="column">
                  <wp:posOffset>3415665</wp:posOffset>
                </wp:positionH>
                <wp:positionV relativeFrom="paragraph">
                  <wp:posOffset>2085340</wp:posOffset>
                </wp:positionV>
                <wp:extent cx="1028700" cy="238125"/>
                <wp:effectExtent l="0" t="0" r="0" b="0"/>
                <wp:wrapNone/>
                <wp:docPr id="103" name="Cuadro de tex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solidFill>
                          <a:schemeClr val="accent3">
                            <a:lumMod val="60000"/>
                            <a:lumOff val="40000"/>
                          </a:schemeClr>
                        </a:solidFill>
                        <a:ln>
                          <a:noFill/>
                        </a:ln>
                        <a:effectLst/>
                        <a:extLst>
                          <a:ext uri="{91240B29-F687-4F45-9708-019B960494DF}">
                            <a14:hiddenLine xmlns:a14="http://schemas.microsoft.com/office/drawing/2010/main" w="12700" cmpd="sng">
                              <a:solidFill>
                                <a:schemeClr val="accent3">
                                  <a:lumMod val="60000"/>
                                  <a:lumOff val="4000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8D31A8" w:rsidRDefault="008D31A8" w:rsidP="00525BF0">
                            <w:r>
                              <w:t>Preconceptos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03" o:spid="_x0000_s1045" type="#_x0000_t202" style="position:absolute;left:0;text-align:left;margin-left:268.95pt;margin-top:164.2pt;width:81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" fillcolor="#c2d69b [1942]" stroked="f" strokecolor="#c2d69b [1942]" strokeweight="1pt">
                <v:shadow color="#4e6128 [1606]" opacity=".5" offset="1pt"/>
                <v:textbox>
                  <w:txbxContent>
                    <w:p w:rsidR="008D31A8" w:rsidRDefault="008D31A8" w:rsidP="00525BF0">
                      <w:r>
                        <w:t>Preconceptos</w:t>
                      </w:r>
                    </w:p>
                  </w:txbxContent>
                </v:textbox>
              </v:shape>
            </w:pict>
          </mc:Fallback>
        </mc:AlternateContent>
      </w:r>
      <w:r>
        <w:rPr>
          <w:noProof/>
          <w:lang w:val="es-CO" w:eastAsia="es-CO"/>
        </w:rPr>
        <mc:AlternateContent>
          <mc:Choice Requires="wps">
            <w:drawing>
              <wp:anchor distT="0" distB="0" distL="114300" distR="114300" simplePos="0" relativeHeight="251799552" behindDoc="1" locked="0" layoutInCell="1" allowOverlap="1">
                <wp:simplePos x="0" y="0"/>
                <wp:positionH relativeFrom="column">
                  <wp:posOffset>2981325</wp:posOffset>
                </wp:positionH>
                <wp:positionV relativeFrom="paragraph">
                  <wp:posOffset>2028190</wp:posOffset>
                </wp:positionV>
                <wp:extent cx="1914525" cy="361950"/>
                <wp:effectExtent l="19050" t="19050" r="9525" b="0"/>
                <wp:wrapNone/>
                <wp:docPr id="102" name="Elips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61950"/>
                        </a:xfrm>
                        <a:prstGeom prst="ellipse">
                          <a:avLst/>
                        </a:prstGeom>
                        <a:solidFill>
                          <a:schemeClr val="accent3">
                            <a:lumMod val="60000"/>
                            <a:lumOff val="40000"/>
                          </a:schemeClr>
                        </a:solidFill>
                        <a:ln>
                          <a:noFill/>
                        </a:ln>
                        <a:effectLst>
                          <a:prstShdw prst="shdw17" dist="17961" dir="2700000">
                            <a:schemeClr val="accent3">
                              <a:lumMod val="60000"/>
                              <a:lumOff val="40000"/>
                              <a:gamma/>
                              <a:shade val="60000"/>
                              <a:invGamma/>
                            </a:schemeClr>
                          </a:prstShdw>
                        </a:effectLst>
                        <a:extLst>
                          <a:ext uri="{91240B29-F687-4F45-9708-019B960494DF}">
                            <a14:hiddenLine xmlns:a14="http://schemas.microsoft.com/office/drawing/2010/main" w="12700" cmpd="sng">
                              <a:solidFill>
                                <a:schemeClr val="accent3">
                                  <a:lumMod val="60000"/>
                                  <a:lumOff val="40000"/>
                                </a:schemeClr>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0D563C" id="Elipse 102" o:spid="_x0000_s1026" style="position:absolute;margin-left:234.75pt;margin-top:159.7pt;width:150.75pt;height:2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" fillcolor="#c2d69b [1942]" stroked="f" strokecolor="#c2d69b [1942]" strokeweight="1pt">
                <v:imagedata embosscolor="shadow add(51)"/>
                <v:shadow on="t" type="emboss" color="#c2d69b [1942]" color2="shadow add(102)" offset="1pt,1pt" offset2="-1pt,-1pt"/>
              </v:oval>
            </w:pict>
          </mc:Fallback>
        </mc:AlternateContent>
      </w:r>
      <w:r>
        <w:rPr>
          <w:noProof/>
          <w:lang w:val="es-CO" w:eastAsia="es-CO"/>
        </w:rPr>
        <mc:AlternateContent>
          <mc:Choice Requires="wps">
            <w:drawing>
              <wp:anchor distT="0" distB="0" distL="114298" distR="114298" simplePos="0" relativeHeight="251767808" behindDoc="0" locked="0" layoutInCell="1" allowOverlap="1">
                <wp:simplePos x="0" y="0"/>
                <wp:positionH relativeFrom="column">
                  <wp:posOffset>3939539</wp:posOffset>
                </wp:positionH>
                <wp:positionV relativeFrom="paragraph">
                  <wp:posOffset>1875790</wp:posOffset>
                </wp:positionV>
                <wp:extent cx="0" cy="171450"/>
                <wp:effectExtent l="0" t="0" r="0" b="0"/>
                <wp:wrapNone/>
                <wp:docPr id="101" name="Conector recto de flecha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8BB4B" id="Conector recto de flecha 101" o:spid="_x0000_s1026" type="#_x0000_t32" style="position:absolute;margin-left:310.2pt;margin-top:147.7pt;width:0;height:13.5pt;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"/>
            </w:pict>
          </mc:Fallback>
        </mc:AlternateContent>
      </w:r>
      <w:r>
        <w:rPr>
          <w:noProof/>
          <w:lang w:val="es-CO" w:eastAsia="es-CO"/>
        </w:rPr>
        <mc:AlternateContent>
          <mc:Choice Requires="wps">
            <w:drawing>
              <wp:anchor distT="0" distB="0" distL="114300" distR="114300" simplePos="0" relativeHeight="251769856" behindDoc="0" locked="0" layoutInCell="1" allowOverlap="1">
                <wp:simplePos x="0" y="0"/>
                <wp:positionH relativeFrom="column">
                  <wp:posOffset>977265</wp:posOffset>
                </wp:positionH>
                <wp:positionV relativeFrom="paragraph">
                  <wp:posOffset>2047240</wp:posOffset>
                </wp:positionV>
                <wp:extent cx="990600" cy="257175"/>
                <wp:effectExtent l="0" t="0" r="0" b="9525"/>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chemeClr val="accent3">
                            <a:lumMod val="60000"/>
                            <a:lumOff val="40000"/>
                          </a:schemeClr>
                        </a:soli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8D31A8" w:rsidRDefault="008D31A8" w:rsidP="00525BF0">
                            <w:r>
                              <w:t>Ideas previas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00" o:spid="_x0000_s1046" type="#_x0000_t202" style="position:absolute;left:0;text-align:left;margin-left:76.95pt;margin-top:161.2pt;width:78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" fillcolor="#c2d69b [1942]" strokecolor="#c2d69b [1942]" strokeweight="1pt">
                <v:shadow color="#4e6128 [1606]" opacity=".5" offset="1pt"/>
                <v:textbox>
                  <w:txbxContent>
                    <w:p w:rsidR="008D31A8" w:rsidRDefault="008D31A8" w:rsidP="00525BF0">
                      <w:r>
                        <w:t>Ideas previas</w:t>
                      </w:r>
                    </w:p>
                  </w:txbxContent>
                </v:textbox>
              </v:shape>
            </w:pict>
          </mc:Fallback>
        </mc:AlternateContent>
      </w:r>
      <w:r>
        <w:rPr>
          <w:noProof/>
          <w:lang w:val="es-CO" w:eastAsia="es-CO"/>
        </w:rPr>
        <mc:AlternateContent>
          <mc:Choice Requires="wps">
            <w:drawing>
              <wp:anchor distT="0" distB="0" distL="114300" distR="114300" simplePos="0" relativeHeight="251768832" behindDoc="0" locked="0" layoutInCell="1" allowOverlap="1">
                <wp:simplePos x="0" y="0"/>
                <wp:positionH relativeFrom="column">
                  <wp:posOffset>529590</wp:posOffset>
                </wp:positionH>
                <wp:positionV relativeFrom="paragraph">
                  <wp:posOffset>2009140</wp:posOffset>
                </wp:positionV>
                <wp:extent cx="1914525" cy="361950"/>
                <wp:effectExtent l="19050" t="19050" r="9525" b="0"/>
                <wp:wrapNone/>
                <wp:docPr id="99" name="E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61950"/>
                        </a:xfrm>
                        <a:prstGeom prst="ellipse">
                          <a:avLst/>
                        </a:prstGeom>
                        <a:solidFill>
                          <a:schemeClr val="accent3">
                            <a:lumMod val="60000"/>
                            <a:lumOff val="40000"/>
                          </a:schemeClr>
                        </a:solidFill>
                        <a:ln>
                          <a:noFill/>
                        </a:ln>
                        <a:effectLst>
                          <a:prstShdw prst="shdw17" dist="17961" dir="2700000">
                            <a:schemeClr val="accent3">
                              <a:lumMod val="60000"/>
                              <a:lumOff val="40000"/>
                              <a:gamma/>
                              <a:shade val="60000"/>
                              <a:invGamma/>
                            </a:schemeClr>
                          </a:prstShdw>
                        </a:effectLst>
                        <a:extLst>
                          <a:ext uri="{91240B29-F687-4F45-9708-019B960494DF}">
                            <a14:hiddenLine xmlns:a14="http://schemas.microsoft.com/office/drawing/2010/main" w="12700" cmpd="sng">
                              <a:solidFill>
                                <a:schemeClr val="accent3">
                                  <a:lumMod val="60000"/>
                                  <a:lumOff val="40000"/>
                                </a:schemeClr>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B85C87" id="Elipse 99" o:spid="_x0000_s1026" style="position:absolute;margin-left:41.7pt;margin-top:158.2pt;width:150.7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" fillcolor="#c2d69b [1942]" stroked="f" strokecolor="#c2d69b [1942]" strokeweight="1pt">
                <v:imagedata embosscolor="shadow add(51)"/>
                <v:shadow on="t" type="emboss" color="#c2d69b [1942]" color2="shadow add(102)" offset="1pt,1pt" offset2="-1pt,-1pt"/>
              </v:oval>
            </w:pict>
          </mc:Fallback>
        </mc:AlternateContent>
      </w:r>
      <w:r>
        <w:rPr>
          <w:noProof/>
          <w:lang w:val="es-CO" w:eastAsia="es-CO"/>
        </w:rPr>
        <mc:AlternateContent>
          <mc:Choice Requires="wps">
            <w:drawing>
              <wp:anchor distT="0" distB="0" distL="114298" distR="114298" simplePos="0" relativeHeight="251766784" behindDoc="0" locked="0" layoutInCell="1" allowOverlap="1">
                <wp:simplePos x="0" y="0"/>
                <wp:positionH relativeFrom="column">
                  <wp:posOffset>1491614</wp:posOffset>
                </wp:positionH>
                <wp:positionV relativeFrom="paragraph">
                  <wp:posOffset>1866265</wp:posOffset>
                </wp:positionV>
                <wp:extent cx="0" cy="228600"/>
                <wp:effectExtent l="0" t="0" r="0" b="0"/>
                <wp:wrapNone/>
                <wp:docPr id="98" name="Conector recto de flecha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6CB3B" id="Conector recto de flecha 98" o:spid="_x0000_s1026" type="#_x0000_t32" style="position:absolute;margin-left:117.45pt;margin-top:146.95pt;width:0;height:18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"/>
            </w:pict>
          </mc:Fallback>
        </mc:AlternateContent>
      </w:r>
      <w:r>
        <w:rPr>
          <w:noProof/>
          <w:lang w:val="es-CO" w:eastAsia="es-CO"/>
        </w:rPr>
        <mc:AlternateContent>
          <mc:Choice Requires="wps">
            <w:drawing>
              <wp:anchor distT="4294967294" distB="4294967294" distL="114300" distR="114300" simplePos="0" relativeHeight="251765760" behindDoc="0" locked="0" layoutInCell="1" allowOverlap="1">
                <wp:simplePos x="0" y="0"/>
                <wp:positionH relativeFrom="column">
                  <wp:posOffset>1491615</wp:posOffset>
                </wp:positionH>
                <wp:positionV relativeFrom="paragraph">
                  <wp:posOffset>1866264</wp:posOffset>
                </wp:positionV>
                <wp:extent cx="2447925" cy="0"/>
                <wp:effectExtent l="0" t="0" r="9525" b="0"/>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DEB6A" id="Conector recto de flecha 97" o:spid="_x0000_s1026" type="#_x0000_t32" style="position:absolute;margin-left:117.45pt;margin-top:146.95pt;width:192.75pt;height:0;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"/>
            </w:pict>
          </mc:Fallback>
        </mc:AlternateContent>
      </w:r>
      <w:r>
        <w:rPr>
          <w:noProof/>
          <w:lang w:val="es-CO" w:eastAsia="es-CO"/>
        </w:rPr>
        <mc:AlternateContent>
          <mc:Choice Requires="wps">
            <w:drawing>
              <wp:anchor distT="0" distB="0" distL="114298" distR="114298" simplePos="0" relativeHeight="251764736" behindDoc="0" locked="0" layoutInCell="1" allowOverlap="1">
                <wp:simplePos x="0" y="0"/>
                <wp:positionH relativeFrom="column">
                  <wp:posOffset>2682239</wp:posOffset>
                </wp:positionH>
                <wp:positionV relativeFrom="paragraph">
                  <wp:posOffset>1628140</wp:posOffset>
                </wp:positionV>
                <wp:extent cx="0" cy="238125"/>
                <wp:effectExtent l="0" t="0" r="0" b="9525"/>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A0AC4" id="Conector recto de flecha 96" o:spid="_x0000_s1026" type="#_x0000_t32" style="position:absolute;margin-left:211.2pt;margin-top:128.2pt;width:0;height:18.75pt;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"/>
            </w:pict>
          </mc:Fallback>
        </mc:AlternateContent>
      </w:r>
      <w:r>
        <w:rPr>
          <w:noProof/>
          <w:lang w:val="es-CO" w:eastAsia="es-CO"/>
        </w:rPr>
        <mc:AlternateContent>
          <mc:Choice Requires="wps">
            <w:drawing>
              <wp:anchor distT="0" distB="0" distL="114300" distR="114300" simplePos="0" relativeHeight="251774976" behindDoc="1" locked="0" layoutInCell="1" allowOverlap="1">
                <wp:simplePos x="0" y="0"/>
                <wp:positionH relativeFrom="column">
                  <wp:posOffset>2720340</wp:posOffset>
                </wp:positionH>
                <wp:positionV relativeFrom="paragraph">
                  <wp:posOffset>1590040</wp:posOffset>
                </wp:positionV>
                <wp:extent cx="666750" cy="466725"/>
                <wp:effectExtent l="0" t="0" r="0" b="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Pr="00C87F3F" w:rsidRDefault="008D31A8" w:rsidP="00525BF0">
                            <w:pPr>
                              <w:rPr>
                                <w:i/>
                              </w:rPr>
                            </w:pPr>
                            <w:r w:rsidRPr="00C87F3F">
                              <w:rPr>
                                <w:i/>
                              </w:rPr>
                              <w:t>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95" o:spid="_x0000_s1047" type="#_x0000_t202" style="position:absolute;left:0;text-align:left;margin-left:214.2pt;margin-top:125.2pt;width:52.5pt;height:36.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" stroked="f">
                <v:textbox>
                  <w:txbxContent>
                    <w:p w:rsidR="008D31A8" w:rsidRPr="00C87F3F" w:rsidRDefault="008D31A8" w:rsidP="00525BF0">
                      <w:pPr>
                        <w:rPr>
                          <w:i/>
                        </w:rPr>
                      </w:pPr>
                      <w:r w:rsidRPr="00C87F3F">
                        <w:rPr>
                          <w:i/>
                        </w:rPr>
                        <w:t>Hay</w:t>
                      </w:r>
                    </w:p>
                  </w:txbxContent>
                </v:textbox>
              </v:shape>
            </w:pict>
          </mc:Fallback>
        </mc:AlternateContent>
      </w:r>
      <w:r>
        <w:rPr>
          <w:noProof/>
          <w:lang w:val="es-CO" w:eastAsia="es-CO"/>
        </w:rPr>
        <mc:AlternateContent>
          <mc:Choice Requires="wps">
            <w:drawing>
              <wp:anchor distT="0" distB="0" distL="114300" distR="114300" simplePos="0" relativeHeight="251763712" behindDoc="0" locked="0" layoutInCell="1" allowOverlap="1">
                <wp:simplePos x="0" y="0"/>
                <wp:positionH relativeFrom="column">
                  <wp:posOffset>2091690</wp:posOffset>
                </wp:positionH>
                <wp:positionV relativeFrom="paragraph">
                  <wp:posOffset>1351915</wp:posOffset>
                </wp:positionV>
                <wp:extent cx="1181100" cy="276225"/>
                <wp:effectExtent l="0" t="0" r="0" b="9525"/>
                <wp:wrapNone/>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6225"/>
                        </a:xfrm>
                        <a:prstGeom prst="rect">
                          <a:avLst/>
                        </a:prstGeom>
                        <a:solidFill>
                          <a:srgbClr val="FF66CC"/>
                        </a:solidFill>
                        <a:ln w="9525">
                          <a:solidFill>
                            <a:srgbClr val="000000"/>
                          </a:solidFill>
                          <a:miter lim="800000"/>
                          <a:headEnd/>
                          <a:tailEnd/>
                        </a:ln>
                      </wps:spPr>
                      <wps:txbx>
                        <w:txbxContent>
                          <w:p w:rsidR="008D31A8" w:rsidRDefault="008D31A8" w:rsidP="00525BF0">
                            <w:pPr>
                              <w:jc w:val="center"/>
                            </w:pPr>
                            <w:r>
                              <w:t>Ante lo cual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94" o:spid="_x0000_s1048" type="#_x0000_t202" style="position:absolute;left:0;text-align:left;margin-left:164.7pt;margin-top:106.45pt;width:93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" fillcolor="#f6c">
                <v:textbox>
                  <w:txbxContent>
                    <w:p w:rsidR="008D31A8" w:rsidRDefault="008D31A8" w:rsidP="00525BF0">
                      <w:pPr>
                        <w:jc w:val="center"/>
                      </w:pPr>
                      <w:r>
                        <w:t>Ante lo cual</w:t>
                      </w:r>
                    </w:p>
                  </w:txbxContent>
                </v:textbox>
              </v:shape>
            </w:pict>
          </mc:Fallback>
        </mc:AlternateContent>
      </w:r>
      <w:r>
        <w:rPr>
          <w:noProof/>
          <w:lang w:val="es-CO" w:eastAsia="es-CO"/>
        </w:rPr>
        <mc:AlternateContent>
          <mc:Choice Requires="wps">
            <w:drawing>
              <wp:anchor distT="0" distB="0" distL="114298" distR="114298" simplePos="0" relativeHeight="251762688" behindDoc="0" locked="0" layoutInCell="1" allowOverlap="1">
                <wp:simplePos x="0" y="0"/>
                <wp:positionH relativeFrom="column">
                  <wp:posOffset>2672714</wp:posOffset>
                </wp:positionH>
                <wp:positionV relativeFrom="paragraph">
                  <wp:posOffset>1228090</wp:posOffset>
                </wp:positionV>
                <wp:extent cx="0" cy="266700"/>
                <wp:effectExtent l="0" t="0" r="0" b="0"/>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561A1" id="Conector recto de flecha 93" o:spid="_x0000_s1026" type="#_x0000_t32" style="position:absolute;margin-left:210.45pt;margin-top:96.7pt;width:0;height:21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"/>
            </w:pict>
          </mc:Fallback>
        </mc:AlternateContent>
      </w:r>
      <w:r>
        <w:rPr>
          <w:noProof/>
          <w:lang w:val="es-CO" w:eastAsia="es-CO"/>
        </w:rPr>
        <mc:AlternateContent>
          <mc:Choice Requires="wps">
            <w:drawing>
              <wp:anchor distT="0" distB="0" distL="114300" distR="114300" simplePos="0" relativeHeight="251757568" behindDoc="0" locked="0" layoutInCell="1" allowOverlap="1">
                <wp:simplePos x="0" y="0"/>
                <wp:positionH relativeFrom="column">
                  <wp:posOffset>2234565</wp:posOffset>
                </wp:positionH>
                <wp:positionV relativeFrom="paragraph">
                  <wp:posOffset>923290</wp:posOffset>
                </wp:positionV>
                <wp:extent cx="914400" cy="276225"/>
                <wp:effectExtent l="0" t="0" r="0" b="3175"/>
                <wp:wrapNone/>
                <wp:docPr id="21" name="Cuadro de texto 92" descr="Descripción: Descripción: Gotas de agu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Default="008D31A8" w:rsidP="00525BF0">
                            <w:r>
                              <w:t>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92" o:spid="_x0000_s1049" type="#_x0000_t202" alt="Descripción: Descripción: Gotas de agua" style="position:absolute;left:0;text-align:left;margin-left:175.95pt;margin-top:72.7pt;width:1in;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" stroked="f">
                <v:fill r:id="rId13" o:title=" Gotas de agua" recolor="t" type="tile"/>
                <v:textbox>
                  <w:txbxContent>
                    <w:p w:rsidR="008D31A8" w:rsidRDefault="008D31A8" w:rsidP="00525BF0">
                      <w:r>
                        <w:t>Problemas</w:t>
                      </w:r>
                    </w:p>
                  </w:txbxContent>
                </v:textbox>
              </v:shape>
            </w:pict>
          </mc:Fallback>
        </mc:AlternateContent>
      </w:r>
      <w:r>
        <w:rPr>
          <w:noProof/>
          <w:lang w:val="es-CO" w:eastAsia="es-CO"/>
        </w:rPr>
        <mc:AlternateContent>
          <mc:Choice Requires="wps">
            <w:drawing>
              <wp:anchor distT="0" distB="0" distL="114300" distR="114300" simplePos="0" relativeHeight="251756544" behindDoc="0" locked="0" layoutInCell="1" allowOverlap="1">
                <wp:simplePos x="0" y="0"/>
                <wp:positionH relativeFrom="column">
                  <wp:posOffset>1824990</wp:posOffset>
                </wp:positionH>
                <wp:positionV relativeFrom="paragraph">
                  <wp:posOffset>885190</wp:posOffset>
                </wp:positionV>
                <wp:extent cx="1666875" cy="342900"/>
                <wp:effectExtent l="0" t="6350" r="0" b="3175"/>
                <wp:wrapNone/>
                <wp:docPr id="20" name="Elipse 91" descr="Descripción: Descripción: Gotas de agu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ellipse">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5057EF" id="Elipse 91" o:spid="_x0000_s1026" alt="Descripción: Descripción: Gotas de agua" style="position:absolute;margin-left:143.7pt;margin-top:69.7pt;width:131.2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" stroked="f">
                <v:fill r:id="rId14" o:title=" Gotas de agua" recolor="t" type="tile"/>
              </v:oval>
            </w:pict>
          </mc:Fallback>
        </mc:AlternateContent>
      </w:r>
      <w:r>
        <w:rPr>
          <w:noProof/>
          <w:lang w:val="es-CO" w:eastAsia="es-CO"/>
        </w:rPr>
        <mc:AlternateContent>
          <mc:Choice Requires="wps">
            <w:drawing>
              <wp:anchor distT="0" distB="0" distL="114300" distR="114300" simplePos="0" relativeHeight="251760640" behindDoc="0" locked="0" layoutInCell="1" allowOverlap="1">
                <wp:simplePos x="0" y="0"/>
                <wp:positionH relativeFrom="column">
                  <wp:posOffset>624840</wp:posOffset>
                </wp:positionH>
                <wp:positionV relativeFrom="paragraph">
                  <wp:posOffset>932815</wp:posOffset>
                </wp:positionV>
                <wp:extent cx="771525" cy="257175"/>
                <wp:effectExtent l="0" t="0" r="0" b="3175"/>
                <wp:wrapNone/>
                <wp:docPr id="19" name="Cuadro de texto 90" descr="Descripción: Descripción: Gotas de agu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7175"/>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Default="008D31A8" w:rsidP="00525BF0">
                            <w:r>
                              <w:t>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90" o:spid="_x0000_s1050" type="#_x0000_t202" alt="Descripción: Descripción: Gotas de agua" style="position:absolute;left:0;text-align:left;margin-left:49.2pt;margin-top:73.45pt;width:60.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" stroked="f">
                <v:fill r:id="rId13" o:title=" Gotas de agua" recolor="t" type="tile"/>
                <v:textbox>
                  <w:txbxContent>
                    <w:p w:rsidR="008D31A8" w:rsidRDefault="008D31A8" w:rsidP="00525BF0">
                      <w:r>
                        <w:t>Preguntas</w:t>
                      </w:r>
                    </w:p>
                  </w:txbxContent>
                </v:textbox>
              </v:shape>
            </w:pict>
          </mc:Fallback>
        </mc:AlternateContent>
      </w:r>
      <w:r>
        <w:rPr>
          <w:noProof/>
          <w:lang w:val="es-CO" w:eastAsia="es-CO"/>
        </w:rPr>
        <mc:AlternateContent>
          <mc:Choice Requires="wps">
            <w:drawing>
              <wp:anchor distT="0" distB="0" distL="114300" distR="114300" simplePos="0" relativeHeight="251758592" behindDoc="0" locked="0" layoutInCell="1" allowOverlap="1">
                <wp:simplePos x="0" y="0"/>
                <wp:positionH relativeFrom="column">
                  <wp:posOffset>386715</wp:posOffset>
                </wp:positionH>
                <wp:positionV relativeFrom="paragraph">
                  <wp:posOffset>856615</wp:posOffset>
                </wp:positionV>
                <wp:extent cx="1257300" cy="409575"/>
                <wp:effectExtent l="0" t="6350" r="0" b="3175"/>
                <wp:wrapNone/>
                <wp:docPr id="18" name="Elipse 89" descr="Descripción: Descripción: Gotas de agu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9575"/>
                        </a:xfrm>
                        <a:prstGeom prst="ellipse">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42D9B4" id="Elipse 89" o:spid="_x0000_s1026" alt="Descripción: Descripción: Gotas de agua" style="position:absolute;margin-left:30.45pt;margin-top:67.45pt;width:99pt;height:3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" stroked="f">
                <v:fill r:id="rId14" o:title=" Gotas de agua" recolor="t" type="tile"/>
              </v:oval>
            </w:pict>
          </mc:Fallback>
        </mc:AlternateContent>
      </w:r>
      <w:r>
        <w:rPr>
          <w:noProof/>
          <w:lang w:val="es-CO" w:eastAsia="es-CO"/>
        </w:rPr>
        <mc:AlternateContent>
          <mc:Choice Requires="wps">
            <w:drawing>
              <wp:anchor distT="0" distB="0" distL="114300" distR="114300" simplePos="0" relativeHeight="251761664" behindDoc="0" locked="0" layoutInCell="1" allowOverlap="1">
                <wp:simplePos x="0" y="0"/>
                <wp:positionH relativeFrom="column">
                  <wp:posOffset>4120515</wp:posOffset>
                </wp:positionH>
                <wp:positionV relativeFrom="paragraph">
                  <wp:posOffset>961390</wp:posOffset>
                </wp:positionV>
                <wp:extent cx="904875" cy="247650"/>
                <wp:effectExtent l="0" t="0" r="0" b="3175"/>
                <wp:wrapNone/>
                <wp:docPr id="11" name="Cuadro de texto 88" descr="Descripción: Descripción: Gotas de agu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Default="008D31A8" w:rsidP="00525BF0">
                            <w:r>
                              <w:t>Situaciones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88" o:spid="_x0000_s1051" type="#_x0000_t202" alt="Descripción: Descripción: Gotas de agua" style="position:absolute;left:0;text-align:left;margin-left:324.45pt;margin-top:75.7pt;width:71.2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" stroked="f">
                <v:fill r:id="rId13" o:title=" Gotas de agua" recolor="t" type="tile"/>
                <v:textbox>
                  <w:txbxContent>
                    <w:p w:rsidR="008D31A8" w:rsidRDefault="008D31A8" w:rsidP="00525BF0">
                      <w:r>
                        <w:t>Situaciones</w:t>
                      </w:r>
                    </w:p>
                  </w:txbxContent>
                </v:textbox>
              </v:shape>
            </w:pict>
          </mc:Fallback>
        </mc:AlternateContent>
      </w:r>
      <w:r>
        <w:rPr>
          <w:noProof/>
          <w:lang w:val="es-CO" w:eastAsia="es-CO"/>
        </w:rPr>
        <mc:AlternateContent>
          <mc:Choice Requires="wps">
            <w:drawing>
              <wp:anchor distT="0" distB="0" distL="114300" distR="114300" simplePos="0" relativeHeight="251759616" behindDoc="0" locked="0" layoutInCell="1" allowOverlap="1">
                <wp:simplePos x="0" y="0"/>
                <wp:positionH relativeFrom="column">
                  <wp:posOffset>3939540</wp:posOffset>
                </wp:positionH>
                <wp:positionV relativeFrom="paragraph">
                  <wp:posOffset>866140</wp:posOffset>
                </wp:positionV>
                <wp:extent cx="1257300" cy="409575"/>
                <wp:effectExtent l="0" t="6350" r="0" b="3175"/>
                <wp:wrapNone/>
                <wp:docPr id="10" name="Elipse 87" descr="Descripción: Descripción: Gotas de agu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9575"/>
                        </a:xfrm>
                        <a:prstGeom prst="ellipse">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3F7C6F" id="Elipse 87" o:spid="_x0000_s1026" alt="Descripción: Descripción: Gotas de agua" style="position:absolute;margin-left:310.2pt;margin-top:68.2pt;width:99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" stroked="f">
                <v:fill r:id="rId14" o:title=" Gotas de agua" recolor="t" type="tile"/>
              </v:oval>
            </w:pict>
          </mc:Fallback>
        </mc:AlternateContent>
      </w:r>
      <w:r>
        <w:rPr>
          <w:noProof/>
          <w:lang w:val="es-CO" w:eastAsia="es-CO"/>
        </w:rPr>
        <mc:AlternateContent>
          <mc:Choice Requires="wps">
            <w:drawing>
              <wp:anchor distT="0" distB="0" distL="114298" distR="114298" simplePos="0" relativeHeight="251754496" behindDoc="0" locked="0" layoutInCell="1" allowOverlap="1">
                <wp:simplePos x="0" y="0"/>
                <wp:positionH relativeFrom="column">
                  <wp:posOffset>2663189</wp:posOffset>
                </wp:positionH>
                <wp:positionV relativeFrom="paragraph">
                  <wp:posOffset>694690</wp:posOffset>
                </wp:positionV>
                <wp:extent cx="0" cy="200025"/>
                <wp:effectExtent l="0" t="0" r="0" b="9525"/>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D9D02" id="Conector recto de flecha 86" o:spid="_x0000_s1026" type="#_x0000_t32" style="position:absolute;margin-left:209.7pt;margin-top:54.7pt;width:0;height:15.75pt;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"/>
            </w:pict>
          </mc:Fallback>
        </mc:AlternateContent>
      </w:r>
      <w:r>
        <w:rPr>
          <w:noProof/>
          <w:lang w:val="es-CO" w:eastAsia="es-CO"/>
        </w:rPr>
        <mc:AlternateContent>
          <mc:Choice Requires="wps">
            <w:drawing>
              <wp:anchor distT="0" distB="0" distL="114300" distR="114300" simplePos="0" relativeHeight="251755520" behindDoc="0" locked="0" layoutInCell="1" allowOverlap="1">
                <wp:simplePos x="0" y="0"/>
                <wp:positionH relativeFrom="column">
                  <wp:posOffset>1186815</wp:posOffset>
                </wp:positionH>
                <wp:positionV relativeFrom="paragraph">
                  <wp:posOffset>694690</wp:posOffset>
                </wp:positionV>
                <wp:extent cx="1466850" cy="171450"/>
                <wp:effectExtent l="0" t="0" r="0" b="0"/>
                <wp:wrapNone/>
                <wp:docPr id="85" name="Conector recto de flech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ED613" id="Conector recto de flecha 85" o:spid="_x0000_s1026" type="#_x0000_t32" style="position:absolute;margin-left:93.45pt;margin-top:54.7pt;width:115.5pt;height:13.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"/>
            </w:pict>
          </mc:Fallback>
        </mc:AlternateContent>
      </w:r>
      <w:r>
        <w:rPr>
          <w:noProof/>
          <w:lang w:val="es-CO" w:eastAsia="es-CO"/>
        </w:rPr>
        <mc:AlternateContent>
          <mc:Choice Requires="wps">
            <w:drawing>
              <wp:anchor distT="0" distB="0" distL="114300" distR="114300" simplePos="0" relativeHeight="251753472" behindDoc="0" locked="0" layoutInCell="1" allowOverlap="1">
                <wp:simplePos x="0" y="0"/>
                <wp:positionH relativeFrom="column">
                  <wp:posOffset>2682240</wp:posOffset>
                </wp:positionH>
                <wp:positionV relativeFrom="paragraph">
                  <wp:posOffset>694690</wp:posOffset>
                </wp:positionV>
                <wp:extent cx="1790700" cy="171450"/>
                <wp:effectExtent l="0" t="0" r="0" b="0"/>
                <wp:wrapNone/>
                <wp:docPr id="84"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2A81D" id="Conector recto de flecha 84" o:spid="_x0000_s1026" type="#_x0000_t32" style="position:absolute;margin-left:211.2pt;margin-top:54.7pt;width:141pt;height: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"/>
            </w:pict>
          </mc:Fallback>
        </mc:AlternateContent>
      </w:r>
      <w:r>
        <w:rPr>
          <w:noProof/>
          <w:lang w:val="es-CO" w:eastAsia="es-CO"/>
        </w:rPr>
        <mc:AlternateContent>
          <mc:Choice Requires="wps">
            <w:drawing>
              <wp:anchor distT="0" distB="0" distL="114300" distR="114300" simplePos="0" relativeHeight="251750400" behindDoc="0" locked="0" layoutInCell="1" allowOverlap="1">
                <wp:simplePos x="0" y="0"/>
                <wp:positionH relativeFrom="column">
                  <wp:posOffset>1682115</wp:posOffset>
                </wp:positionH>
                <wp:positionV relativeFrom="paragraph">
                  <wp:posOffset>208915</wp:posOffset>
                </wp:positionV>
                <wp:extent cx="1971675" cy="428625"/>
                <wp:effectExtent l="0" t="0" r="0" b="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28625"/>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A8" w:rsidRDefault="008D31A8" w:rsidP="00525BF0">
                            <w:pPr>
                              <w:spacing w:after="0"/>
                            </w:pPr>
                            <w:r>
                              <w:t>Un proceso de construcción</w:t>
                            </w:r>
                          </w:p>
                          <w:p w:rsidR="008D31A8" w:rsidRPr="00277791" w:rsidRDefault="008D31A8" w:rsidP="00525BF0">
                            <w:pPr>
                              <w:spacing w:after="0"/>
                              <w:rPr>
                                <w:i/>
                              </w:rPr>
                            </w:pPr>
                            <w:r w:rsidRPr="00277791">
                              <w:rPr>
                                <w:i/>
                              </w:rPr>
                              <w:t>Permanente y colectivo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83" o:spid="_x0000_s1052" type="#_x0000_t202" style="position:absolute;left:0;text-align:left;margin-left:132.45pt;margin-top:16.45pt;width:155.25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" fillcolor="#ff6" stroked="f">
                <v:textbox>
                  <w:txbxContent>
                    <w:p w:rsidR="008D31A8" w:rsidRDefault="008D31A8" w:rsidP="00525BF0">
                      <w:pPr>
                        <w:spacing w:after="0"/>
                      </w:pPr>
                      <w:r>
                        <w:t>Un proceso de construcción</w:t>
                      </w:r>
                    </w:p>
                    <w:p w:rsidR="008D31A8" w:rsidRPr="00277791" w:rsidRDefault="008D31A8" w:rsidP="00525BF0">
                      <w:pPr>
                        <w:spacing w:after="0"/>
                        <w:rPr>
                          <w:i/>
                        </w:rPr>
                      </w:pPr>
                      <w:r w:rsidRPr="00277791">
                        <w:rPr>
                          <w:i/>
                        </w:rPr>
                        <w:t>Permanente y colectivo</w:t>
                      </w:r>
                    </w:p>
                  </w:txbxContent>
                </v:textbox>
              </v:shape>
            </w:pict>
          </mc:Fallback>
        </mc:AlternateContent>
      </w:r>
      <w:r>
        <w:rPr>
          <w:noProof/>
          <w:lang w:val="es-CO" w:eastAsia="es-CO"/>
        </w:rPr>
        <mc:AlternateContent>
          <mc:Choice Requires="wps">
            <w:drawing>
              <wp:anchor distT="0" distB="0" distL="114300" distR="114300" simplePos="0" relativeHeight="251749376" behindDoc="0" locked="0" layoutInCell="1" allowOverlap="1">
                <wp:simplePos x="0" y="0"/>
                <wp:positionH relativeFrom="column">
                  <wp:posOffset>558165</wp:posOffset>
                </wp:positionH>
                <wp:positionV relativeFrom="paragraph">
                  <wp:posOffset>170815</wp:posOffset>
                </wp:positionV>
                <wp:extent cx="4057650" cy="523875"/>
                <wp:effectExtent l="76200" t="76200" r="0" b="0"/>
                <wp:wrapNone/>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523875"/>
                        </a:xfrm>
                        <a:prstGeom prst="ellipse">
                          <a:avLst/>
                        </a:prstGeom>
                        <a:solidFill>
                          <a:srgbClr val="FFFF66"/>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4A05BF" id="Elipse 82" o:spid="_x0000_s1026" style="position:absolute;margin-left:43.95pt;margin-top:13.45pt;width:319.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" fillcolor="#ff6" stroked="f">
                <v:shadow on="t" opacity=".5" offset="-6pt,-6pt"/>
              </v:oval>
            </w:pict>
          </mc:Fallback>
        </mc:AlternateContent>
      </w: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525BF0" w:rsidP="00525BF0">
      <w:pPr>
        <w:jc w:val="center"/>
      </w:pPr>
    </w:p>
    <w:p w:rsidR="00525BF0" w:rsidRDefault="002E4FB9" w:rsidP="00525BF0">
      <w:pPr>
        <w:jc w:val="center"/>
      </w:pPr>
      <w:r>
        <w:rPr>
          <w:noProof/>
          <w:lang w:val="es-CO" w:eastAsia="es-CO"/>
        </w:rPr>
        <mc:AlternateContent>
          <mc:Choice Requires="wps">
            <w:drawing>
              <wp:anchor distT="0" distB="0" distL="114300" distR="114300" simplePos="0" relativeHeight="251747328" behindDoc="1" locked="0" layoutInCell="1" allowOverlap="1">
                <wp:simplePos x="0" y="0"/>
                <wp:positionH relativeFrom="column">
                  <wp:posOffset>1614170</wp:posOffset>
                </wp:positionH>
                <wp:positionV relativeFrom="paragraph">
                  <wp:posOffset>226695</wp:posOffset>
                </wp:positionV>
                <wp:extent cx="2325370" cy="1537335"/>
                <wp:effectExtent l="74930" t="68580" r="47625" b="51435"/>
                <wp:wrapNone/>
                <wp:docPr id="9" name="Explosión 1 81" descr="Descripción: Descripción: imagen aprendizaj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9874">
                          <a:off x="0" y="0"/>
                          <a:ext cx="2325370" cy="1537335"/>
                        </a:xfrm>
                        <a:prstGeom prst="irregularSeal1">
                          <a:avLst/>
                        </a:prstGeom>
                        <a:blipFill dpi="0" rotWithShape="0">
                          <a:blip r:embed="rId1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CCA74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81" o:spid="_x0000_s1026" type="#_x0000_t71" alt="Descripción: Descripción: imagen aprendizaje" style="position:absolute;margin-left:127.1pt;margin-top:17.85pt;width:183.1pt;height:121.05pt;rotation:-535073fd;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">
                <v:fill r:id="rId16" o:title=" imagen aprendizaje" recolor="t" type="frame"/>
              </v:shape>
            </w:pict>
          </mc:Fallback>
        </mc:AlternateContent>
      </w:r>
    </w:p>
    <w:p w:rsidR="00525BF0" w:rsidRDefault="002E4FB9" w:rsidP="00525BF0">
      <w:pPr>
        <w:jc w:val="center"/>
        <w:rPr>
          <w:sz w:val="28"/>
          <w:szCs w:val="28"/>
        </w:rPr>
      </w:pPr>
      <w:r>
        <w:rPr>
          <w:noProof/>
          <w:lang w:val="es-CO" w:eastAsia="es-CO"/>
        </w:rPr>
        <mc:AlternateContent>
          <mc:Choice Requires="wps">
            <w:drawing>
              <wp:anchor distT="0" distB="0" distL="114300" distR="114300" simplePos="0" relativeHeight="251816960" behindDoc="0" locked="0" layoutInCell="1" allowOverlap="1">
                <wp:simplePos x="0" y="0"/>
                <wp:positionH relativeFrom="column">
                  <wp:posOffset>-384810</wp:posOffset>
                </wp:positionH>
                <wp:positionV relativeFrom="paragraph">
                  <wp:posOffset>325120</wp:posOffset>
                </wp:positionV>
                <wp:extent cx="1200785" cy="428625"/>
                <wp:effectExtent l="0" t="0" r="18415" b="47625"/>
                <wp:wrapNone/>
                <wp:docPr id="147" name="Cuadro de tex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2862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8D31A8" w:rsidRDefault="008D31A8" w:rsidP="00525BF0">
                            <w:pPr>
                              <w:spacing w:after="100" w:afterAutospacing="1"/>
                              <w:jc w:val="center"/>
                            </w:pPr>
                            <w:r>
                              <w:t>Organización                                                                                                                                                  flexible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47" o:spid="_x0000_s1053" type="#_x0000_t202" style="position:absolute;left:0;text-align:left;margin-left:-30.3pt;margin-top:25.6pt;width:94.55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" fillcolor="#d99594 [1941]" strokecolor="#d99594 [1941]" strokeweight="1pt">
                <v:fill color2="#f2dbdb [661]" angle="135" focus="50%" type="gradient"/>
                <v:shadow on="t" color="#622423 [1605]" opacity=".5" offset="1pt"/>
                <v:textbox>
                  <w:txbxContent>
                    <w:p w:rsidR="008D31A8" w:rsidRDefault="008D31A8" w:rsidP="00525BF0">
                      <w:pPr>
                        <w:spacing w:after="100" w:afterAutospacing="1"/>
                        <w:jc w:val="center"/>
                      </w:pPr>
                      <w:r>
                        <w:t>Organización                                                                                                                                                  flexible</w:t>
                      </w:r>
                    </w:p>
                  </w:txbxContent>
                </v:textbox>
              </v:shape>
            </w:pict>
          </mc:Fallback>
        </mc:AlternateContent>
      </w:r>
    </w:p>
    <w:p w:rsidR="00525BF0" w:rsidRDefault="002E4FB9" w:rsidP="00525BF0">
      <w:pPr>
        <w:jc w:val="center"/>
        <w:rPr>
          <w:sz w:val="28"/>
          <w:szCs w:val="28"/>
        </w:rPr>
      </w:pPr>
      <w:r>
        <w:rPr>
          <w:noProof/>
          <w:lang w:val="es-CO" w:eastAsia="es-CO"/>
        </w:rPr>
        <mc:AlternateContent>
          <mc:Choice Requires="wps">
            <w:drawing>
              <wp:anchor distT="4294967294" distB="4294967294" distL="114300" distR="114300" simplePos="0" relativeHeight="251820032" behindDoc="0" locked="0" layoutInCell="1" allowOverlap="1">
                <wp:simplePos x="0" y="0"/>
                <wp:positionH relativeFrom="column">
                  <wp:posOffset>-537210</wp:posOffset>
                </wp:positionH>
                <wp:positionV relativeFrom="paragraph">
                  <wp:posOffset>168909</wp:posOffset>
                </wp:positionV>
                <wp:extent cx="142875" cy="0"/>
                <wp:effectExtent l="0" t="0" r="9525" b="0"/>
                <wp:wrapNone/>
                <wp:docPr id="149" name="Conector recto de flecha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106D3" id="Conector recto de flecha 149" o:spid="_x0000_s1026" type="#_x0000_t32" style="position:absolute;margin-left:-42.3pt;margin-top:13.3pt;width:11.25pt;height:0;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"/>
            </w:pict>
          </mc:Fallback>
        </mc:AlternateContent>
      </w:r>
      <w:r w:rsidR="00525BF0" w:rsidRPr="00ED4C47">
        <w:rPr>
          <w:sz w:val="28"/>
          <w:szCs w:val="28"/>
        </w:rPr>
        <w:t>Construcción</w:t>
      </w:r>
    </w:p>
    <w:p w:rsidR="00525BF0" w:rsidRPr="00ED4C47" w:rsidRDefault="002E4FB9" w:rsidP="00525BF0">
      <w:pPr>
        <w:jc w:val="center"/>
        <w:rPr>
          <w:sz w:val="28"/>
          <w:szCs w:val="28"/>
        </w:rPr>
      </w:pPr>
      <w:r>
        <w:rPr>
          <w:noProof/>
          <w:lang w:val="es-CO" w:eastAsia="es-CO"/>
        </w:rPr>
        <mc:AlternateContent>
          <mc:Choice Requires="wps">
            <w:drawing>
              <wp:anchor distT="0" distB="0" distL="114300" distR="114300" simplePos="0" relativeHeight="251817984" behindDoc="0" locked="0" layoutInCell="1" allowOverlap="1">
                <wp:simplePos x="0" y="0"/>
                <wp:positionH relativeFrom="column">
                  <wp:posOffset>-394335</wp:posOffset>
                </wp:positionH>
                <wp:positionV relativeFrom="paragraph">
                  <wp:posOffset>257810</wp:posOffset>
                </wp:positionV>
                <wp:extent cx="1200785" cy="334010"/>
                <wp:effectExtent l="0" t="0" r="18415" b="46990"/>
                <wp:wrapNone/>
                <wp:docPr id="146"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340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8D31A8" w:rsidRDefault="008D31A8" w:rsidP="00525BF0">
                            <w:pPr>
                              <w:jc w:val="both"/>
                            </w:pPr>
                            <w:r>
                              <w:t>Sistematización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46" o:spid="_x0000_s1054" type="#_x0000_t202" style="position:absolute;left:0;text-align:left;margin-left:-31.05pt;margin-top:20.3pt;width:94.55pt;height:26.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" fillcolor="#95b3d7 [1940]" strokecolor="#95b3d7 [1940]" strokeweight="1pt">
                <v:fill color2="#dbe5f1 [660]" angle="135" focus="50%" type="gradient"/>
                <v:shadow on="t" color="#243f60 [1604]" opacity=".5" offset="1pt"/>
                <v:textbox>
                  <w:txbxContent>
                    <w:p w:rsidR="008D31A8" w:rsidRDefault="008D31A8" w:rsidP="00525BF0">
                      <w:pPr>
                        <w:jc w:val="both"/>
                      </w:pPr>
                      <w:r>
                        <w:t>Sistematización</w:t>
                      </w:r>
                    </w:p>
                  </w:txbxContent>
                </v:textbox>
              </v:shape>
            </w:pict>
          </mc:Fallback>
        </mc:AlternateContent>
      </w:r>
      <w:r w:rsidR="00525BF0" w:rsidRPr="00ED4C47">
        <w:rPr>
          <w:sz w:val="28"/>
          <w:szCs w:val="28"/>
        </w:rPr>
        <w:t xml:space="preserve"> Del conocimiento</w:t>
      </w:r>
    </w:p>
    <w:p w:rsidR="00525BF0" w:rsidRDefault="00525BF0" w:rsidP="00525BF0">
      <w:pPr>
        <w:jc w:val="center"/>
      </w:pPr>
    </w:p>
    <w:p w:rsidR="00525BF0" w:rsidRDefault="002E4FB9" w:rsidP="00525BF0">
      <w:pPr>
        <w:jc w:val="center"/>
      </w:pPr>
      <w:r>
        <w:rPr>
          <w:noProof/>
          <w:lang w:val="es-CO" w:eastAsia="es-CO"/>
        </w:rPr>
        <mc:AlternateContent>
          <mc:Choice Requires="wps">
            <w:drawing>
              <wp:anchor distT="0" distB="0" distL="114300" distR="114300" simplePos="0" relativeHeight="251819008" behindDoc="0" locked="0" layoutInCell="1" allowOverlap="1">
                <wp:simplePos x="0" y="0"/>
                <wp:positionH relativeFrom="column">
                  <wp:posOffset>-384810</wp:posOffset>
                </wp:positionH>
                <wp:positionV relativeFrom="paragraph">
                  <wp:posOffset>147320</wp:posOffset>
                </wp:positionV>
                <wp:extent cx="1200785" cy="266065"/>
                <wp:effectExtent l="0" t="0" r="18415" b="38735"/>
                <wp:wrapNone/>
                <wp:docPr id="145" name="Cuadro de tex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660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solidFill>
                            <a:schemeClr val="accent4">
                              <a:lumMod val="60000"/>
                              <a:lumOff val="4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8D31A8" w:rsidRDefault="008D31A8" w:rsidP="00525BF0">
                            <w:pPr>
                              <w:jc w:val="center"/>
                            </w:pPr>
                            <w:r>
                              <w:t>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145" o:spid="_x0000_s1055" type="#_x0000_t202" style="position:absolute;left:0;text-align:left;margin-left:-30.3pt;margin-top:11.6pt;width:94.55pt;height:20.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" fillcolor="#b2a1c7 [1943]" strokecolor="#b2a1c7 [1943]" strokeweight="1pt">
                <v:fill color2="#e5dfec [663]" angle="135" focus="50%" type="gradient"/>
                <v:shadow on="t" color="#3f3151 [1607]" opacity=".5" offset="1pt"/>
                <v:textbox>
                  <w:txbxContent>
                    <w:p w:rsidR="008D31A8" w:rsidRDefault="008D31A8" w:rsidP="00525BF0">
                      <w:pPr>
                        <w:jc w:val="center"/>
                      </w:pPr>
                      <w:r>
                        <w:t>Evaluación</w:t>
                      </w:r>
                    </w:p>
                  </w:txbxContent>
                </v:textbox>
              </v:shape>
            </w:pict>
          </mc:Fallback>
        </mc:AlternateContent>
      </w:r>
    </w:p>
    <w:p w:rsidR="003D22CA" w:rsidRPr="00115B03" w:rsidRDefault="00C50D70" w:rsidP="00246237">
      <w:pPr>
        <w:jc w:val="center"/>
        <w:rPr>
          <w:sz w:val="44"/>
          <w:szCs w:val="44"/>
        </w:rPr>
      </w:pPr>
      <w:r w:rsidRPr="00115B03">
        <w:rPr>
          <w:sz w:val="44"/>
          <w:szCs w:val="44"/>
        </w:rPr>
        <w:lastRenderedPageBreak/>
        <w:t>Contenido</w:t>
      </w:r>
    </w:p>
    <w:p w:rsidR="00C50D70" w:rsidRPr="0045091F" w:rsidRDefault="00C50D70" w:rsidP="00C50D70"/>
    <w:p w:rsidR="00C50D70" w:rsidRPr="0045091F" w:rsidRDefault="00C50D70" w:rsidP="00C50D70">
      <w:r w:rsidRPr="0045091F">
        <w:t>PRESENTACIÓN</w:t>
      </w:r>
    </w:p>
    <w:p w:rsidR="00C50D70" w:rsidRPr="0045091F" w:rsidRDefault="00C50D70" w:rsidP="00C50D70">
      <w:r w:rsidRPr="0045091F">
        <w:t>INTRODUCCIÓN</w:t>
      </w:r>
    </w:p>
    <w:p w:rsidR="004E0BA2" w:rsidRPr="0045091F" w:rsidRDefault="004E0BA2" w:rsidP="00465D84">
      <w:pPr>
        <w:pStyle w:val="Prrafodelista"/>
        <w:numPr>
          <w:ilvl w:val="0"/>
          <w:numId w:val="55"/>
        </w:numPr>
        <w:spacing w:after="0"/>
      </w:pPr>
      <w:r w:rsidRPr="0045091F">
        <w:t xml:space="preserve"> JUSTIFICACIÓN</w:t>
      </w:r>
    </w:p>
    <w:p w:rsidR="00635A0D" w:rsidRPr="0045091F" w:rsidRDefault="00635A0D" w:rsidP="00635A0D">
      <w:pPr>
        <w:pStyle w:val="Prrafodelista"/>
        <w:spacing w:after="0"/>
      </w:pPr>
    </w:p>
    <w:p w:rsidR="00115B03" w:rsidRPr="0045091F" w:rsidRDefault="00115B03" w:rsidP="00465D84">
      <w:pPr>
        <w:pStyle w:val="Prrafodelista"/>
        <w:numPr>
          <w:ilvl w:val="0"/>
          <w:numId w:val="55"/>
        </w:numPr>
        <w:spacing w:after="0"/>
      </w:pPr>
      <w:r w:rsidRPr="0045091F">
        <w:t>OBJETIVOS</w:t>
      </w:r>
    </w:p>
    <w:p w:rsidR="003A151E" w:rsidRPr="0045091F" w:rsidRDefault="003A151E" w:rsidP="003A151E">
      <w:pPr>
        <w:pStyle w:val="Prrafodelista"/>
        <w:ind w:left="360"/>
      </w:pPr>
    </w:p>
    <w:p w:rsidR="00C50D70" w:rsidRPr="0045091F" w:rsidRDefault="00115B03" w:rsidP="00115B03">
      <w:r w:rsidRPr="0045091F">
        <w:t>2.1</w:t>
      </w:r>
      <w:r w:rsidR="00C50D70" w:rsidRPr="0045091F">
        <w:t>OBJETIVOS GENERALES</w:t>
      </w:r>
    </w:p>
    <w:p w:rsidR="00C50D70" w:rsidRPr="0045091F" w:rsidRDefault="00115B03" w:rsidP="00115B03">
      <w:r w:rsidRPr="0045091F">
        <w:t>2.2</w:t>
      </w:r>
      <w:r w:rsidR="00C50D70" w:rsidRPr="0045091F">
        <w:t>OBJETIVOS ESPECIFICOS</w:t>
      </w:r>
    </w:p>
    <w:p w:rsidR="00E56683" w:rsidRPr="0045091F" w:rsidRDefault="00E56683" w:rsidP="00115B03">
      <w:r w:rsidRPr="0045091F">
        <w:t>3.</w:t>
      </w:r>
      <w:r w:rsidRPr="0045091F">
        <w:rPr>
          <w:color w:val="000000" w:themeColor="text1"/>
        </w:rPr>
        <w:t xml:space="preserve"> PROPÓSITOS DE LA EDUCACIÓN PREESCOLAR</w:t>
      </w:r>
    </w:p>
    <w:p w:rsidR="00C50D70" w:rsidRPr="0045091F" w:rsidRDefault="00E56683" w:rsidP="00AE4C7C">
      <w:r w:rsidRPr="0045091F">
        <w:t>4</w:t>
      </w:r>
      <w:r w:rsidR="00A77CDC" w:rsidRPr="0045091F">
        <w:t>.</w:t>
      </w:r>
      <w:r w:rsidR="00A52858" w:rsidRPr="0045091F">
        <w:t xml:space="preserve"> PROYECTO LÚDICO PEDAGÓGICO PREESCOLAR</w:t>
      </w:r>
    </w:p>
    <w:p w:rsidR="00C50D70" w:rsidRPr="0045091F" w:rsidRDefault="001D2F77" w:rsidP="001D2F77">
      <w:pPr>
        <w:spacing w:after="0"/>
      </w:pPr>
      <w:r w:rsidRPr="0045091F">
        <w:t xml:space="preserve">4,1 </w:t>
      </w:r>
      <w:r w:rsidR="00C50D70" w:rsidRPr="0045091F">
        <w:t>MARCO CONCEPTUAL</w:t>
      </w:r>
    </w:p>
    <w:p w:rsidR="00635A0D" w:rsidRPr="0045091F" w:rsidRDefault="00635A0D" w:rsidP="00635A0D">
      <w:pPr>
        <w:spacing w:after="0"/>
      </w:pPr>
    </w:p>
    <w:p w:rsidR="00AE4C7C" w:rsidRPr="0045091F" w:rsidRDefault="00C50D70" w:rsidP="001D2F77">
      <w:pPr>
        <w:pStyle w:val="Prrafodelista"/>
        <w:numPr>
          <w:ilvl w:val="1"/>
          <w:numId w:val="157"/>
        </w:numPr>
        <w:spacing w:after="0"/>
      </w:pPr>
      <w:r w:rsidRPr="0045091F">
        <w:t>MARCO LEGAL</w:t>
      </w:r>
    </w:p>
    <w:p w:rsidR="00AE4C7C" w:rsidRPr="0045091F" w:rsidRDefault="001D2F77" w:rsidP="00AE4C7C">
      <w:pPr>
        <w:spacing w:after="0"/>
      </w:pPr>
      <w:r w:rsidRPr="0045091F">
        <w:t>4</w:t>
      </w:r>
      <w:r w:rsidR="00AE4C7C" w:rsidRPr="0045091F">
        <w:t>.2.1</w:t>
      </w:r>
      <w:r w:rsidR="00C50D70" w:rsidRPr="0045091F">
        <w:t>ley general de educación</w:t>
      </w:r>
    </w:p>
    <w:p w:rsidR="00AE4C7C" w:rsidRPr="0045091F" w:rsidRDefault="001D2F77" w:rsidP="00AE4C7C">
      <w:pPr>
        <w:spacing w:after="0"/>
      </w:pPr>
      <w:r w:rsidRPr="0045091F">
        <w:t>4</w:t>
      </w:r>
      <w:r w:rsidR="00AE4C7C" w:rsidRPr="0045091F">
        <w:t>.2.2D</w:t>
      </w:r>
      <w:r w:rsidR="00C50D70" w:rsidRPr="0045091F">
        <w:t>ecreto 1860 de 1994</w:t>
      </w:r>
    </w:p>
    <w:p w:rsidR="00C50D70" w:rsidRPr="0045091F" w:rsidRDefault="001D2F77" w:rsidP="00AE4C7C">
      <w:pPr>
        <w:spacing w:after="0"/>
      </w:pPr>
      <w:r w:rsidRPr="0045091F">
        <w:t>4</w:t>
      </w:r>
      <w:r w:rsidR="00AE4C7C" w:rsidRPr="0045091F">
        <w:t>.2.3D</w:t>
      </w:r>
      <w:r w:rsidR="00C50D70" w:rsidRPr="0045091F">
        <w:t>ecreto 2247 de 1997</w:t>
      </w:r>
    </w:p>
    <w:p w:rsidR="00C50D70" w:rsidRPr="0045091F" w:rsidRDefault="001D2F77" w:rsidP="001D2F77">
      <w:pPr>
        <w:spacing w:after="0"/>
      </w:pPr>
      <w:r w:rsidRPr="0045091F">
        <w:t>4.2.4</w:t>
      </w:r>
      <w:r w:rsidR="0049192D" w:rsidRPr="0045091F">
        <w:t>R</w:t>
      </w:r>
      <w:r w:rsidR="00C50D70" w:rsidRPr="0045091F">
        <w:t xml:space="preserve">esolución 2343 de 1996 </w:t>
      </w:r>
    </w:p>
    <w:p w:rsidR="00635A0D" w:rsidRPr="0045091F" w:rsidRDefault="00635A0D" w:rsidP="00AE4C7C">
      <w:pPr>
        <w:spacing w:after="0"/>
      </w:pPr>
    </w:p>
    <w:p w:rsidR="00635A0D" w:rsidRPr="0045091F" w:rsidRDefault="00635A0D" w:rsidP="00AE4C7C">
      <w:pPr>
        <w:spacing w:after="0"/>
      </w:pPr>
    </w:p>
    <w:p w:rsidR="00C50D70" w:rsidRPr="0045091F" w:rsidRDefault="001D2F77" w:rsidP="00AE4C7C">
      <w:pPr>
        <w:spacing w:after="0"/>
      </w:pPr>
      <w:r w:rsidRPr="0045091F">
        <w:t>5</w:t>
      </w:r>
      <w:r w:rsidR="00AE4C7C" w:rsidRPr="0045091F">
        <w:t xml:space="preserve">. </w:t>
      </w:r>
      <w:r w:rsidR="00C50D70" w:rsidRPr="0045091F">
        <w:t xml:space="preserve"> CARACTERISTICAS DE LOS NIÑOS Y NIÑAS DE 5 AÑOS</w:t>
      </w:r>
    </w:p>
    <w:p w:rsidR="00635A0D" w:rsidRPr="0045091F" w:rsidRDefault="00635A0D" w:rsidP="00AE4C7C">
      <w:pPr>
        <w:spacing w:after="0"/>
      </w:pPr>
    </w:p>
    <w:p w:rsidR="00C50D70" w:rsidRPr="0045091F" w:rsidRDefault="001D2F77" w:rsidP="00AE4C7C">
      <w:pPr>
        <w:spacing w:after="0"/>
      </w:pPr>
      <w:r w:rsidRPr="0045091F">
        <w:t>6</w:t>
      </w:r>
      <w:r w:rsidR="00AE4C7C" w:rsidRPr="0045091F">
        <w:t xml:space="preserve">.   </w:t>
      </w:r>
      <w:r w:rsidR="00C50D70" w:rsidRPr="0045091F">
        <w:t>PERFIL DEL ESTUDIANTE DE NIVEL PREESCOLAR</w:t>
      </w:r>
      <w:r w:rsidR="00913FAE" w:rsidRPr="0045091F">
        <w:t>.</w:t>
      </w:r>
    </w:p>
    <w:p w:rsidR="00635A0D" w:rsidRPr="0045091F" w:rsidRDefault="00635A0D" w:rsidP="003A151E">
      <w:pPr>
        <w:spacing w:after="0"/>
      </w:pPr>
    </w:p>
    <w:p w:rsidR="00602DD4" w:rsidRPr="0045091F" w:rsidRDefault="001D2F77" w:rsidP="003A151E">
      <w:pPr>
        <w:spacing w:after="0"/>
      </w:pPr>
      <w:r w:rsidRPr="0045091F">
        <w:t>7</w:t>
      </w:r>
      <w:r w:rsidR="00A77CDC" w:rsidRPr="0045091F">
        <w:t>. EXPLORACIÓN</w:t>
      </w:r>
      <w:r w:rsidR="00602DD4" w:rsidRPr="0045091F">
        <w:t xml:space="preserve"> DIAGNÓSTICA</w:t>
      </w:r>
    </w:p>
    <w:p w:rsidR="00602DD4" w:rsidRPr="0045091F" w:rsidRDefault="00602DD4" w:rsidP="003A151E">
      <w:pPr>
        <w:spacing w:after="0"/>
      </w:pPr>
    </w:p>
    <w:p w:rsidR="00A52858" w:rsidRPr="0045091F" w:rsidRDefault="001D2F77" w:rsidP="003A151E">
      <w:pPr>
        <w:spacing w:after="0"/>
      </w:pPr>
      <w:r w:rsidRPr="0045091F">
        <w:t>8</w:t>
      </w:r>
      <w:r w:rsidR="00602DD4" w:rsidRPr="0045091F">
        <w:t xml:space="preserve">. </w:t>
      </w:r>
      <w:r w:rsidR="004E0BA2" w:rsidRPr="0045091F">
        <w:t>D</w:t>
      </w:r>
      <w:r w:rsidR="00AE4C7C" w:rsidRPr="0045091F">
        <w:t>ISEÑO DE NECESIDADES</w:t>
      </w:r>
    </w:p>
    <w:p w:rsidR="00635A0D" w:rsidRPr="0045091F" w:rsidRDefault="00635A0D" w:rsidP="00AE4C7C">
      <w:pPr>
        <w:spacing w:after="0"/>
      </w:pPr>
    </w:p>
    <w:p w:rsidR="00A77CDC" w:rsidRPr="0045091F" w:rsidRDefault="000F5713" w:rsidP="00AE4C7C">
      <w:pPr>
        <w:spacing w:after="0"/>
      </w:pPr>
      <w:r w:rsidRPr="0045091F">
        <w:t>9.</w:t>
      </w:r>
      <w:r w:rsidR="00AE4C7C" w:rsidRPr="0045091F">
        <w:t xml:space="preserve"> </w:t>
      </w:r>
      <w:r w:rsidR="00251DCF" w:rsidRPr="0045091F">
        <w:t xml:space="preserve">EVALUACION EN EL PREESCOLAR </w:t>
      </w:r>
    </w:p>
    <w:p w:rsidR="00251DCF" w:rsidRPr="0045091F" w:rsidRDefault="00A52858" w:rsidP="00AE4C7C">
      <w:pPr>
        <w:spacing w:after="0"/>
      </w:pPr>
      <w:r w:rsidRPr="0045091F">
        <w:t>9</w:t>
      </w:r>
      <w:r w:rsidR="001D2F77" w:rsidRPr="0045091F">
        <w:t>.1 C</w:t>
      </w:r>
      <w:r w:rsidR="00251DCF" w:rsidRPr="0045091F">
        <w:t>onceptualización</w:t>
      </w:r>
    </w:p>
    <w:p w:rsidR="00251DCF" w:rsidRPr="0045091F" w:rsidRDefault="00A52858" w:rsidP="00AE4C7C">
      <w:pPr>
        <w:spacing w:after="0"/>
      </w:pPr>
      <w:r w:rsidRPr="0045091F">
        <w:t>9</w:t>
      </w:r>
      <w:r w:rsidR="001D2F77" w:rsidRPr="0045091F">
        <w:t>.2 G</w:t>
      </w:r>
      <w:r w:rsidR="00251DCF" w:rsidRPr="0045091F">
        <w:t>eneralidades de la evaluación</w:t>
      </w:r>
    </w:p>
    <w:p w:rsidR="00104733" w:rsidRPr="0045091F" w:rsidRDefault="00A52858" w:rsidP="00AE4C7C">
      <w:pPr>
        <w:spacing w:after="0"/>
      </w:pPr>
      <w:r w:rsidRPr="0045091F">
        <w:t>9</w:t>
      </w:r>
      <w:r w:rsidR="00104733" w:rsidRPr="0045091F">
        <w:t xml:space="preserve">.3 </w:t>
      </w:r>
      <w:r w:rsidR="001D2F77" w:rsidRPr="0045091F">
        <w:t>F</w:t>
      </w:r>
      <w:r w:rsidR="00104733" w:rsidRPr="0045091F">
        <w:t>inalidad del proceso de evaluación</w:t>
      </w:r>
    </w:p>
    <w:p w:rsidR="00104733" w:rsidRPr="0045091F" w:rsidRDefault="00A52858" w:rsidP="00AE4C7C">
      <w:pPr>
        <w:spacing w:after="0"/>
      </w:pPr>
      <w:r w:rsidRPr="0045091F">
        <w:t>9</w:t>
      </w:r>
      <w:r w:rsidR="00104733" w:rsidRPr="0045091F">
        <w:t xml:space="preserve">.4 </w:t>
      </w:r>
      <w:r w:rsidR="001D2F77" w:rsidRPr="0045091F">
        <w:t>L</w:t>
      </w:r>
      <w:r w:rsidR="00104733" w:rsidRPr="0045091F">
        <w:t>a evaluación cualitativa</w:t>
      </w:r>
    </w:p>
    <w:p w:rsidR="00104733" w:rsidRPr="0045091F" w:rsidRDefault="00A52858" w:rsidP="00AE4C7C">
      <w:pPr>
        <w:spacing w:after="0"/>
      </w:pPr>
      <w:r w:rsidRPr="0045091F">
        <w:t>9</w:t>
      </w:r>
      <w:r w:rsidR="001D2F77" w:rsidRPr="0045091F">
        <w:t>.5 C</w:t>
      </w:r>
      <w:r w:rsidR="00104733" w:rsidRPr="0045091F">
        <w:t>aracterísticas de la evaluación</w:t>
      </w:r>
    </w:p>
    <w:p w:rsidR="00104733" w:rsidRPr="0045091F" w:rsidRDefault="00A52858" w:rsidP="00AE4C7C">
      <w:pPr>
        <w:spacing w:after="0"/>
      </w:pPr>
      <w:r w:rsidRPr="0045091F">
        <w:t>9</w:t>
      </w:r>
      <w:r w:rsidR="001D2F77" w:rsidRPr="0045091F">
        <w:t>.6 R</w:t>
      </w:r>
      <w:r w:rsidR="00104733" w:rsidRPr="0045091F">
        <w:t>egistros de resultados de la evaluación</w:t>
      </w:r>
    </w:p>
    <w:p w:rsidR="00104733" w:rsidRPr="0045091F" w:rsidRDefault="00A52858" w:rsidP="00AE4C7C">
      <w:pPr>
        <w:spacing w:after="0"/>
      </w:pPr>
      <w:r w:rsidRPr="0045091F">
        <w:t>9</w:t>
      </w:r>
      <w:r w:rsidR="00A77CDC" w:rsidRPr="0045091F">
        <w:t xml:space="preserve">.7 Que </w:t>
      </w:r>
      <w:r w:rsidR="0090392C" w:rsidRPr="0045091F">
        <w:t>hacer frente a las dificultades</w:t>
      </w:r>
    </w:p>
    <w:p w:rsidR="00104733" w:rsidRPr="0045091F" w:rsidRDefault="00A52858" w:rsidP="00AE4C7C">
      <w:pPr>
        <w:spacing w:after="0"/>
      </w:pPr>
      <w:r w:rsidRPr="0045091F">
        <w:t>9</w:t>
      </w:r>
      <w:r w:rsidR="001D2F77" w:rsidRPr="0045091F">
        <w:t>.8 L</w:t>
      </w:r>
      <w:r w:rsidR="00104733" w:rsidRPr="0045091F">
        <w:t>a promoción</w:t>
      </w:r>
    </w:p>
    <w:p w:rsidR="004E0BA2" w:rsidRPr="0045091F" w:rsidRDefault="004E0BA2" w:rsidP="003A151E">
      <w:pPr>
        <w:spacing w:after="0"/>
      </w:pPr>
    </w:p>
    <w:p w:rsidR="004E0BA2" w:rsidRPr="0045091F" w:rsidRDefault="004E0BA2" w:rsidP="003A151E">
      <w:pPr>
        <w:spacing w:after="0"/>
      </w:pPr>
    </w:p>
    <w:p w:rsidR="001D2F77" w:rsidRPr="0045091F" w:rsidRDefault="001D2F77" w:rsidP="003A151E">
      <w:pPr>
        <w:spacing w:after="0"/>
      </w:pPr>
    </w:p>
    <w:p w:rsidR="001D2F77" w:rsidRPr="0045091F" w:rsidRDefault="001D2F77" w:rsidP="003A151E">
      <w:pPr>
        <w:spacing w:after="0"/>
      </w:pPr>
    </w:p>
    <w:p w:rsidR="00104733" w:rsidRPr="0045091F" w:rsidRDefault="00A52858" w:rsidP="00635A0D">
      <w:pPr>
        <w:spacing w:after="0"/>
      </w:pPr>
      <w:r w:rsidRPr="0045091F">
        <w:t>10</w:t>
      </w:r>
      <w:r w:rsidR="00635A0D" w:rsidRPr="0045091F">
        <w:t xml:space="preserve">. </w:t>
      </w:r>
      <w:r w:rsidR="00104733" w:rsidRPr="0045091F">
        <w:t>RECURSOS</w:t>
      </w:r>
    </w:p>
    <w:p w:rsidR="00635A0D" w:rsidRPr="0045091F" w:rsidRDefault="00635A0D" w:rsidP="00AE4C7C">
      <w:pPr>
        <w:spacing w:after="0"/>
      </w:pPr>
    </w:p>
    <w:p w:rsidR="00AE4C7C" w:rsidRPr="0045091F" w:rsidRDefault="00A52858" w:rsidP="00AE4C7C">
      <w:pPr>
        <w:spacing w:after="0"/>
      </w:pPr>
      <w:r w:rsidRPr="0045091F">
        <w:t>11</w:t>
      </w:r>
      <w:r w:rsidR="00602DD4" w:rsidRPr="0045091F">
        <w:t>.</w:t>
      </w:r>
      <w:r w:rsidR="004E0BA2" w:rsidRPr="0045091F">
        <w:t xml:space="preserve"> MOM</w:t>
      </w:r>
      <w:r w:rsidR="00104733" w:rsidRPr="0045091F">
        <w:t xml:space="preserve">ENTOS PEDAGOGICOS </w:t>
      </w:r>
    </w:p>
    <w:p w:rsidR="00635A0D" w:rsidRPr="0045091F" w:rsidRDefault="00635A0D" w:rsidP="00AE4C7C">
      <w:pPr>
        <w:spacing w:after="0"/>
      </w:pPr>
    </w:p>
    <w:p w:rsidR="00AE4C7C" w:rsidRPr="0045091F" w:rsidRDefault="00AE4C7C" w:rsidP="00AE4C7C">
      <w:pPr>
        <w:spacing w:after="0"/>
      </w:pPr>
      <w:r w:rsidRPr="0045091F">
        <w:t>1</w:t>
      </w:r>
      <w:r w:rsidR="00A52858" w:rsidRPr="0045091F">
        <w:t>2</w:t>
      </w:r>
      <w:r w:rsidRPr="0045091F">
        <w:t xml:space="preserve">. </w:t>
      </w:r>
      <w:r w:rsidR="003A151E" w:rsidRPr="0045091F">
        <w:t xml:space="preserve"> EJES TEMATICOS – </w:t>
      </w:r>
    </w:p>
    <w:p w:rsidR="00635A0D" w:rsidRPr="0045091F" w:rsidRDefault="00635A0D" w:rsidP="00AE4C7C">
      <w:pPr>
        <w:spacing w:after="0"/>
      </w:pPr>
    </w:p>
    <w:p w:rsidR="00AE4C7C" w:rsidRPr="0045091F" w:rsidRDefault="00602DD4" w:rsidP="00AE4C7C">
      <w:pPr>
        <w:spacing w:after="0"/>
      </w:pPr>
      <w:r w:rsidRPr="0045091F">
        <w:t>1</w:t>
      </w:r>
      <w:r w:rsidR="00A52858" w:rsidRPr="0045091F">
        <w:t>3</w:t>
      </w:r>
      <w:r w:rsidR="0090392C" w:rsidRPr="0045091F">
        <w:t>. PROYECTOS</w:t>
      </w:r>
    </w:p>
    <w:p w:rsidR="00635A0D" w:rsidRPr="0045091F" w:rsidRDefault="00635A0D" w:rsidP="00AE4C7C">
      <w:pPr>
        <w:spacing w:after="0"/>
      </w:pPr>
    </w:p>
    <w:p w:rsidR="00104733" w:rsidRPr="0045091F" w:rsidRDefault="00AE4C7C" w:rsidP="00AE4C7C">
      <w:pPr>
        <w:spacing w:after="0"/>
      </w:pPr>
      <w:r w:rsidRPr="0045091F">
        <w:t>1</w:t>
      </w:r>
      <w:r w:rsidR="00A52858" w:rsidRPr="0045091F">
        <w:t>4</w:t>
      </w:r>
      <w:r w:rsidR="00E16F3B" w:rsidRPr="0045091F">
        <w:t>.</w:t>
      </w:r>
      <w:r w:rsidRPr="0045091F">
        <w:t xml:space="preserve"> </w:t>
      </w:r>
      <w:r w:rsidR="003A151E" w:rsidRPr="0045091F">
        <w:t>LOGROS E INDICADORES DE LOGROS</w:t>
      </w:r>
    </w:p>
    <w:p w:rsidR="00E16F3B" w:rsidRPr="0045091F" w:rsidRDefault="00A52858" w:rsidP="00AE4C7C">
      <w:pPr>
        <w:spacing w:after="0"/>
      </w:pPr>
      <w:r w:rsidRPr="0045091F">
        <w:t>14</w:t>
      </w:r>
      <w:r w:rsidR="00E16F3B" w:rsidRPr="0045091F">
        <w:t>.1 LOGROS PROMOCIONALES</w:t>
      </w:r>
    </w:p>
    <w:p w:rsidR="00635A0D" w:rsidRPr="0045091F" w:rsidRDefault="00635A0D" w:rsidP="00AE4C7C">
      <w:pPr>
        <w:spacing w:after="0"/>
      </w:pPr>
    </w:p>
    <w:p w:rsidR="00AE4C7C" w:rsidRPr="0045091F" w:rsidRDefault="00602DD4" w:rsidP="00AE4C7C">
      <w:pPr>
        <w:spacing w:after="0"/>
      </w:pPr>
      <w:r w:rsidRPr="0045091F">
        <w:t>1</w:t>
      </w:r>
      <w:r w:rsidR="00A52858" w:rsidRPr="0045091F">
        <w:t>5</w:t>
      </w:r>
      <w:r w:rsidR="00AE4C7C" w:rsidRPr="0045091F">
        <w:t xml:space="preserve">. CARACTERISTICAS DEL PROYECTO </w:t>
      </w:r>
    </w:p>
    <w:p w:rsidR="003A151E" w:rsidRPr="0045091F" w:rsidRDefault="00602DD4" w:rsidP="003A151E">
      <w:pPr>
        <w:spacing w:after="0"/>
      </w:pPr>
      <w:r w:rsidRPr="0045091F">
        <w:t>1</w:t>
      </w:r>
      <w:r w:rsidR="00A52858" w:rsidRPr="0045091F">
        <w:t>5</w:t>
      </w:r>
      <w:r w:rsidR="00AE4C7C" w:rsidRPr="0045091F">
        <w:t>.1. Participativo</w:t>
      </w:r>
    </w:p>
    <w:p w:rsidR="00AE4C7C" w:rsidRPr="0045091F" w:rsidRDefault="00602DD4" w:rsidP="003A151E">
      <w:pPr>
        <w:spacing w:after="0"/>
      </w:pPr>
      <w:r w:rsidRPr="0045091F">
        <w:t>1</w:t>
      </w:r>
      <w:r w:rsidR="00A52858" w:rsidRPr="0045091F">
        <w:t>5</w:t>
      </w:r>
      <w:r w:rsidR="00AE4C7C" w:rsidRPr="0045091F">
        <w:t>.2 Integral</w:t>
      </w:r>
    </w:p>
    <w:p w:rsidR="00AE4C7C" w:rsidRPr="0045091F" w:rsidRDefault="00AE4C7C" w:rsidP="003A151E">
      <w:pPr>
        <w:spacing w:after="0"/>
      </w:pPr>
      <w:r w:rsidRPr="0045091F">
        <w:t>1</w:t>
      </w:r>
      <w:r w:rsidR="00A52858" w:rsidRPr="0045091F">
        <w:t>5</w:t>
      </w:r>
      <w:r w:rsidRPr="0045091F">
        <w:t>.3 Globalizador</w:t>
      </w:r>
    </w:p>
    <w:p w:rsidR="00AE4C7C" w:rsidRPr="0045091F" w:rsidRDefault="00602DD4" w:rsidP="003A151E">
      <w:pPr>
        <w:spacing w:after="0"/>
      </w:pPr>
      <w:r w:rsidRPr="0045091F">
        <w:t>1</w:t>
      </w:r>
      <w:r w:rsidR="00A52858" w:rsidRPr="0045091F">
        <w:t>5</w:t>
      </w:r>
      <w:r w:rsidR="00AE4C7C" w:rsidRPr="0045091F">
        <w:t>.4 Contextual</w:t>
      </w:r>
    </w:p>
    <w:p w:rsidR="00AE4C7C" w:rsidRPr="0045091F" w:rsidRDefault="00602DD4" w:rsidP="003A151E">
      <w:pPr>
        <w:spacing w:after="0"/>
      </w:pPr>
      <w:r w:rsidRPr="0045091F">
        <w:t>1</w:t>
      </w:r>
      <w:r w:rsidR="00A52858" w:rsidRPr="0045091F">
        <w:t>5</w:t>
      </w:r>
      <w:r w:rsidR="00AE4C7C" w:rsidRPr="0045091F">
        <w:t>.5 Investigativo</w:t>
      </w:r>
    </w:p>
    <w:p w:rsidR="00AE4C7C" w:rsidRPr="0045091F" w:rsidRDefault="00A52858" w:rsidP="003A151E">
      <w:pPr>
        <w:spacing w:after="0"/>
      </w:pPr>
      <w:r w:rsidRPr="0045091F">
        <w:t>15</w:t>
      </w:r>
      <w:r w:rsidR="00AE4C7C" w:rsidRPr="0045091F">
        <w:t>.6 Constructivo</w:t>
      </w:r>
    </w:p>
    <w:p w:rsidR="00635A0D" w:rsidRPr="0045091F" w:rsidRDefault="00602DD4" w:rsidP="003A151E">
      <w:pPr>
        <w:spacing w:after="0"/>
      </w:pPr>
      <w:r w:rsidRPr="0045091F">
        <w:t>1</w:t>
      </w:r>
      <w:r w:rsidR="00A52858" w:rsidRPr="0045091F">
        <w:t>5</w:t>
      </w:r>
      <w:r w:rsidR="00635A0D" w:rsidRPr="0045091F">
        <w:t>.7 Generador de aprendizaje significativo</w:t>
      </w:r>
    </w:p>
    <w:p w:rsidR="00635A0D" w:rsidRPr="0045091F" w:rsidRDefault="00602DD4" w:rsidP="003A151E">
      <w:pPr>
        <w:spacing w:after="0"/>
      </w:pPr>
      <w:r w:rsidRPr="0045091F">
        <w:t>1</w:t>
      </w:r>
      <w:r w:rsidR="00A52858" w:rsidRPr="0045091F">
        <w:t>5</w:t>
      </w:r>
      <w:r w:rsidR="00635A0D" w:rsidRPr="0045091F">
        <w:t>.8Desarrolla valores esenciales</w:t>
      </w:r>
    </w:p>
    <w:p w:rsidR="00635A0D" w:rsidRPr="0045091F" w:rsidRDefault="00602DD4" w:rsidP="003A151E">
      <w:pPr>
        <w:spacing w:after="0"/>
      </w:pPr>
      <w:r w:rsidRPr="0045091F">
        <w:t>1</w:t>
      </w:r>
      <w:r w:rsidR="00A52858" w:rsidRPr="0045091F">
        <w:t>5</w:t>
      </w:r>
      <w:r w:rsidR="00635A0D" w:rsidRPr="0045091F">
        <w:t>.9. Estimula habilidades y destrezas</w:t>
      </w:r>
    </w:p>
    <w:p w:rsidR="004D1526" w:rsidRPr="0045091F" w:rsidRDefault="00602DD4" w:rsidP="003A151E">
      <w:pPr>
        <w:spacing w:after="0"/>
      </w:pPr>
      <w:r w:rsidRPr="0045091F">
        <w:t>1</w:t>
      </w:r>
      <w:r w:rsidR="00A52858" w:rsidRPr="0045091F">
        <w:t>5</w:t>
      </w:r>
      <w:r w:rsidR="00635A0D" w:rsidRPr="0045091F">
        <w:t>.10</w:t>
      </w:r>
      <w:r w:rsidR="001D2F77" w:rsidRPr="0045091F">
        <w:t xml:space="preserve"> </w:t>
      </w:r>
      <w:r w:rsidR="00635A0D" w:rsidRPr="0045091F">
        <w:t>Planificado y evaluado</w:t>
      </w:r>
    </w:p>
    <w:p w:rsidR="0045091F" w:rsidRPr="0045091F" w:rsidRDefault="0045091F" w:rsidP="003A151E">
      <w:pPr>
        <w:spacing w:after="0"/>
      </w:pPr>
    </w:p>
    <w:p w:rsidR="0045091F" w:rsidRPr="0045091F" w:rsidRDefault="0045091F" w:rsidP="003A151E">
      <w:pPr>
        <w:spacing w:after="0"/>
      </w:pPr>
      <w:r w:rsidRPr="0045091F">
        <w:t>16. CARACTERÍSTICAS DEL PROYECTO LÚDICO PEDAGÓGICO</w:t>
      </w:r>
    </w:p>
    <w:p w:rsidR="00635A0D" w:rsidRPr="0045091F" w:rsidRDefault="00635A0D" w:rsidP="003A151E">
      <w:pPr>
        <w:spacing w:after="0"/>
        <w:rPr>
          <w:color w:val="000000" w:themeColor="text1"/>
        </w:rPr>
      </w:pPr>
    </w:p>
    <w:p w:rsidR="00635A0D" w:rsidRPr="0045091F" w:rsidRDefault="00635A0D" w:rsidP="003A151E">
      <w:pPr>
        <w:spacing w:after="0"/>
        <w:rPr>
          <w:color w:val="000000" w:themeColor="text1"/>
        </w:rPr>
      </w:pPr>
      <w:r w:rsidRPr="0045091F">
        <w:rPr>
          <w:color w:val="000000" w:themeColor="text1"/>
        </w:rPr>
        <w:t>1</w:t>
      </w:r>
      <w:r w:rsidR="00A52858" w:rsidRPr="0045091F">
        <w:rPr>
          <w:color w:val="000000" w:themeColor="text1"/>
        </w:rPr>
        <w:t>7</w:t>
      </w:r>
      <w:r w:rsidRPr="0045091F">
        <w:rPr>
          <w:color w:val="000000" w:themeColor="text1"/>
        </w:rPr>
        <w:t>. PRINCIPIOS DE LA EDUCACIÓN PREESCOLAR</w:t>
      </w:r>
    </w:p>
    <w:p w:rsidR="00635A0D" w:rsidRPr="0045091F" w:rsidRDefault="00635A0D" w:rsidP="003A151E">
      <w:pPr>
        <w:spacing w:after="0"/>
        <w:rPr>
          <w:color w:val="000000" w:themeColor="text1"/>
        </w:rPr>
      </w:pPr>
    </w:p>
    <w:p w:rsidR="0045091F" w:rsidRPr="0045091F" w:rsidRDefault="00602DD4" w:rsidP="003A151E">
      <w:pPr>
        <w:spacing w:after="0"/>
        <w:rPr>
          <w:color w:val="000000" w:themeColor="text1"/>
        </w:rPr>
      </w:pPr>
      <w:r w:rsidRPr="0045091F">
        <w:rPr>
          <w:color w:val="000000" w:themeColor="text1"/>
        </w:rPr>
        <w:t>1</w:t>
      </w:r>
      <w:r w:rsidR="00A52858" w:rsidRPr="0045091F">
        <w:rPr>
          <w:color w:val="000000" w:themeColor="text1"/>
        </w:rPr>
        <w:t>8</w:t>
      </w:r>
      <w:r w:rsidR="00635A0D" w:rsidRPr="0045091F">
        <w:rPr>
          <w:color w:val="000000" w:themeColor="text1"/>
        </w:rPr>
        <w:t>. SIGNIFICADO Y SENTIDO DE LA EDUCACIÓN PREESCOLAR</w:t>
      </w:r>
    </w:p>
    <w:p w:rsidR="0045091F" w:rsidRPr="0045091F" w:rsidRDefault="0048762D" w:rsidP="003A151E">
      <w:pPr>
        <w:spacing w:after="0"/>
        <w:rPr>
          <w:color w:val="000000" w:themeColor="text1"/>
        </w:rPr>
      </w:pPr>
      <w:r>
        <w:rPr>
          <w:color w:val="000000" w:themeColor="text1"/>
        </w:rPr>
        <w:t>19</w:t>
      </w:r>
      <w:r w:rsidR="0045091F" w:rsidRPr="0045091F">
        <w:rPr>
          <w:color w:val="000000" w:themeColor="text1"/>
        </w:rPr>
        <w:t>. MALLAS CURRICULARES</w:t>
      </w:r>
    </w:p>
    <w:p w:rsidR="004D1526" w:rsidRPr="0045091F" w:rsidRDefault="004D1526" w:rsidP="003A151E">
      <w:pPr>
        <w:spacing w:after="0"/>
      </w:pPr>
    </w:p>
    <w:p w:rsidR="004D1526" w:rsidRPr="0045091F" w:rsidRDefault="004D1526" w:rsidP="003A151E">
      <w:pPr>
        <w:spacing w:after="0"/>
      </w:pPr>
    </w:p>
    <w:p w:rsidR="004D1526" w:rsidRPr="0045091F" w:rsidRDefault="004D1526" w:rsidP="003A151E">
      <w:pPr>
        <w:spacing w:after="0"/>
      </w:pPr>
    </w:p>
    <w:p w:rsidR="00777EBF" w:rsidRPr="0045091F" w:rsidRDefault="00777EBF" w:rsidP="003A151E">
      <w:pPr>
        <w:spacing w:after="0"/>
      </w:pPr>
    </w:p>
    <w:p w:rsidR="00777EBF" w:rsidRPr="0045091F" w:rsidRDefault="00777EBF" w:rsidP="003A151E">
      <w:pPr>
        <w:spacing w:after="0"/>
      </w:pPr>
    </w:p>
    <w:p w:rsidR="00FC2249" w:rsidRPr="0045091F" w:rsidRDefault="00FC2249" w:rsidP="003A151E">
      <w:pPr>
        <w:spacing w:after="0"/>
      </w:pPr>
    </w:p>
    <w:p w:rsidR="00FC2249" w:rsidRDefault="00FC2249" w:rsidP="003A151E">
      <w:pPr>
        <w:spacing w:after="0"/>
        <w:rPr>
          <w:sz w:val="20"/>
          <w:szCs w:val="20"/>
        </w:rPr>
      </w:pPr>
    </w:p>
    <w:p w:rsidR="00FC2249" w:rsidRDefault="00FC2249" w:rsidP="003A151E">
      <w:pPr>
        <w:spacing w:after="0"/>
        <w:rPr>
          <w:sz w:val="20"/>
          <w:szCs w:val="20"/>
        </w:rPr>
      </w:pPr>
    </w:p>
    <w:p w:rsidR="00FC2249" w:rsidRDefault="00FC2249" w:rsidP="003A151E">
      <w:pPr>
        <w:spacing w:after="0"/>
        <w:rPr>
          <w:sz w:val="20"/>
          <w:szCs w:val="20"/>
        </w:rPr>
      </w:pPr>
    </w:p>
    <w:p w:rsidR="00FC2249" w:rsidRDefault="00FC2249" w:rsidP="003A151E">
      <w:pPr>
        <w:spacing w:after="0"/>
        <w:rPr>
          <w:sz w:val="20"/>
          <w:szCs w:val="20"/>
        </w:rPr>
      </w:pPr>
    </w:p>
    <w:p w:rsidR="00FC2249" w:rsidRDefault="00FC2249" w:rsidP="003A151E">
      <w:pPr>
        <w:spacing w:after="0"/>
        <w:rPr>
          <w:sz w:val="20"/>
          <w:szCs w:val="20"/>
        </w:rPr>
      </w:pPr>
    </w:p>
    <w:p w:rsidR="00FC2249" w:rsidRDefault="00FC2249" w:rsidP="003A151E">
      <w:pPr>
        <w:spacing w:after="0"/>
        <w:rPr>
          <w:sz w:val="20"/>
          <w:szCs w:val="20"/>
        </w:rPr>
      </w:pPr>
    </w:p>
    <w:p w:rsidR="00FC2249" w:rsidRDefault="00FC2249" w:rsidP="003A151E">
      <w:pPr>
        <w:spacing w:after="0"/>
        <w:rPr>
          <w:sz w:val="20"/>
          <w:szCs w:val="20"/>
        </w:rPr>
      </w:pPr>
    </w:p>
    <w:p w:rsidR="00FC2249" w:rsidRDefault="00FC2249" w:rsidP="003A151E">
      <w:pPr>
        <w:spacing w:after="0"/>
        <w:rPr>
          <w:sz w:val="20"/>
          <w:szCs w:val="20"/>
        </w:rPr>
      </w:pPr>
    </w:p>
    <w:p w:rsidR="004D1526" w:rsidRPr="00115B03" w:rsidRDefault="004D1526" w:rsidP="00450C25">
      <w:pPr>
        <w:jc w:val="center"/>
        <w:rPr>
          <w:b/>
          <w:sz w:val="40"/>
          <w:szCs w:val="40"/>
        </w:rPr>
      </w:pPr>
      <w:r w:rsidRPr="00115B03">
        <w:rPr>
          <w:b/>
          <w:sz w:val="40"/>
          <w:szCs w:val="40"/>
        </w:rPr>
        <w:lastRenderedPageBreak/>
        <w:t>PRESENTACION</w:t>
      </w:r>
    </w:p>
    <w:p w:rsidR="004D1526" w:rsidRPr="0045091F" w:rsidRDefault="004D1526" w:rsidP="004D1526">
      <w:r w:rsidRPr="009C4A32">
        <w:rPr>
          <w:sz w:val="20"/>
          <w:szCs w:val="20"/>
        </w:rPr>
        <w:t xml:space="preserve">                         “</w:t>
      </w:r>
      <w:r w:rsidRPr="0045091F">
        <w:t>Amad con entusiasmo a nuestro niño (as) porque ellos constituyen,</w:t>
      </w:r>
    </w:p>
    <w:p w:rsidR="004D1526" w:rsidRPr="0045091F" w:rsidRDefault="004D1526" w:rsidP="004D1526">
      <w:pPr>
        <w:tabs>
          <w:tab w:val="left" w:pos="1440"/>
        </w:tabs>
        <w:jc w:val="both"/>
      </w:pPr>
      <w:r w:rsidRPr="0045091F">
        <w:tab/>
        <w:t>El máximo potencial de riquezas de nuestra madre tierra”</w:t>
      </w:r>
    </w:p>
    <w:p w:rsidR="004D1526" w:rsidRPr="0045091F" w:rsidRDefault="004D1526" w:rsidP="004D1526">
      <w:pPr>
        <w:tabs>
          <w:tab w:val="left" w:pos="3150"/>
        </w:tabs>
      </w:pPr>
      <w:r w:rsidRPr="0045091F">
        <w:tab/>
        <w:t xml:space="preserve"> “Anónimo” </w:t>
      </w:r>
    </w:p>
    <w:p w:rsidR="004D1526" w:rsidRPr="0045091F" w:rsidRDefault="004D1526" w:rsidP="004D1526">
      <w:pPr>
        <w:tabs>
          <w:tab w:val="left" w:pos="3150"/>
        </w:tabs>
      </w:pPr>
    </w:p>
    <w:p w:rsidR="004D1526" w:rsidRPr="0045091F" w:rsidRDefault="004D1526" w:rsidP="004D1526">
      <w:pPr>
        <w:tabs>
          <w:tab w:val="left" w:pos="3150"/>
        </w:tabs>
      </w:pPr>
      <w:r w:rsidRPr="0045091F">
        <w:t>La constitución política, la ley general de la e</w:t>
      </w:r>
      <w:r w:rsidR="003607AB" w:rsidRPr="0045091F">
        <w:t>ducación con sus respectivos decretos Reglamentarios y el decret</w:t>
      </w:r>
      <w:r w:rsidRPr="0045091F">
        <w:t>o 2247 del 11 de septiembre de 1997, abren espacios y posibilidades para la construcción de una nueva educación que exige de l</w:t>
      </w:r>
      <w:r w:rsidR="003607AB" w:rsidRPr="0045091F">
        <w:t>os diferentes actores: ( Docentes</w:t>
      </w:r>
      <w:r w:rsidRPr="0045091F">
        <w:t>, padres de familia , educandos) unirse en la realización de un trabajo mancomunado que contribuya a mejorar la calidad de vida de cada uno de los miembros de la comunidad educativa, rompiendo con los esquemas tradicionales para dar paso a nuevos enfoques educativos encaminados hacia la forma del desarrollo humano integral.</w:t>
      </w:r>
    </w:p>
    <w:p w:rsidR="004D1526" w:rsidRPr="0045091F" w:rsidRDefault="004D1526" w:rsidP="004D1526">
      <w:pPr>
        <w:tabs>
          <w:tab w:val="left" w:pos="3150"/>
        </w:tabs>
      </w:pPr>
      <w:r w:rsidRPr="0045091F">
        <w:t>La autonomía escolar, contemplada en la ley general de educación, compromete a las instituciones educativas a elaborar su propio currículo en torno al proyecto educativo institucional, que comprende la investigación diagnostica de la cultura familiar, comunitaria y local, para construirla y transformarla colectivamente con democracia participativa, retomando la problemática actual para sobre  ella construir un verdadero proyecto de vida, donde el currículo y el plan de estudios  sea el centro del proceso de formación de la persona humana como ser social, histórico y cultural, que pueda participar activamente en la construcción de mejores condiciones de vida y pleno desarrollo.</w:t>
      </w:r>
    </w:p>
    <w:p w:rsidR="004D1526" w:rsidRPr="0045091F" w:rsidRDefault="004D1526" w:rsidP="004D1526">
      <w:pPr>
        <w:tabs>
          <w:tab w:val="left" w:pos="3150"/>
        </w:tabs>
      </w:pPr>
      <w:r w:rsidRPr="0045091F">
        <w:t>Es el nivel de preescolar donde se debe iniciar la formación integral y armónica de la persona,</w:t>
      </w:r>
      <w:r w:rsidR="0045091F">
        <w:t xml:space="preserve"> posibilitando una interacción </w:t>
      </w:r>
      <w:r w:rsidRPr="0045091F">
        <w:t>de los objetos de la naturaleza con las distintas dimensiones del desarr</w:t>
      </w:r>
      <w:r w:rsidR="003607AB" w:rsidRPr="0045091F">
        <w:t>ollo, la cultura y la social</w:t>
      </w:r>
      <w:r w:rsidRPr="0045091F">
        <w:t>, es decir, ofreciéndoles oportunidades para relacionarse de manera activa con las personas y objetos, favoreciendo el ejercicio de la imaginación, la fantasía y los sueños en el conocimiento de la realidad.</w:t>
      </w:r>
    </w:p>
    <w:p w:rsidR="00777EBF" w:rsidRPr="0045091F" w:rsidRDefault="00777EBF" w:rsidP="003A151E">
      <w:pPr>
        <w:spacing w:after="0"/>
      </w:pPr>
    </w:p>
    <w:p w:rsidR="003A151E" w:rsidRPr="0045091F" w:rsidRDefault="003A151E" w:rsidP="003A151E">
      <w:pPr>
        <w:spacing w:after="0"/>
      </w:pPr>
    </w:p>
    <w:p w:rsidR="003A151E" w:rsidRPr="0045091F" w:rsidRDefault="003A151E" w:rsidP="00C50D70"/>
    <w:p w:rsidR="00104733" w:rsidRPr="0045091F" w:rsidRDefault="00104733" w:rsidP="00C50D70"/>
    <w:p w:rsidR="00450C25" w:rsidRPr="0045091F" w:rsidRDefault="00450C25" w:rsidP="00C50D70"/>
    <w:p w:rsidR="00450C25" w:rsidRPr="009C4A32" w:rsidRDefault="00450C25" w:rsidP="00C50D70">
      <w:pPr>
        <w:rPr>
          <w:sz w:val="20"/>
          <w:szCs w:val="20"/>
        </w:rPr>
      </w:pPr>
    </w:p>
    <w:p w:rsidR="00450C25" w:rsidRPr="009C4A32" w:rsidRDefault="00450C25" w:rsidP="00C50D70">
      <w:pPr>
        <w:rPr>
          <w:sz w:val="20"/>
          <w:szCs w:val="20"/>
        </w:rPr>
      </w:pPr>
    </w:p>
    <w:p w:rsidR="00450C25" w:rsidRPr="009C4A32" w:rsidRDefault="00450C25" w:rsidP="00C50D70">
      <w:pPr>
        <w:rPr>
          <w:sz w:val="20"/>
          <w:szCs w:val="20"/>
        </w:rPr>
      </w:pPr>
    </w:p>
    <w:p w:rsidR="00FC2249" w:rsidRDefault="00FC2249" w:rsidP="00777EBF">
      <w:pPr>
        <w:jc w:val="center"/>
        <w:rPr>
          <w:b/>
          <w:sz w:val="20"/>
          <w:szCs w:val="20"/>
        </w:rPr>
      </w:pPr>
    </w:p>
    <w:p w:rsidR="00FC2249" w:rsidRDefault="00FC2249" w:rsidP="00777EBF">
      <w:pPr>
        <w:jc w:val="center"/>
        <w:rPr>
          <w:b/>
          <w:sz w:val="20"/>
          <w:szCs w:val="20"/>
        </w:rPr>
      </w:pPr>
    </w:p>
    <w:p w:rsidR="00251DCF" w:rsidRPr="00115B03" w:rsidRDefault="001A17FB" w:rsidP="00777EBF">
      <w:pPr>
        <w:jc w:val="center"/>
        <w:rPr>
          <w:b/>
          <w:sz w:val="40"/>
          <w:szCs w:val="40"/>
        </w:rPr>
      </w:pPr>
      <w:r w:rsidRPr="00115B03">
        <w:rPr>
          <w:b/>
          <w:sz w:val="40"/>
          <w:szCs w:val="40"/>
        </w:rPr>
        <w:lastRenderedPageBreak/>
        <w:t>I</w:t>
      </w:r>
      <w:r w:rsidR="00777EBF" w:rsidRPr="00115B03">
        <w:rPr>
          <w:b/>
          <w:sz w:val="40"/>
          <w:szCs w:val="40"/>
        </w:rPr>
        <w:t>NTRODUCCION</w:t>
      </w:r>
    </w:p>
    <w:p w:rsidR="00777EBF" w:rsidRPr="0045091F" w:rsidRDefault="00777EBF" w:rsidP="00777EBF">
      <w:pPr>
        <w:jc w:val="center"/>
      </w:pPr>
    </w:p>
    <w:p w:rsidR="009B6189" w:rsidRPr="0045091F" w:rsidRDefault="00777EBF" w:rsidP="009B6189">
      <w:pPr>
        <w:jc w:val="both"/>
      </w:pPr>
      <w:r w:rsidRPr="0045091F">
        <w:t>La educación preescolar es un fenómeno propio del siglo XX y es el resultado de una seri</w:t>
      </w:r>
      <w:r w:rsidR="009B6189" w:rsidRPr="0045091F">
        <w:t xml:space="preserve">e </w:t>
      </w:r>
      <w:r w:rsidRPr="0045091F">
        <w:t xml:space="preserve">de </w:t>
      </w:r>
      <w:r w:rsidR="009B6189" w:rsidRPr="0045091F">
        <w:t>cambios y transformaciones educativas, sociales, históricas y culturales, entre las cuales cabe destacar el desarrollo de las bases pedagógicas sobre la educación infantil, orientadas hacia la creación de ambientes de socialización y aprendizajes que favorezcan en el desarrollo de la capacidad intelectiva, de la personalidad, de la comunicación y de la autoestima buscando una verdadera formación integral humana, fundamentada en la educación de los sentidos, la educación de la imaginación, creatividad de la sicomotricidad y la educación de la personalidad, elementos estos de equilibrio que representan la fase más importante del desarrollo humano.</w:t>
      </w:r>
    </w:p>
    <w:p w:rsidR="00777EBF" w:rsidRPr="0045091F" w:rsidRDefault="009B6189" w:rsidP="009B6189">
      <w:pPr>
        <w:jc w:val="both"/>
      </w:pPr>
      <w:r w:rsidRPr="0045091F">
        <w:t>La operatividad del plan de estudios como parte de la propuesta curricular para el nivel preescolar, grado jardín y transición se ha elaborado teniendo en cuenta</w:t>
      </w:r>
      <w:r w:rsidR="00F82F4E" w:rsidRPr="0045091F">
        <w:t>:</w:t>
      </w:r>
    </w:p>
    <w:p w:rsidR="00F82F4E" w:rsidRPr="0045091F" w:rsidRDefault="00F82F4E" w:rsidP="00635A0D">
      <w:pPr>
        <w:pStyle w:val="Prrafodelista"/>
        <w:numPr>
          <w:ilvl w:val="0"/>
          <w:numId w:val="3"/>
        </w:numPr>
        <w:jc w:val="both"/>
      </w:pPr>
      <w:r w:rsidRPr="0045091F">
        <w:t xml:space="preserve">El desarrollo evolutivo del niño según </w:t>
      </w:r>
      <w:r w:rsidR="00CB0B80" w:rsidRPr="0045091F">
        <w:t>Piaget</w:t>
      </w:r>
      <w:r w:rsidRPr="0045091F">
        <w:t xml:space="preserve">, </w:t>
      </w:r>
      <w:r w:rsidR="004E0BA2" w:rsidRPr="0045091F">
        <w:t>A</w:t>
      </w:r>
      <w:r w:rsidRPr="0045091F">
        <w:t xml:space="preserve">ebli, </w:t>
      </w:r>
      <w:r w:rsidR="005873C6" w:rsidRPr="0045091F">
        <w:t xml:space="preserve">ubicando </w:t>
      </w:r>
      <w:r w:rsidR="000F5713" w:rsidRPr="0045091F">
        <w:t>a la pre escolaridad</w:t>
      </w:r>
      <w:r w:rsidR="005873C6" w:rsidRPr="0045091F">
        <w:t xml:space="preserve"> en la etapa preoperatoria</w:t>
      </w:r>
      <w:r w:rsidRPr="0045091F">
        <w:t xml:space="preserve"> (2 a 7 años) cuya característica básica es la habilidad para representar la acción mediante el pensamiento simbólico e intuitivo y el rápido desarrollo de la habilidad en el lenguaje. </w:t>
      </w:r>
    </w:p>
    <w:p w:rsidR="00F82F4E" w:rsidRPr="0045091F" w:rsidRDefault="00F82F4E" w:rsidP="00635A0D">
      <w:pPr>
        <w:pStyle w:val="Prrafodelista"/>
        <w:numPr>
          <w:ilvl w:val="0"/>
          <w:numId w:val="3"/>
        </w:numPr>
        <w:jc w:val="both"/>
      </w:pPr>
      <w:r w:rsidRPr="0045091F">
        <w:t>Los proyectos educativos institucionales para enmarcar la propuesta hacia la visión y filosofía de dichas instituciones.</w:t>
      </w:r>
    </w:p>
    <w:p w:rsidR="00F82F4E" w:rsidRPr="0045091F" w:rsidRDefault="00F82F4E" w:rsidP="00635A0D">
      <w:pPr>
        <w:pStyle w:val="Prrafodelista"/>
        <w:numPr>
          <w:ilvl w:val="0"/>
          <w:numId w:val="3"/>
        </w:numPr>
        <w:jc w:val="both"/>
      </w:pPr>
      <w:r w:rsidRPr="0045091F">
        <w:t xml:space="preserve">La recopilación de actividades encontradas en los diferentes documentos y textos, dedicados </w:t>
      </w:r>
      <w:r w:rsidR="0090392C" w:rsidRPr="0045091F">
        <w:t>a la</w:t>
      </w:r>
      <w:r w:rsidRPr="0045091F">
        <w:t xml:space="preserve"> formación del niño y niña del nivel preescolar (</w:t>
      </w:r>
      <w:r w:rsidR="000F5713" w:rsidRPr="0045091F">
        <w:t>licenciatura en</w:t>
      </w:r>
      <w:r w:rsidRPr="0045091F">
        <w:t xml:space="preserve"> educación preescolar y formación de la familia) </w:t>
      </w:r>
    </w:p>
    <w:p w:rsidR="00F82F4E" w:rsidRPr="0045091F" w:rsidRDefault="00F82F4E" w:rsidP="00635A0D">
      <w:pPr>
        <w:pStyle w:val="Prrafodelista"/>
        <w:numPr>
          <w:ilvl w:val="0"/>
          <w:numId w:val="3"/>
        </w:numPr>
        <w:jc w:val="both"/>
      </w:pPr>
      <w:r w:rsidRPr="0045091F">
        <w:t xml:space="preserve">El trabajo activo permanente y continuo como integrantes del comité municipal del preescolar desde el año 1994 el que nos ha ofrecido oportunidades de profesionales </w:t>
      </w:r>
      <w:r w:rsidR="00EF7742" w:rsidRPr="0045091F">
        <w:t>especializados.</w:t>
      </w:r>
    </w:p>
    <w:p w:rsidR="00EF7742" w:rsidRPr="0045091F" w:rsidRDefault="00EF7742" w:rsidP="00635A0D">
      <w:pPr>
        <w:pStyle w:val="Prrafodelista"/>
        <w:numPr>
          <w:ilvl w:val="0"/>
          <w:numId w:val="3"/>
        </w:numPr>
        <w:jc w:val="both"/>
      </w:pPr>
      <w:r w:rsidRPr="0045091F">
        <w:t>La experiencia como docente de preescolar vinculando en forma directa al padre de familia y comunidad en el proceso pedagógico.</w:t>
      </w:r>
    </w:p>
    <w:p w:rsidR="00EF7742" w:rsidRPr="0045091F" w:rsidRDefault="00EF7742" w:rsidP="00635A0D">
      <w:pPr>
        <w:pStyle w:val="Prrafodelista"/>
        <w:numPr>
          <w:ilvl w:val="0"/>
          <w:numId w:val="3"/>
        </w:numPr>
        <w:jc w:val="both"/>
      </w:pPr>
      <w:r w:rsidRPr="0045091F">
        <w:t>Los lineamientos generales del ministerio de educación nacional.</w:t>
      </w:r>
    </w:p>
    <w:p w:rsidR="00EF7742" w:rsidRPr="0045091F" w:rsidRDefault="00EF7742" w:rsidP="00EF7742">
      <w:pPr>
        <w:pStyle w:val="Prrafodelista"/>
        <w:jc w:val="both"/>
      </w:pPr>
    </w:p>
    <w:p w:rsidR="00EF7742" w:rsidRPr="0045091F" w:rsidRDefault="00EF7742" w:rsidP="00EF7742">
      <w:pPr>
        <w:pStyle w:val="Prrafodelista"/>
        <w:jc w:val="both"/>
      </w:pPr>
      <w:r w:rsidRPr="0045091F">
        <w:t>La propuesta operativa contiene: marco conceptual, marco legal, características de los niños y niñas de 4 y 5 años, el, perfil d</w:t>
      </w:r>
      <w:r w:rsidR="00F8049D" w:rsidRPr="0045091F">
        <w:t>el estudiante del grado</w:t>
      </w:r>
      <w:r w:rsidRPr="0045091F">
        <w:t xml:space="preserve"> </w:t>
      </w:r>
      <w:r w:rsidR="000F5713" w:rsidRPr="0045091F">
        <w:t>transición dimensión</w:t>
      </w:r>
      <w:r w:rsidRPr="0045091F">
        <w:t xml:space="preserve"> por dimensión, exploración diagnostica, </w:t>
      </w:r>
      <w:r w:rsidR="0071508A" w:rsidRPr="0045091F">
        <w:t>diseño problé</w:t>
      </w:r>
      <w:r w:rsidR="00ED5EC2" w:rsidRPr="0045091F">
        <w:t>mico, diseño de necesidades, actividades sugeridas</w:t>
      </w:r>
      <w:r w:rsidR="00F8049D" w:rsidRPr="0045091F">
        <w:t>,</w:t>
      </w:r>
      <w:r w:rsidR="00ED5EC2" w:rsidRPr="0045091F">
        <w:t xml:space="preserve"> proceso de evaluación, promoción, recursos, ejes curriculares y ejes temáticas-logros e indicadores de logros dimensión por dimensión, el proyecto lúdico pedagógico como estrategia metodología sugerida.</w:t>
      </w:r>
    </w:p>
    <w:p w:rsidR="00F13BDE" w:rsidRPr="0045091F" w:rsidRDefault="00F13BDE" w:rsidP="00EF7742">
      <w:pPr>
        <w:pStyle w:val="Prrafodelista"/>
        <w:jc w:val="both"/>
      </w:pPr>
      <w:r w:rsidRPr="0045091F">
        <w:t>Es un diseño para orientación de los educadores(as) y las instituciones</w:t>
      </w:r>
      <w:r w:rsidR="0071508A" w:rsidRPr="0045091F">
        <w:t>,</w:t>
      </w:r>
      <w:r w:rsidRPr="0045091F">
        <w:t xml:space="preserve"> como apoyo pedagógico, pues se encuentra </w:t>
      </w:r>
      <w:r w:rsidR="0071508A" w:rsidRPr="0045091F">
        <w:t xml:space="preserve">enmarcado dentro de un contexto de formación integral, en donde la interdisciplinariedad, transversalidad de sus contenidos y la formación en valores ha sido el fundamento de su </w:t>
      </w:r>
      <w:r w:rsidR="00450C25" w:rsidRPr="0045091F">
        <w:t>elaboración</w:t>
      </w:r>
    </w:p>
    <w:p w:rsidR="003607AB" w:rsidRPr="0045091F" w:rsidRDefault="003607AB" w:rsidP="00EF7742">
      <w:pPr>
        <w:pStyle w:val="Prrafodelista"/>
        <w:jc w:val="both"/>
      </w:pPr>
    </w:p>
    <w:p w:rsidR="003607AB" w:rsidRPr="0045091F" w:rsidRDefault="003607AB" w:rsidP="00EF7742">
      <w:pPr>
        <w:pStyle w:val="Prrafodelista"/>
        <w:jc w:val="both"/>
      </w:pPr>
    </w:p>
    <w:p w:rsidR="003607AB" w:rsidRPr="0045091F" w:rsidRDefault="003607AB" w:rsidP="00EF7742">
      <w:pPr>
        <w:pStyle w:val="Prrafodelista"/>
        <w:jc w:val="both"/>
      </w:pPr>
    </w:p>
    <w:p w:rsidR="003607AB" w:rsidRPr="009C4A32" w:rsidRDefault="003607AB" w:rsidP="003607AB">
      <w:pPr>
        <w:pStyle w:val="Prrafodelista"/>
        <w:jc w:val="center"/>
        <w:rPr>
          <w:b/>
          <w:sz w:val="20"/>
          <w:szCs w:val="20"/>
        </w:rPr>
      </w:pPr>
    </w:p>
    <w:p w:rsidR="00FC2249" w:rsidRDefault="00FC2249" w:rsidP="003607AB">
      <w:pPr>
        <w:spacing w:after="0"/>
        <w:jc w:val="center"/>
        <w:rPr>
          <w:b/>
          <w:sz w:val="20"/>
          <w:szCs w:val="20"/>
        </w:rPr>
      </w:pPr>
    </w:p>
    <w:p w:rsidR="003607AB" w:rsidRPr="009C4A32" w:rsidRDefault="0090392C" w:rsidP="00BE42D2">
      <w:pPr>
        <w:spacing w:after="0"/>
        <w:jc w:val="center"/>
        <w:rPr>
          <w:b/>
          <w:sz w:val="20"/>
          <w:szCs w:val="20"/>
        </w:rPr>
      </w:pPr>
      <w:r>
        <w:rPr>
          <w:b/>
          <w:sz w:val="40"/>
          <w:szCs w:val="40"/>
        </w:rPr>
        <w:t>1.</w:t>
      </w:r>
      <w:r w:rsidRPr="00115B03">
        <w:rPr>
          <w:b/>
          <w:sz w:val="40"/>
          <w:szCs w:val="40"/>
        </w:rPr>
        <w:t xml:space="preserve"> JUSTIFICACIÓN</w:t>
      </w:r>
    </w:p>
    <w:p w:rsidR="003607AB" w:rsidRPr="009C4A32" w:rsidRDefault="003607AB" w:rsidP="003607AB">
      <w:pPr>
        <w:spacing w:after="0"/>
        <w:jc w:val="center"/>
        <w:rPr>
          <w:b/>
          <w:sz w:val="20"/>
          <w:szCs w:val="20"/>
        </w:rPr>
      </w:pPr>
    </w:p>
    <w:p w:rsidR="003607AB" w:rsidRPr="0045091F" w:rsidRDefault="003607AB" w:rsidP="003607AB">
      <w:pPr>
        <w:spacing w:after="0"/>
      </w:pPr>
      <w:r w:rsidRPr="0045091F">
        <w:t>La propuesta curricular fue diseñada por las docentes  del nivel de p</w:t>
      </w:r>
      <w:r w:rsidR="00F8049D" w:rsidRPr="0045091F">
        <w:t xml:space="preserve">reescolar de la Institución Educativa </w:t>
      </w:r>
      <w:r w:rsidR="00B90840" w:rsidRPr="0045091F">
        <w:t>Fe y Alegría El Limonar sede</w:t>
      </w:r>
      <w:r w:rsidR="00F8049D" w:rsidRPr="0045091F">
        <w:t xml:space="preserve"> Ventanitas</w:t>
      </w:r>
      <w:r w:rsidRPr="0045091F">
        <w:t>, partiendo de las experiencias fundamentadas en un trabajo creativo; utilizando instrumentos como la observación directa, entrevista,</w:t>
      </w:r>
      <w:r w:rsidR="00B90840" w:rsidRPr="0045091F">
        <w:t xml:space="preserve"> encuesta, talleres</w:t>
      </w:r>
      <w:r w:rsidRPr="0045091F">
        <w:t>, conversatorios con padres de familia, lo que ha permitido detectar que los niños y las niñas que se encuentran en la edad escolar, presentan características intelectual</w:t>
      </w:r>
      <w:r w:rsidR="00B90840" w:rsidRPr="0045091F">
        <w:t xml:space="preserve">es, comunicativas e intereses </w:t>
      </w:r>
      <w:r w:rsidRPr="0045091F">
        <w:t xml:space="preserve"> comunes</w:t>
      </w:r>
      <w:r w:rsidR="004F18AC" w:rsidRPr="0045091F">
        <w:t xml:space="preserve"> al igual que diferencias individuales</w:t>
      </w:r>
      <w:r w:rsidRPr="0045091F">
        <w:t>, las que deben ser parte de los procesos de formación acorde al contexto donde se encuentre</w:t>
      </w:r>
      <w:r w:rsidR="00B90840" w:rsidRPr="0045091F">
        <w:t>n</w:t>
      </w:r>
      <w:r w:rsidR="00CD2C22" w:rsidRPr="0045091F">
        <w:t>.</w:t>
      </w:r>
    </w:p>
    <w:p w:rsidR="003607AB" w:rsidRPr="0045091F" w:rsidRDefault="003607AB" w:rsidP="003607AB">
      <w:pPr>
        <w:spacing w:after="0"/>
        <w:jc w:val="center"/>
      </w:pPr>
    </w:p>
    <w:p w:rsidR="001A17FB" w:rsidRPr="0045091F" w:rsidRDefault="001A17FB" w:rsidP="003607AB">
      <w:pPr>
        <w:tabs>
          <w:tab w:val="left" w:pos="3150"/>
        </w:tabs>
        <w:jc w:val="both"/>
      </w:pPr>
      <w:r w:rsidRPr="0045091F">
        <w:t>Atendiendo a lo anterior</w:t>
      </w:r>
      <w:r w:rsidR="0005359C" w:rsidRPr="0045091F">
        <w:t xml:space="preserve"> l</w:t>
      </w:r>
      <w:r w:rsidR="00CD2C22" w:rsidRPr="0045091F">
        <w:t xml:space="preserve">a propuesta </w:t>
      </w:r>
      <w:r w:rsidRPr="0045091F">
        <w:t xml:space="preserve"> del plan de estudios </w:t>
      </w:r>
      <w:r w:rsidR="00CD2C22" w:rsidRPr="0045091F">
        <w:t>ha sido</w:t>
      </w:r>
      <w:r w:rsidR="003607AB" w:rsidRPr="0045091F">
        <w:t xml:space="preserve"> elabor</w:t>
      </w:r>
      <w:r w:rsidR="00CD2C22" w:rsidRPr="0045091F">
        <w:t>a</w:t>
      </w:r>
      <w:r w:rsidR="00017F63" w:rsidRPr="0045091F">
        <w:t xml:space="preserve">do </w:t>
      </w:r>
      <w:r w:rsidR="00CD2C22" w:rsidRPr="0045091F">
        <w:t>en forma general y conjunta con los diversos proyectos para así dar origen al “ Proyecto Lúdico Pedagógico</w:t>
      </w:r>
      <w:r w:rsidR="00017F63" w:rsidRPr="0045091F">
        <w:t xml:space="preserve"> de Preescolar” dicho plan está compuesto por: La exploración diagnóstica, diseño de necesidades, características y perfil de los niños</w:t>
      </w:r>
      <w:r w:rsidR="0005359C" w:rsidRPr="0045091F">
        <w:t xml:space="preserve"> y niñas</w:t>
      </w:r>
      <w:r w:rsidR="00017F63" w:rsidRPr="0045091F">
        <w:t xml:space="preserve"> en edad preescolar,</w:t>
      </w:r>
      <w:r w:rsidR="00C61B7D" w:rsidRPr="0045091F">
        <w:t xml:space="preserve"> ejes temáticos y la evaluación, teniendo en cuenta</w:t>
      </w:r>
      <w:r w:rsidR="003607AB" w:rsidRPr="0045091F">
        <w:t xml:space="preserve"> que el avance en el mismo depende de los intereses y capacidades de los pequeños</w:t>
      </w:r>
      <w:r w:rsidR="004F18AC" w:rsidRPr="0045091F">
        <w:t>- pequeñas</w:t>
      </w:r>
      <w:r w:rsidR="003607AB" w:rsidRPr="0045091F">
        <w:t xml:space="preserve"> y de la</w:t>
      </w:r>
      <w:r w:rsidRPr="0045091F">
        <w:t xml:space="preserve"> habilidad que tenga el docente</w:t>
      </w:r>
      <w:r w:rsidR="003607AB" w:rsidRPr="0045091F">
        <w:t>(a) para integra</w:t>
      </w:r>
      <w:r w:rsidR="00C61B7D" w:rsidRPr="0045091F">
        <w:t>r dichos contenidos a la cotidianidad escolar</w:t>
      </w:r>
      <w:r w:rsidR="003607AB" w:rsidRPr="0045091F">
        <w:t xml:space="preserve"> </w:t>
      </w:r>
    </w:p>
    <w:p w:rsidR="001A17FB" w:rsidRPr="0045091F" w:rsidRDefault="001A17FB" w:rsidP="003607AB">
      <w:pPr>
        <w:tabs>
          <w:tab w:val="left" w:pos="3150"/>
        </w:tabs>
        <w:jc w:val="both"/>
      </w:pPr>
    </w:p>
    <w:p w:rsidR="008909D5" w:rsidRPr="0045091F" w:rsidRDefault="008909D5" w:rsidP="003607AB">
      <w:pPr>
        <w:tabs>
          <w:tab w:val="left" w:pos="3150"/>
        </w:tabs>
        <w:jc w:val="both"/>
      </w:pPr>
    </w:p>
    <w:p w:rsidR="000829BD" w:rsidRPr="0045091F" w:rsidRDefault="000829BD" w:rsidP="003607AB">
      <w:pPr>
        <w:tabs>
          <w:tab w:val="left" w:pos="3150"/>
        </w:tabs>
        <w:jc w:val="both"/>
      </w:pPr>
    </w:p>
    <w:p w:rsidR="008909D5" w:rsidRPr="0045091F" w:rsidRDefault="008909D5" w:rsidP="003607AB">
      <w:pPr>
        <w:tabs>
          <w:tab w:val="left" w:pos="3150"/>
        </w:tabs>
        <w:jc w:val="both"/>
      </w:pPr>
    </w:p>
    <w:p w:rsidR="008909D5" w:rsidRPr="0045091F" w:rsidRDefault="008909D5" w:rsidP="003607AB">
      <w:pPr>
        <w:tabs>
          <w:tab w:val="left" w:pos="3150"/>
        </w:tabs>
        <w:jc w:val="both"/>
      </w:pPr>
    </w:p>
    <w:p w:rsidR="008909D5" w:rsidRPr="0045091F" w:rsidRDefault="008909D5" w:rsidP="003607AB">
      <w:pPr>
        <w:tabs>
          <w:tab w:val="left" w:pos="3150"/>
        </w:tabs>
        <w:jc w:val="both"/>
      </w:pPr>
    </w:p>
    <w:p w:rsidR="008909D5" w:rsidRPr="0045091F" w:rsidRDefault="008909D5" w:rsidP="003607AB">
      <w:pPr>
        <w:tabs>
          <w:tab w:val="left" w:pos="3150"/>
        </w:tabs>
        <w:jc w:val="both"/>
      </w:pPr>
    </w:p>
    <w:p w:rsidR="008909D5" w:rsidRPr="0045091F" w:rsidRDefault="008909D5" w:rsidP="003607AB">
      <w:pPr>
        <w:tabs>
          <w:tab w:val="left" w:pos="3150"/>
        </w:tabs>
        <w:jc w:val="both"/>
      </w:pPr>
    </w:p>
    <w:p w:rsidR="008909D5" w:rsidRPr="009C4A32" w:rsidRDefault="008909D5" w:rsidP="003607AB">
      <w:pPr>
        <w:tabs>
          <w:tab w:val="left" w:pos="3150"/>
        </w:tabs>
        <w:jc w:val="both"/>
        <w:rPr>
          <w:sz w:val="20"/>
          <w:szCs w:val="20"/>
        </w:rPr>
      </w:pPr>
    </w:p>
    <w:p w:rsidR="008909D5" w:rsidRPr="009C4A32" w:rsidRDefault="008909D5" w:rsidP="003607AB">
      <w:pPr>
        <w:tabs>
          <w:tab w:val="left" w:pos="3150"/>
        </w:tabs>
        <w:jc w:val="both"/>
        <w:rPr>
          <w:sz w:val="20"/>
          <w:szCs w:val="20"/>
        </w:rPr>
      </w:pPr>
    </w:p>
    <w:p w:rsidR="008909D5" w:rsidRPr="009C4A32" w:rsidRDefault="008909D5" w:rsidP="003607AB">
      <w:pPr>
        <w:tabs>
          <w:tab w:val="left" w:pos="3150"/>
        </w:tabs>
        <w:jc w:val="both"/>
        <w:rPr>
          <w:sz w:val="20"/>
          <w:szCs w:val="20"/>
        </w:rPr>
      </w:pPr>
    </w:p>
    <w:p w:rsidR="008909D5" w:rsidRPr="009C4A32" w:rsidRDefault="008909D5" w:rsidP="003607AB">
      <w:pPr>
        <w:tabs>
          <w:tab w:val="left" w:pos="3150"/>
        </w:tabs>
        <w:jc w:val="both"/>
        <w:rPr>
          <w:sz w:val="20"/>
          <w:szCs w:val="20"/>
        </w:rPr>
      </w:pPr>
    </w:p>
    <w:p w:rsidR="008909D5" w:rsidRPr="009C4A32" w:rsidRDefault="008909D5" w:rsidP="003607AB">
      <w:pPr>
        <w:tabs>
          <w:tab w:val="left" w:pos="3150"/>
        </w:tabs>
        <w:jc w:val="both"/>
        <w:rPr>
          <w:sz w:val="20"/>
          <w:szCs w:val="20"/>
        </w:rPr>
      </w:pPr>
    </w:p>
    <w:p w:rsidR="00FC2249" w:rsidRDefault="00FC2249" w:rsidP="008909D5">
      <w:pPr>
        <w:tabs>
          <w:tab w:val="left" w:pos="3150"/>
        </w:tabs>
        <w:jc w:val="center"/>
        <w:rPr>
          <w:b/>
          <w:sz w:val="20"/>
          <w:szCs w:val="20"/>
        </w:rPr>
      </w:pPr>
    </w:p>
    <w:p w:rsidR="0005359C" w:rsidRDefault="0005359C" w:rsidP="008909D5">
      <w:pPr>
        <w:tabs>
          <w:tab w:val="left" w:pos="3150"/>
        </w:tabs>
        <w:jc w:val="center"/>
        <w:rPr>
          <w:b/>
          <w:sz w:val="20"/>
          <w:szCs w:val="20"/>
        </w:rPr>
      </w:pPr>
    </w:p>
    <w:p w:rsidR="00602DD4" w:rsidRDefault="00602DD4" w:rsidP="008909D5">
      <w:pPr>
        <w:tabs>
          <w:tab w:val="left" w:pos="3150"/>
        </w:tabs>
        <w:jc w:val="center"/>
        <w:rPr>
          <w:b/>
          <w:sz w:val="20"/>
          <w:szCs w:val="20"/>
        </w:rPr>
      </w:pPr>
    </w:p>
    <w:p w:rsidR="00FC2249" w:rsidRDefault="00FC2249" w:rsidP="008909D5">
      <w:pPr>
        <w:tabs>
          <w:tab w:val="left" w:pos="3150"/>
        </w:tabs>
        <w:jc w:val="center"/>
        <w:rPr>
          <w:b/>
          <w:sz w:val="20"/>
          <w:szCs w:val="20"/>
        </w:rPr>
      </w:pPr>
    </w:p>
    <w:p w:rsidR="008909D5" w:rsidRPr="00115B03" w:rsidRDefault="0090392C" w:rsidP="008909D5">
      <w:pPr>
        <w:tabs>
          <w:tab w:val="left" w:pos="3150"/>
        </w:tabs>
        <w:jc w:val="center"/>
        <w:rPr>
          <w:b/>
          <w:sz w:val="40"/>
          <w:szCs w:val="40"/>
        </w:rPr>
      </w:pPr>
      <w:r>
        <w:rPr>
          <w:b/>
          <w:sz w:val="40"/>
          <w:szCs w:val="40"/>
        </w:rPr>
        <w:t>2.</w:t>
      </w:r>
      <w:r w:rsidRPr="00115B03">
        <w:rPr>
          <w:b/>
          <w:sz w:val="40"/>
          <w:szCs w:val="40"/>
        </w:rPr>
        <w:t xml:space="preserve"> OBJETIVOS</w:t>
      </w:r>
    </w:p>
    <w:p w:rsidR="003607AB" w:rsidRDefault="003607AB" w:rsidP="00EF7742">
      <w:pPr>
        <w:pStyle w:val="Prrafodelista"/>
        <w:jc w:val="both"/>
        <w:rPr>
          <w:sz w:val="20"/>
          <w:szCs w:val="20"/>
        </w:rPr>
      </w:pPr>
    </w:p>
    <w:p w:rsidR="008603EE" w:rsidRPr="009C4A32" w:rsidRDefault="008603EE" w:rsidP="00EF7742">
      <w:pPr>
        <w:pStyle w:val="Prrafodelista"/>
        <w:jc w:val="both"/>
        <w:rPr>
          <w:sz w:val="20"/>
          <w:szCs w:val="20"/>
        </w:rPr>
      </w:pPr>
    </w:p>
    <w:p w:rsidR="008909D5" w:rsidRPr="0048762D" w:rsidRDefault="008909D5" w:rsidP="0048762D">
      <w:pPr>
        <w:pStyle w:val="Prrafodelista"/>
        <w:numPr>
          <w:ilvl w:val="1"/>
          <w:numId w:val="55"/>
        </w:numPr>
        <w:jc w:val="both"/>
        <w:rPr>
          <w:sz w:val="20"/>
          <w:szCs w:val="20"/>
        </w:rPr>
      </w:pPr>
      <w:r w:rsidRPr="0048762D">
        <w:rPr>
          <w:b/>
          <w:sz w:val="20"/>
          <w:szCs w:val="20"/>
        </w:rPr>
        <w:t>OBJETIVO GENERAL</w:t>
      </w:r>
    </w:p>
    <w:p w:rsidR="008603EE" w:rsidRPr="0045091F" w:rsidRDefault="0005359C" w:rsidP="008909D5">
      <w:pPr>
        <w:jc w:val="both"/>
      </w:pPr>
      <w:r w:rsidRPr="0045091F">
        <w:t xml:space="preserve">Propiciar el desarrollo integral y armónico del niño </w:t>
      </w:r>
      <w:r w:rsidR="00187092" w:rsidRPr="0045091F">
        <w:t xml:space="preserve">y la niña </w:t>
      </w:r>
      <w:r w:rsidRPr="0045091F">
        <w:t>a través de los campos formativos de desarrollo personal y social</w:t>
      </w:r>
      <w:r w:rsidR="00187092" w:rsidRPr="0045091F">
        <w:t>, lenguaje y comunicación, pensamiento matemático, exploración y conocimiento del mundo, expresión y apreciación artística, desarrollo físico y salud</w:t>
      </w:r>
    </w:p>
    <w:p w:rsidR="006C2220" w:rsidRPr="00187092" w:rsidRDefault="006C2220" w:rsidP="008909D5">
      <w:pPr>
        <w:jc w:val="both"/>
        <w:rPr>
          <w:sz w:val="20"/>
          <w:szCs w:val="20"/>
        </w:rPr>
      </w:pPr>
    </w:p>
    <w:p w:rsidR="008909D5" w:rsidRPr="00BE42D2" w:rsidRDefault="008909D5" w:rsidP="0048762D">
      <w:pPr>
        <w:pStyle w:val="Prrafodelista"/>
        <w:numPr>
          <w:ilvl w:val="1"/>
          <w:numId w:val="55"/>
        </w:numPr>
        <w:jc w:val="both"/>
        <w:rPr>
          <w:b/>
          <w:sz w:val="20"/>
          <w:szCs w:val="20"/>
        </w:rPr>
      </w:pPr>
      <w:r w:rsidRPr="00BE42D2">
        <w:rPr>
          <w:b/>
          <w:sz w:val="20"/>
          <w:szCs w:val="20"/>
        </w:rPr>
        <w:t>OBJETIVOS ESPECÍFICOS</w:t>
      </w:r>
    </w:p>
    <w:p w:rsidR="008909D5" w:rsidRPr="0045091F" w:rsidRDefault="008909D5" w:rsidP="00465D84">
      <w:pPr>
        <w:pStyle w:val="Prrafodelista"/>
        <w:numPr>
          <w:ilvl w:val="0"/>
          <w:numId w:val="12"/>
        </w:numPr>
        <w:jc w:val="both"/>
      </w:pPr>
      <w:r w:rsidRPr="0045091F">
        <w:t xml:space="preserve">Contribuir al desarrollo de una personalidad segura y </w:t>
      </w:r>
      <w:r w:rsidR="00CB0B80" w:rsidRPr="0045091F">
        <w:t>auto valorada</w:t>
      </w:r>
      <w:r w:rsidRPr="0045091F">
        <w:t xml:space="preserve"> en el educando, que conlleve al fortalecimiento de las relaciones interpersonales bajo el respeto, afecto, equidad y tolerancia</w:t>
      </w:r>
    </w:p>
    <w:p w:rsidR="008909D5" w:rsidRPr="0045091F" w:rsidRDefault="008909D5" w:rsidP="00465D84">
      <w:pPr>
        <w:pStyle w:val="Prrafodelista"/>
        <w:numPr>
          <w:ilvl w:val="0"/>
          <w:numId w:val="12"/>
        </w:numPr>
        <w:jc w:val="both"/>
      </w:pPr>
      <w:r w:rsidRPr="0045091F">
        <w:t>Ofrecer espacios que permitan al educando la construcción de relaciones de reciprocidad, participación y normas sociales de convivencia pacífica</w:t>
      </w:r>
    </w:p>
    <w:p w:rsidR="008909D5" w:rsidRPr="0045091F" w:rsidRDefault="008909D5" w:rsidP="00465D84">
      <w:pPr>
        <w:pStyle w:val="Prrafodelista"/>
        <w:numPr>
          <w:ilvl w:val="0"/>
          <w:numId w:val="12"/>
        </w:numPr>
        <w:jc w:val="both"/>
      </w:pPr>
      <w:r w:rsidRPr="0045091F">
        <w:t>Ofre</w:t>
      </w:r>
      <w:r w:rsidR="00E97C4D" w:rsidRPr="0045091F">
        <w:t xml:space="preserve">cer actividades que permitan la </w:t>
      </w:r>
      <w:r w:rsidRPr="0045091F">
        <w:t xml:space="preserve">adquisición de elementos básicos para el desarrollo de las cuatro </w:t>
      </w:r>
      <w:r w:rsidR="0090392C" w:rsidRPr="0045091F">
        <w:t>habilidades lingüísticas</w:t>
      </w:r>
    </w:p>
    <w:p w:rsidR="008909D5" w:rsidRPr="0045091F" w:rsidRDefault="008909D5" w:rsidP="00465D84">
      <w:pPr>
        <w:pStyle w:val="Prrafodelista"/>
        <w:numPr>
          <w:ilvl w:val="0"/>
          <w:numId w:val="12"/>
        </w:numPr>
        <w:jc w:val="both"/>
      </w:pPr>
      <w:r w:rsidRPr="0045091F">
        <w:t>Promover la vinculación del padre de familia al proceso pedagógico como estrategia que contribuye</w:t>
      </w:r>
      <w:r w:rsidR="004F4C58" w:rsidRPr="0045091F">
        <w:t xml:space="preserve"> al desarrollo integral del educando</w:t>
      </w:r>
    </w:p>
    <w:p w:rsidR="006934EE" w:rsidRPr="0045091F" w:rsidRDefault="006934EE" w:rsidP="006934EE">
      <w:pPr>
        <w:jc w:val="both"/>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6934EE" w:rsidRDefault="006934EE" w:rsidP="006934EE">
      <w:pPr>
        <w:jc w:val="both"/>
        <w:rPr>
          <w:sz w:val="20"/>
          <w:szCs w:val="20"/>
        </w:rPr>
      </w:pPr>
    </w:p>
    <w:p w:rsidR="003607AB" w:rsidRDefault="003607AB" w:rsidP="00EF7742">
      <w:pPr>
        <w:pStyle w:val="Prrafodelista"/>
        <w:jc w:val="both"/>
        <w:rPr>
          <w:sz w:val="20"/>
          <w:szCs w:val="20"/>
        </w:rPr>
      </w:pPr>
    </w:p>
    <w:p w:rsidR="000976DE" w:rsidRPr="0048762D" w:rsidRDefault="0048762D" w:rsidP="0048762D">
      <w:pPr>
        <w:spacing w:after="0"/>
        <w:ind w:left="360"/>
        <w:rPr>
          <w:b/>
          <w:sz w:val="40"/>
          <w:szCs w:val="40"/>
        </w:rPr>
      </w:pPr>
      <w:r>
        <w:rPr>
          <w:b/>
          <w:sz w:val="40"/>
          <w:szCs w:val="40"/>
        </w:rPr>
        <w:t>3.</w:t>
      </w:r>
      <w:r w:rsidR="000976DE" w:rsidRPr="0048762D">
        <w:rPr>
          <w:b/>
          <w:sz w:val="40"/>
          <w:szCs w:val="40"/>
        </w:rPr>
        <w:t>PROPOSITOS DE   LA EDUCACIÓN PREESCOLAR</w:t>
      </w:r>
    </w:p>
    <w:p w:rsidR="000976DE" w:rsidRDefault="000976DE" w:rsidP="000976DE">
      <w:pPr>
        <w:spacing w:after="0"/>
      </w:pPr>
    </w:p>
    <w:p w:rsidR="000976DE" w:rsidRPr="0045091F" w:rsidRDefault="000976DE" w:rsidP="000976DE">
      <w:pPr>
        <w:spacing w:line="480" w:lineRule="auto"/>
      </w:pPr>
      <w:r w:rsidRPr="0045091F">
        <w:t xml:space="preserve">Según el artículo 16, capítulo 1, del </w:t>
      </w:r>
      <w:r w:rsidR="000F5713" w:rsidRPr="0045091F">
        <w:t>título II</w:t>
      </w:r>
      <w:r w:rsidRPr="0045091F">
        <w:t xml:space="preserve"> de la constitución de la República de Colombia, Los propósitos de la educación preescolar son:</w:t>
      </w:r>
    </w:p>
    <w:p w:rsidR="000976DE" w:rsidRPr="0045091F" w:rsidRDefault="000976DE" w:rsidP="00465D84">
      <w:pPr>
        <w:pStyle w:val="Prrafodelista"/>
        <w:numPr>
          <w:ilvl w:val="0"/>
          <w:numId w:val="58"/>
        </w:numPr>
        <w:spacing w:line="480" w:lineRule="auto"/>
      </w:pPr>
      <w:r w:rsidRPr="0045091F">
        <w:t>El conocimiento del propio cuerpo y de sus posibilidades de acción, así como la adquisición de su identidad y autonomía</w:t>
      </w:r>
    </w:p>
    <w:p w:rsidR="000976DE" w:rsidRPr="0045091F" w:rsidRDefault="000976DE" w:rsidP="00465D84">
      <w:pPr>
        <w:pStyle w:val="Prrafodelista"/>
        <w:numPr>
          <w:ilvl w:val="0"/>
          <w:numId w:val="58"/>
        </w:numPr>
        <w:spacing w:line="480" w:lineRule="auto"/>
      </w:pPr>
      <w:r w:rsidRPr="0045091F">
        <w:t>El crecimiento armónico y equilibrado del niño de manera que le facilite la motricidad, el aprestamiento y la motivación por la lecto- escritura, y para la solución de problemas que le impliquen relaciones y operaciones matemáticas.</w:t>
      </w:r>
    </w:p>
    <w:p w:rsidR="000976DE" w:rsidRPr="0045091F" w:rsidRDefault="000976DE" w:rsidP="00465D84">
      <w:pPr>
        <w:pStyle w:val="Prrafodelista"/>
        <w:numPr>
          <w:ilvl w:val="0"/>
          <w:numId w:val="58"/>
        </w:numPr>
        <w:spacing w:line="480" w:lineRule="auto"/>
      </w:pPr>
      <w:r w:rsidRPr="0045091F">
        <w:t>El desarrollo de la creatividad, las habilidades y destrezas propias de la edad, como también de su capacidad de aprendizaje.</w:t>
      </w:r>
    </w:p>
    <w:p w:rsidR="000976DE" w:rsidRPr="0045091F" w:rsidRDefault="000976DE" w:rsidP="00465D84">
      <w:pPr>
        <w:pStyle w:val="Textoindependiente"/>
        <w:numPr>
          <w:ilvl w:val="0"/>
          <w:numId w:val="58"/>
        </w:numPr>
        <w:spacing w:line="480" w:lineRule="auto"/>
        <w:rPr>
          <w:rFonts w:asciiTheme="minorHAnsi" w:hAnsiTheme="minorHAnsi"/>
          <w:sz w:val="22"/>
          <w:szCs w:val="22"/>
        </w:rPr>
      </w:pPr>
      <w:r w:rsidRPr="0045091F">
        <w:rPr>
          <w:rFonts w:asciiTheme="minorHAnsi" w:hAnsiTheme="minorHAnsi"/>
          <w:sz w:val="22"/>
          <w:szCs w:val="22"/>
        </w:rPr>
        <w:t>La ubicación espacio-temporal y el ejercicio de la memoria.</w:t>
      </w:r>
    </w:p>
    <w:p w:rsidR="000976DE" w:rsidRPr="0045091F" w:rsidRDefault="000976DE" w:rsidP="00465D84">
      <w:pPr>
        <w:pStyle w:val="Prrafodelista"/>
        <w:numPr>
          <w:ilvl w:val="0"/>
          <w:numId w:val="58"/>
        </w:numPr>
        <w:spacing w:line="480" w:lineRule="auto"/>
      </w:pPr>
      <w:r w:rsidRPr="0045091F">
        <w:t>El desarrollo de la capacidad para adquirir formas de expresión, relación y comunicación, y para establecer relaciones de reciprocidad y participación de acuerdo a normas de respeto, solidaridad y convivencia.</w:t>
      </w:r>
    </w:p>
    <w:p w:rsidR="000976DE" w:rsidRPr="0045091F" w:rsidRDefault="000976DE" w:rsidP="00465D84">
      <w:pPr>
        <w:pStyle w:val="Prrafodelista"/>
        <w:numPr>
          <w:ilvl w:val="0"/>
          <w:numId w:val="58"/>
        </w:numPr>
        <w:spacing w:line="480" w:lineRule="auto"/>
      </w:pPr>
      <w:r w:rsidRPr="0045091F">
        <w:t>La participación en actividades lúdicas con otros niños y adultos.</w:t>
      </w:r>
    </w:p>
    <w:p w:rsidR="000976DE" w:rsidRPr="0045091F" w:rsidRDefault="000976DE" w:rsidP="00465D84">
      <w:pPr>
        <w:pStyle w:val="Prrafodelista"/>
        <w:numPr>
          <w:ilvl w:val="0"/>
          <w:numId w:val="58"/>
        </w:numPr>
        <w:spacing w:line="480" w:lineRule="auto"/>
      </w:pPr>
      <w:r w:rsidRPr="0045091F">
        <w:t>El estímulo a la curiosidad para observar y explorar el medio natural, familiar y social.</w:t>
      </w:r>
    </w:p>
    <w:p w:rsidR="000976DE" w:rsidRPr="0045091F" w:rsidRDefault="000976DE" w:rsidP="00465D84">
      <w:pPr>
        <w:pStyle w:val="Prrafodelista"/>
        <w:numPr>
          <w:ilvl w:val="0"/>
          <w:numId w:val="58"/>
        </w:numPr>
        <w:spacing w:line="480" w:lineRule="auto"/>
      </w:pPr>
      <w:r w:rsidRPr="0045091F">
        <w:t>El reconocimiento de su dimensión espiritual para fundamentar criterios de comportamiento.</w:t>
      </w:r>
    </w:p>
    <w:p w:rsidR="000976DE" w:rsidRPr="0045091F" w:rsidRDefault="000976DE" w:rsidP="00465D84">
      <w:pPr>
        <w:pStyle w:val="Prrafodelista"/>
        <w:numPr>
          <w:ilvl w:val="0"/>
          <w:numId w:val="58"/>
        </w:numPr>
        <w:spacing w:line="480" w:lineRule="auto"/>
      </w:pPr>
      <w:r w:rsidRPr="0045091F">
        <w:t>La vinculación de la familia y la comunidad al proceso educativo para mejorar la calidad de vida de los niños en su medio.</w:t>
      </w:r>
    </w:p>
    <w:p w:rsidR="000976DE" w:rsidRPr="0045091F" w:rsidRDefault="000976DE" w:rsidP="00465D84">
      <w:pPr>
        <w:pStyle w:val="Prrafodelista"/>
        <w:numPr>
          <w:ilvl w:val="0"/>
          <w:numId w:val="58"/>
        </w:numPr>
        <w:spacing w:line="480" w:lineRule="auto"/>
      </w:pPr>
      <w:r w:rsidRPr="0045091F">
        <w:t>La formación de hábitos de alimentación, higiene personal, aseo y orden que generen conciencia sobre el valor y la necesidad de la salud</w:t>
      </w:r>
    </w:p>
    <w:p w:rsidR="000976DE" w:rsidRPr="0045091F" w:rsidRDefault="000976DE" w:rsidP="00465D84">
      <w:pPr>
        <w:pStyle w:val="Prrafodelista"/>
        <w:numPr>
          <w:ilvl w:val="0"/>
          <w:numId w:val="58"/>
        </w:numPr>
        <w:spacing w:line="480" w:lineRule="auto"/>
      </w:pPr>
      <w:r w:rsidRPr="0045091F">
        <w:lastRenderedPageBreak/>
        <w:t>Relacionar al ser humano con su medio ambiente, a partir de las relaciones entre las personas: cooperación, respeto, para lograr así la relación de las personas con la naturaleza: su utilización, cuidado y preservación</w:t>
      </w:r>
    </w:p>
    <w:p w:rsidR="000976DE" w:rsidRPr="0045091F" w:rsidRDefault="000976DE" w:rsidP="00465D84">
      <w:pPr>
        <w:pStyle w:val="Prrafodelista"/>
        <w:numPr>
          <w:ilvl w:val="0"/>
          <w:numId w:val="58"/>
        </w:numPr>
        <w:spacing w:line="480" w:lineRule="auto"/>
      </w:pPr>
      <w:r w:rsidRPr="0045091F">
        <w:t>Relacionar al niño con el grupo al cual pertenece y con los valores que se generen a partir de esas relaciones.</w:t>
      </w:r>
    </w:p>
    <w:p w:rsidR="000976DE" w:rsidRPr="00EE1A90" w:rsidRDefault="000976DE" w:rsidP="00EF7742">
      <w:pPr>
        <w:pStyle w:val="Prrafodelista"/>
        <w:jc w:val="both"/>
        <w:rPr>
          <w:sz w:val="20"/>
          <w:szCs w:val="20"/>
        </w:rPr>
      </w:pPr>
    </w:p>
    <w:p w:rsidR="00EE401D" w:rsidRPr="00115B03" w:rsidRDefault="006934EE" w:rsidP="001A17FB">
      <w:pPr>
        <w:jc w:val="center"/>
        <w:rPr>
          <w:b/>
          <w:sz w:val="40"/>
          <w:szCs w:val="40"/>
        </w:rPr>
      </w:pPr>
      <w:r>
        <w:rPr>
          <w:b/>
          <w:sz w:val="40"/>
          <w:szCs w:val="40"/>
        </w:rPr>
        <w:t>4</w:t>
      </w:r>
      <w:r w:rsidR="00BE42D2">
        <w:rPr>
          <w:b/>
          <w:sz w:val="40"/>
          <w:szCs w:val="40"/>
        </w:rPr>
        <w:t xml:space="preserve">. </w:t>
      </w:r>
      <w:r w:rsidR="00E56683">
        <w:rPr>
          <w:b/>
          <w:sz w:val="40"/>
          <w:szCs w:val="40"/>
        </w:rPr>
        <w:t>PROYECTO LÚDICO PEDAGÓGICO</w:t>
      </w:r>
    </w:p>
    <w:p w:rsidR="001A17FB" w:rsidRPr="0045091F" w:rsidRDefault="001A17FB" w:rsidP="00EE401D">
      <w:pPr>
        <w:jc w:val="both"/>
      </w:pPr>
    </w:p>
    <w:p w:rsidR="00EE401D" w:rsidRPr="0045091F" w:rsidRDefault="00E56683" w:rsidP="001A17FB">
      <w:pPr>
        <w:jc w:val="both"/>
        <w:rPr>
          <w:b/>
        </w:rPr>
      </w:pPr>
      <w:r w:rsidRPr="0045091F">
        <w:rPr>
          <w:b/>
        </w:rPr>
        <w:t>4.</w:t>
      </w:r>
      <w:r w:rsidR="00EE401D" w:rsidRPr="0045091F">
        <w:rPr>
          <w:b/>
        </w:rPr>
        <w:t>1. MARCO CONCEPTUAL</w:t>
      </w:r>
    </w:p>
    <w:p w:rsidR="00EE401D" w:rsidRPr="0045091F" w:rsidRDefault="00EE401D" w:rsidP="00EE401D">
      <w:pPr>
        <w:jc w:val="both"/>
      </w:pPr>
      <w:r w:rsidRPr="0045091F">
        <w:t>La ley general  de la educación</w:t>
      </w:r>
      <w:r w:rsidR="00935601" w:rsidRPr="0045091F">
        <w:t xml:space="preserve"> planteó </w:t>
      </w:r>
      <w:r w:rsidRPr="0045091F">
        <w:t>la necesidad de modificar el rumbo de las instituciones educativas y de sus actores, respondiendo conscientemente a las expectativas de los pequeños quienes acuden cada día a las instituciones y a las aulas en búsqueda de mejores oportunidades de vida; comprometiéndole a los maestros (as) en una búsqueda seria de la c</w:t>
      </w:r>
      <w:r w:rsidR="00935601" w:rsidRPr="0045091F">
        <w:t>u</w:t>
      </w:r>
      <w:r w:rsidRPr="0045091F">
        <w:t>alificación de la educación, que los invite a trabajar en la construcción de una sociedad más humana;  donde se encuentren niñas y niños comprometidos, alegres, constructivos, productivos, capaces de creer en sí mismos.</w:t>
      </w:r>
    </w:p>
    <w:p w:rsidR="00EE401D" w:rsidRPr="0045091F" w:rsidRDefault="00935601" w:rsidP="00EE401D">
      <w:pPr>
        <w:jc w:val="both"/>
      </w:pPr>
      <w:r w:rsidRPr="0045091F">
        <w:t>Al organiza</w:t>
      </w:r>
      <w:r w:rsidR="00EE401D" w:rsidRPr="0045091F">
        <w:t xml:space="preserve">r el plan de estudios del nivel preescolar se hace necesario </w:t>
      </w:r>
      <w:r w:rsidRPr="0045091F">
        <w:t>de</w:t>
      </w:r>
      <w:r w:rsidR="00EE401D" w:rsidRPr="0045091F">
        <w:t>terminar primero</w:t>
      </w:r>
      <w:r w:rsidRPr="0045091F">
        <w:t>:</w:t>
      </w:r>
      <w:r w:rsidR="00EE401D" w:rsidRPr="0045091F">
        <w:t xml:space="preserve"> ¿Qué no proponemos como maestros (as</w:t>
      </w:r>
      <w:r w:rsidR="000F5713" w:rsidRPr="0045091F">
        <w:t>)?</w:t>
      </w:r>
      <w:r w:rsidR="00EE401D" w:rsidRPr="0045091F">
        <w:t xml:space="preserve"> ¿Qué </w:t>
      </w:r>
      <w:r w:rsidRPr="0045091F">
        <w:t>queremos lograr con los pequeños</w:t>
      </w:r>
      <w:r w:rsidR="00EE401D" w:rsidRPr="0045091F">
        <w:t>? Y ¿Qué pautas de conducta seguiremos para desarrollar dicho plan</w:t>
      </w:r>
      <w:r w:rsidR="00CB0B80" w:rsidRPr="0045091F">
        <w:t>?</w:t>
      </w:r>
      <w:r w:rsidR="00EE401D" w:rsidRPr="0045091F">
        <w:t xml:space="preserve">  El educador(a) puede orientar la actividad del niño </w:t>
      </w:r>
      <w:r w:rsidR="004650C9" w:rsidRPr="0045091F">
        <w:t>y la niña partiendo de su aprendizaje significativo con su</w:t>
      </w:r>
      <w:r w:rsidR="00EE401D" w:rsidRPr="0045091F">
        <w:t xml:space="preserve"> medio circundante, que lo elevan a la representación mental y al perfeccionamiento intelectual, introduciendo a la vez al infante en la naturaleza, en la vida y en la actividad</w:t>
      </w:r>
      <w:r w:rsidR="004650C9" w:rsidRPr="0045091F">
        <w:t xml:space="preserve"> de las personas que lo rodean</w:t>
      </w:r>
      <w:r w:rsidR="002254C2" w:rsidRPr="0045091F">
        <w:t xml:space="preserve"> </w:t>
      </w:r>
    </w:p>
    <w:p w:rsidR="00EE401D" w:rsidRPr="0045091F" w:rsidRDefault="00EE401D" w:rsidP="00EE401D">
      <w:pPr>
        <w:jc w:val="both"/>
      </w:pPr>
      <w:r w:rsidRPr="0045091F">
        <w:t>Según HerbinierLebert, presidencia fundadora de la organización mundial para el nivel preescolar (O.M.E.P</w:t>
      </w:r>
      <w:r w:rsidR="000F5713" w:rsidRPr="0045091F">
        <w:t>) decía</w:t>
      </w:r>
      <w:r w:rsidRPr="0045091F">
        <w:t xml:space="preserve"> respecto a lo que debe ofrecer la educación preescolar</w:t>
      </w:r>
    </w:p>
    <w:p w:rsidR="00EE401D" w:rsidRPr="0045091F" w:rsidRDefault="00EE401D" w:rsidP="00635A0D">
      <w:pPr>
        <w:pStyle w:val="Prrafodelista"/>
        <w:numPr>
          <w:ilvl w:val="0"/>
          <w:numId w:val="2"/>
        </w:numPr>
        <w:jc w:val="both"/>
      </w:pPr>
      <w:r w:rsidRPr="0045091F">
        <w:t>Un medio bien equipado en vista de las libres experiencias que el niño(a) necesita para comprender el mundo en q vive, es uno de los elementos fundamentales en la formación del infante preescolar.</w:t>
      </w:r>
    </w:p>
    <w:p w:rsidR="00EE401D" w:rsidRPr="0045091F" w:rsidRDefault="00EE401D" w:rsidP="00635A0D">
      <w:pPr>
        <w:pStyle w:val="Prrafodelista"/>
        <w:numPr>
          <w:ilvl w:val="0"/>
          <w:numId w:val="2"/>
        </w:numPr>
        <w:jc w:val="both"/>
      </w:pPr>
      <w:r w:rsidRPr="0045091F">
        <w:t>La interacción que hace el niño(a) con su pequeño mundo, le facilita su educación social.</w:t>
      </w:r>
    </w:p>
    <w:p w:rsidR="00EE401D" w:rsidRPr="0045091F" w:rsidRDefault="00EE401D" w:rsidP="00635A0D">
      <w:pPr>
        <w:pStyle w:val="Prrafodelista"/>
        <w:numPr>
          <w:ilvl w:val="0"/>
          <w:numId w:val="2"/>
        </w:numPr>
        <w:jc w:val="both"/>
      </w:pPr>
      <w:r w:rsidRPr="0045091F">
        <w:t>Permitir espacio para juegos al aire libre, puesto que en muchas ocasiones es negado en el núcleo familiar:</w:t>
      </w:r>
    </w:p>
    <w:p w:rsidR="00EE401D" w:rsidRPr="0045091F" w:rsidRDefault="00EE401D" w:rsidP="00635A0D">
      <w:pPr>
        <w:pStyle w:val="Prrafodelista"/>
        <w:numPr>
          <w:ilvl w:val="0"/>
          <w:numId w:val="2"/>
        </w:numPr>
        <w:jc w:val="both"/>
      </w:pPr>
      <w:r w:rsidRPr="0045091F">
        <w:t xml:space="preserve">El docente de preescolar debe tener un perfil de persona culta, competente, verdadera especialista de la pequeña </w:t>
      </w:r>
      <w:r w:rsidR="00CB0B80" w:rsidRPr="0045091F">
        <w:t>infancia,</w:t>
      </w:r>
      <w:r w:rsidRPr="0045091F">
        <w:t xml:space="preserve"> cuyas iniciativas y actividades sean guiadas hacia el manejo de las necesidades profundas de los pequeños.</w:t>
      </w:r>
    </w:p>
    <w:p w:rsidR="00EE401D" w:rsidRPr="0045091F" w:rsidRDefault="00EE401D" w:rsidP="00EE401D">
      <w:pPr>
        <w:jc w:val="both"/>
      </w:pPr>
      <w:r w:rsidRPr="0045091F">
        <w:lastRenderedPageBreak/>
        <w:t xml:space="preserve">Por otra </w:t>
      </w:r>
      <w:r w:rsidR="000F5713" w:rsidRPr="0045091F">
        <w:t>parte,</w:t>
      </w:r>
      <w:r w:rsidRPr="0045091F">
        <w:t xml:space="preserve"> Lorenzo Benito sostiene que: “la educación preescolar debe partir necesariamente d</w:t>
      </w:r>
      <w:r w:rsidR="0090392C" w:rsidRPr="0045091F">
        <w:t>e las características psicobioló</w:t>
      </w:r>
      <w:r w:rsidRPr="0045091F">
        <w:t xml:space="preserve">gicas de los niños y niñas de esta edad, teniendo en cuenta sus necesidades primarias y elementales en el aspecto físico, de sus intereses, de su constante actividad, de </w:t>
      </w:r>
      <w:r w:rsidR="000F5713" w:rsidRPr="0045091F">
        <w:t>una enorme capacidad</w:t>
      </w:r>
      <w:r w:rsidRPr="0045091F">
        <w:t xml:space="preserve"> de observación y auto-aprendizaje, en el que intervienen en buena medida su fantasía, su estado emocional y afectivo que requiere de la necesidad de ser escuchado y amado”. </w:t>
      </w:r>
    </w:p>
    <w:p w:rsidR="00EE401D" w:rsidRPr="0045091F" w:rsidRDefault="00EE401D" w:rsidP="00C50D70"/>
    <w:p w:rsidR="00C50D70" w:rsidRPr="0045091F" w:rsidRDefault="000F5713" w:rsidP="00C50D70">
      <w:r w:rsidRPr="0045091F">
        <w:t>A su</w:t>
      </w:r>
      <w:r w:rsidR="005B3E59" w:rsidRPr="0045091F">
        <w:t xml:space="preserve"> vez propone que lo esencial e</w:t>
      </w:r>
      <w:r w:rsidR="00450C25" w:rsidRPr="0045091F">
        <w:t xml:space="preserve">n la educación </w:t>
      </w:r>
      <w:r w:rsidR="005B79D4" w:rsidRPr="0045091F">
        <w:t>preescolar</w:t>
      </w:r>
      <w:r w:rsidR="00450C25" w:rsidRPr="0045091F">
        <w:t xml:space="preserve"> es</w:t>
      </w:r>
      <w:r w:rsidR="005B3E59" w:rsidRPr="0045091F">
        <w:t>:</w:t>
      </w:r>
    </w:p>
    <w:p w:rsidR="005B3E59" w:rsidRPr="0045091F" w:rsidRDefault="005B3E59" w:rsidP="00635A0D">
      <w:pPr>
        <w:pStyle w:val="Prrafodelista"/>
        <w:numPr>
          <w:ilvl w:val="0"/>
          <w:numId w:val="4"/>
        </w:numPr>
      </w:pPr>
      <w:r w:rsidRPr="0045091F">
        <w:t xml:space="preserve">El desarrollo y adaptación al entorno circundante a través del juego como actividad </w:t>
      </w:r>
      <w:r w:rsidR="0090392C" w:rsidRPr="0045091F">
        <w:t>específica</w:t>
      </w:r>
      <w:r w:rsidRPr="0045091F">
        <w:t xml:space="preserve"> al modo al modo de ser del niño (a) pequeño.</w:t>
      </w:r>
    </w:p>
    <w:p w:rsidR="005B3E59" w:rsidRPr="0045091F" w:rsidRDefault="005B3E59" w:rsidP="00635A0D">
      <w:pPr>
        <w:pStyle w:val="Prrafodelista"/>
        <w:numPr>
          <w:ilvl w:val="0"/>
          <w:numId w:val="4"/>
        </w:numPr>
      </w:pPr>
      <w:r w:rsidRPr="0045091F">
        <w:t>El desarrollo de actividades del lenguaje y de expresión rítmica y plástica que desenvuelven su capacidad de comunicación, el dominio de su propio cuerpo y si sentido estético</w:t>
      </w:r>
      <w:r w:rsidR="00166751" w:rsidRPr="0045091F">
        <w:t>.</w:t>
      </w:r>
    </w:p>
    <w:p w:rsidR="00166751" w:rsidRPr="0045091F" w:rsidRDefault="00166751" w:rsidP="00635A0D">
      <w:pPr>
        <w:pStyle w:val="Prrafodelista"/>
        <w:numPr>
          <w:ilvl w:val="0"/>
          <w:numId w:val="4"/>
        </w:numPr>
      </w:pPr>
      <w:r w:rsidRPr="0045091F">
        <w:t>La observación de la realidad próxima que posibilite su crecimiento en un ambiente de naturalidad y su adaptación al medio físico natural.</w:t>
      </w:r>
    </w:p>
    <w:p w:rsidR="00166751" w:rsidRPr="0045091F" w:rsidRDefault="00166751" w:rsidP="00635A0D">
      <w:pPr>
        <w:pStyle w:val="Prrafodelista"/>
        <w:numPr>
          <w:ilvl w:val="0"/>
          <w:numId w:val="4"/>
        </w:numPr>
      </w:pPr>
      <w:r w:rsidRPr="0045091F">
        <w:t xml:space="preserve">Los ejercicios </w:t>
      </w:r>
      <w:r w:rsidR="000F5713" w:rsidRPr="0045091F">
        <w:t>lógicos pre</w:t>
      </w:r>
      <w:r w:rsidRPr="0045091F">
        <w:t xml:space="preserve"> </w:t>
      </w:r>
      <w:r w:rsidR="000F5713" w:rsidRPr="0045091F">
        <w:t>numéricos que</w:t>
      </w:r>
      <w:r w:rsidRPr="0045091F">
        <w:t xml:space="preserve"> encausen su desarrollo mental y que estimulen su capacidad de establecer relaciones. </w:t>
      </w:r>
    </w:p>
    <w:p w:rsidR="00166751" w:rsidRPr="0045091F" w:rsidRDefault="00166751" w:rsidP="00635A0D">
      <w:pPr>
        <w:pStyle w:val="Prrafodelista"/>
        <w:numPr>
          <w:ilvl w:val="0"/>
          <w:numId w:val="4"/>
        </w:numPr>
      </w:pPr>
      <w:r w:rsidRPr="0045091F">
        <w:t xml:space="preserve">El contacto </w:t>
      </w:r>
      <w:r w:rsidR="000F5713" w:rsidRPr="0045091F">
        <w:t>ordenado, comunicativo</w:t>
      </w:r>
      <w:r w:rsidRPr="0045091F">
        <w:t xml:space="preserve">, afectivo </w:t>
      </w:r>
      <w:r w:rsidR="004A6E41" w:rsidRPr="0045091F">
        <w:t xml:space="preserve">con otros niños con otros niños y niñas, con sus maestros, con los padres de familia, mediante el cual se desenvuelve positivamente el sentido comunitario., al tiempo </w:t>
      </w:r>
      <w:r w:rsidR="005B79D4" w:rsidRPr="0045091F">
        <w:t>que</w:t>
      </w:r>
      <w:r w:rsidR="004A6E41" w:rsidRPr="0045091F">
        <w:t xml:space="preserve"> se le dota de los principios éticos, actitudes morales y se le </w:t>
      </w:r>
      <w:r w:rsidR="005B79D4" w:rsidRPr="0045091F">
        <w:t>habitúa</w:t>
      </w:r>
      <w:r w:rsidR="004A6E41" w:rsidRPr="0045091F">
        <w:t xml:space="preserve"> al que hacer c</w:t>
      </w:r>
      <w:r w:rsidR="008F657E" w:rsidRPr="0045091F">
        <w:t>ompartido disciplinado y alegre.</w:t>
      </w:r>
    </w:p>
    <w:p w:rsidR="008F657E" w:rsidRPr="0045091F" w:rsidRDefault="008F657E" w:rsidP="008F657E">
      <w:r w:rsidRPr="0045091F">
        <w:t xml:space="preserve">Según Irma Saubbi, “la descripción de las capacidades esperadas de los educandos en un dominio especifico de la actividad humana” es el conjunto integrado de todos los conocimientos (nociones e ideas) que adquiere el niño (a) en el proceso de construcción del conocimiento. Los niños (as) </w:t>
      </w:r>
      <w:r w:rsidR="00721084" w:rsidRPr="0045091F">
        <w:t>participan con agrado de las actividades cuando parten de sus intereses y necesidades.</w:t>
      </w:r>
    </w:p>
    <w:p w:rsidR="006D3590" w:rsidRPr="0045091F" w:rsidRDefault="00721084" w:rsidP="008F657E">
      <w:r w:rsidRPr="0045091F">
        <w:t xml:space="preserve">Los contenidos de los desarrollos que se le brindan al pequeño deben constituir un proceso mental que de origen al conocimiento. Estos contenidos deben </w:t>
      </w:r>
      <w:r w:rsidR="000F5713" w:rsidRPr="0045091F">
        <w:t>satisfacer las</w:t>
      </w:r>
      <w:r w:rsidRPr="0045091F">
        <w:t xml:space="preserve"> necesidades de los pequeños y estar basados en sus intereses, de ahí la necesidad de un conocimiento profundo del grupo con que se trabaja, no solo a nivel socio-</w:t>
      </w:r>
      <w:r w:rsidR="006D3590" w:rsidRPr="0045091F">
        <w:t xml:space="preserve"> económico sino a ni</w:t>
      </w:r>
      <w:r w:rsidR="004F4C58" w:rsidRPr="0045091F">
        <w:t>v</w:t>
      </w:r>
      <w:r w:rsidR="006D3590" w:rsidRPr="0045091F">
        <w:t>el pedagógico y psicológico.</w:t>
      </w:r>
    </w:p>
    <w:p w:rsidR="00602DD4" w:rsidRPr="0045091F" w:rsidRDefault="00602DD4" w:rsidP="00602DD4">
      <w:pPr>
        <w:spacing w:after="0"/>
      </w:pPr>
      <w:r w:rsidRPr="0045091F">
        <w:t>EL DESARROLLO HUMAN0 COMO BASE DE LA PROPUESTA EDUCATIVA.</w:t>
      </w:r>
    </w:p>
    <w:p w:rsidR="00602DD4" w:rsidRPr="0045091F" w:rsidRDefault="00602DD4" w:rsidP="00602DD4">
      <w:pPr>
        <w:spacing w:after="0"/>
      </w:pPr>
      <w:r w:rsidRPr="0045091F">
        <w:t>El desarrollo humano debe ser tema de reflexión permanente de las instituciones, los educadores (as), las comunidades y de todos los colombianos porque toda la vida escolar y extraescolar se realiza en distintos contextos y con procesos con alto grado de humanización.</w:t>
      </w:r>
    </w:p>
    <w:p w:rsidR="00602DD4" w:rsidRPr="0045091F" w:rsidRDefault="00602DD4" w:rsidP="00602DD4">
      <w:pPr>
        <w:spacing w:after="0"/>
      </w:pPr>
    </w:p>
    <w:p w:rsidR="00602DD4" w:rsidRPr="0045091F" w:rsidRDefault="00602DD4" w:rsidP="00602DD4">
      <w:pPr>
        <w:spacing w:after="0"/>
      </w:pPr>
      <w:r w:rsidRPr="0045091F">
        <w:t xml:space="preserve">Todo proceso humano se fundamenta en una concepción de persona humana, una concepción de sociedad, una concepción psíquica, una concepción de conocimiento, y una concepción de lo educativo y cultural. </w:t>
      </w:r>
      <w:r w:rsidR="000F5713" w:rsidRPr="0045091F">
        <w:t>Esta concepción se interrelaciona</w:t>
      </w:r>
      <w:r w:rsidRPr="0045091F">
        <w:t xml:space="preserve"> en la práctica y constituyen los pilares desde los cuales la pedagogía construye su propio sentido y da </w:t>
      </w:r>
      <w:r w:rsidRPr="0045091F">
        <w:lastRenderedPageBreak/>
        <w:t xml:space="preserve">significación a la función educativa desde los ejes curriculares: relación consigo mismo; relación con el medio y relación con el otro. </w:t>
      </w:r>
    </w:p>
    <w:p w:rsidR="00602DD4" w:rsidRPr="0045091F" w:rsidRDefault="00602DD4" w:rsidP="00602DD4">
      <w:pPr>
        <w:spacing w:after="0"/>
      </w:pPr>
    </w:p>
    <w:p w:rsidR="00602DD4" w:rsidRPr="0045091F" w:rsidRDefault="00602DD4" w:rsidP="00602DD4">
      <w:pPr>
        <w:spacing w:after="0"/>
      </w:pPr>
      <w:r w:rsidRPr="0045091F">
        <w:t xml:space="preserve">La búsqueda de la explicación de lo humano ha avanzado por caminos complejos hacia la comprensión de la persona humana como un ser único, total y abierto al mundo, a las demás personas y a posibilidades que lo trascienden en el tiempo y en el espacio. La educación es un proceso inminente humano y social perteneciente a la esencia misma de la </w:t>
      </w:r>
      <w:r w:rsidR="000F5713" w:rsidRPr="0045091F">
        <w:t>naturaleza humana</w:t>
      </w:r>
      <w:r w:rsidRPr="0045091F">
        <w:t xml:space="preserve"> y se </w:t>
      </w:r>
      <w:r w:rsidR="000F5713" w:rsidRPr="0045091F">
        <w:t>expresa como</w:t>
      </w:r>
      <w:r w:rsidRPr="0045091F">
        <w:t xml:space="preserve"> facto de educabilidad; pues la persona en proceso permanente de autoconstrucción, cuya existencia es una energía de crecimiento constante hacia su propia realización que se convierte en proceso permanente de emancipación de todas las fuerzas que lo oprimen o lo limitan en su acontecer en el mundo y que le impiden ser lo que en sí mismo descubre como su llamado a SER</w:t>
      </w:r>
    </w:p>
    <w:p w:rsidR="00602DD4" w:rsidRPr="0045091F" w:rsidRDefault="00602DD4" w:rsidP="00602DD4">
      <w:pPr>
        <w:spacing w:after="0"/>
      </w:pPr>
    </w:p>
    <w:p w:rsidR="00262F12" w:rsidRPr="0045091F" w:rsidRDefault="00262F12" w:rsidP="00602DD4">
      <w:pPr>
        <w:spacing w:after="0"/>
      </w:pPr>
    </w:p>
    <w:p w:rsidR="006D3590" w:rsidRPr="0045091F" w:rsidRDefault="006934EE" w:rsidP="008F657E">
      <w:pPr>
        <w:rPr>
          <w:b/>
        </w:rPr>
      </w:pPr>
      <w:r w:rsidRPr="0045091F">
        <w:rPr>
          <w:b/>
        </w:rPr>
        <w:t>4</w:t>
      </w:r>
      <w:r w:rsidR="006D3590" w:rsidRPr="0045091F">
        <w:rPr>
          <w:b/>
        </w:rPr>
        <w:t>.2 MARCO LEGAL</w:t>
      </w:r>
    </w:p>
    <w:p w:rsidR="006D3590" w:rsidRPr="0045091F" w:rsidRDefault="006934EE" w:rsidP="008F657E">
      <w:r w:rsidRPr="0045091F">
        <w:t>4</w:t>
      </w:r>
      <w:r w:rsidR="006D3590" w:rsidRPr="0045091F">
        <w:t>.2.1 ley general de la educación</w:t>
      </w:r>
    </w:p>
    <w:p w:rsidR="006D7B08" w:rsidRPr="0045091F" w:rsidRDefault="006D7B08" w:rsidP="006D3590">
      <w:pPr>
        <w:spacing w:after="0"/>
      </w:pPr>
      <w:r w:rsidRPr="0045091F">
        <w:t>NOTA. En el nivel de prescolar las áreas obligatorias hacen referencia a las dimensiones del desarrollo del niño(a), que son en totalidad siete como lo contempla el decreto 2247 de 1997.</w:t>
      </w:r>
    </w:p>
    <w:p w:rsidR="006D7B08" w:rsidRPr="0045091F" w:rsidRDefault="006D7B08" w:rsidP="006D3590">
      <w:pPr>
        <w:spacing w:after="0"/>
      </w:pPr>
    </w:p>
    <w:p w:rsidR="00D62AD1" w:rsidRPr="0045091F" w:rsidRDefault="00D62AD1" w:rsidP="006D3590">
      <w:pPr>
        <w:spacing w:after="0"/>
      </w:pPr>
      <w:r w:rsidRPr="0045091F">
        <w:t>Art.” áreas”.</w:t>
      </w:r>
    </w:p>
    <w:p w:rsidR="00CA154F" w:rsidRPr="0045091F" w:rsidRDefault="00D62AD1" w:rsidP="006D3590">
      <w:pPr>
        <w:spacing w:after="0"/>
      </w:pPr>
      <w:r w:rsidRPr="0045091F">
        <w:t xml:space="preserve">En el plan de estudios se incluirán las áreas del conocimiento (dimensiones del desarrollo del niño y la niña), definidas como obligatorias y fundamentales. </w:t>
      </w:r>
      <w:r w:rsidR="000F5713" w:rsidRPr="0045091F">
        <w:t>Además,</w:t>
      </w:r>
      <w:r w:rsidRPr="0045091F">
        <w:t xml:space="preserve"> incluirá grupos de áreas o asignaturas que adicionalmente podrán seleccionar el establecimiento educativo para lograr los objetivos del proyecto educativo institucional </w:t>
      </w:r>
      <w:r w:rsidR="00CA154F" w:rsidRPr="0045091F">
        <w:t>sin sobrepasar el 20% de las áreas establecidas en el plan de estudios.</w:t>
      </w:r>
    </w:p>
    <w:p w:rsidR="00CA154F" w:rsidRPr="0045091F" w:rsidRDefault="00CA154F" w:rsidP="006D3590">
      <w:pPr>
        <w:spacing w:after="0"/>
      </w:pPr>
    </w:p>
    <w:p w:rsidR="00CA154F" w:rsidRPr="0045091F" w:rsidRDefault="00CA154F" w:rsidP="006D3590">
      <w:pPr>
        <w:spacing w:after="0"/>
      </w:pPr>
      <w:r w:rsidRPr="0045091F">
        <w:t>Las áreas pueden cursarse por asignaturas y proyectos pedagógicos en periodos lectivos anuales, semestrales o trimestrales.</w:t>
      </w:r>
    </w:p>
    <w:p w:rsidR="00CA154F" w:rsidRPr="0045091F" w:rsidRDefault="00CA154F" w:rsidP="006D3590">
      <w:pPr>
        <w:spacing w:after="0"/>
      </w:pPr>
    </w:p>
    <w:p w:rsidR="00CA154F" w:rsidRPr="0045091F" w:rsidRDefault="00CA154F" w:rsidP="006D3590">
      <w:pPr>
        <w:spacing w:after="0"/>
      </w:pPr>
      <w:r w:rsidRPr="0045091F">
        <w:t>Art. 36 “proyectos pedagógicos”</w:t>
      </w:r>
    </w:p>
    <w:p w:rsidR="00CA154F" w:rsidRPr="0045091F" w:rsidRDefault="00CA154F" w:rsidP="006D3590">
      <w:pPr>
        <w:spacing w:after="0"/>
      </w:pPr>
      <w:r w:rsidRPr="0045091F">
        <w:t xml:space="preserve">El proyecto pedagógico es una actividad dentro del plan de estudio que de manera planificada ejercita el educando en lo social de problemas cotidianos, seleccionados por tener relación directa con el entorno social, cultural, científico y tecnológico del alumno. Cumple la función de correlacionar, integral y hacer activos los conocimientos, habilidades, destrezas, actitudes y </w:t>
      </w:r>
      <w:r w:rsidR="00BE347A" w:rsidRPr="0045091F">
        <w:t xml:space="preserve">valores logrados en el desarrollo de diversas </w:t>
      </w:r>
      <w:r w:rsidR="000F5713" w:rsidRPr="0045091F">
        <w:t>áreas,</w:t>
      </w:r>
      <w:r w:rsidR="00BE347A" w:rsidRPr="0045091F">
        <w:t xml:space="preserve"> así como la experiencia </w:t>
      </w:r>
      <w:r w:rsidR="001A17FB" w:rsidRPr="0045091F">
        <w:t>acumulada.</w:t>
      </w:r>
    </w:p>
    <w:p w:rsidR="00BE347A" w:rsidRPr="0045091F" w:rsidRDefault="00BE347A" w:rsidP="006D3590">
      <w:pPr>
        <w:spacing w:after="0"/>
      </w:pPr>
    </w:p>
    <w:p w:rsidR="001A17FB" w:rsidRPr="0045091F" w:rsidRDefault="001A17FB" w:rsidP="006D3590">
      <w:pPr>
        <w:spacing w:after="0"/>
      </w:pPr>
    </w:p>
    <w:p w:rsidR="00BE347A" w:rsidRPr="0045091F" w:rsidRDefault="00BE347A" w:rsidP="006D3590">
      <w:pPr>
        <w:spacing w:after="0"/>
      </w:pPr>
      <w:r w:rsidRPr="0045091F">
        <w:t>Art. 38 “plan de estudios”</w:t>
      </w:r>
    </w:p>
    <w:p w:rsidR="00BE347A" w:rsidRPr="0045091F" w:rsidRDefault="00BE347A" w:rsidP="006D3590">
      <w:pPr>
        <w:spacing w:after="0"/>
      </w:pPr>
      <w:r w:rsidRPr="0045091F">
        <w:t>El plan de estudio debe relacionar las diferentes áreas con las asignaturas y con los proyectos pedagógicos y contener a menos los siguientes aspectos:</w:t>
      </w:r>
    </w:p>
    <w:p w:rsidR="00BE347A" w:rsidRPr="0045091F" w:rsidRDefault="00BE347A" w:rsidP="00635A0D">
      <w:pPr>
        <w:pStyle w:val="Prrafodelista"/>
        <w:numPr>
          <w:ilvl w:val="0"/>
          <w:numId w:val="5"/>
        </w:numPr>
        <w:spacing w:after="0"/>
      </w:pPr>
      <w:r w:rsidRPr="0045091F">
        <w:t>Identificación de contenidos, temas problemas de cada asignatura y proyecto pedagógico.</w:t>
      </w:r>
    </w:p>
    <w:p w:rsidR="00BE347A" w:rsidRPr="0045091F" w:rsidRDefault="00BE347A" w:rsidP="00635A0D">
      <w:pPr>
        <w:pStyle w:val="Prrafodelista"/>
        <w:numPr>
          <w:ilvl w:val="0"/>
          <w:numId w:val="5"/>
        </w:numPr>
        <w:spacing w:after="0"/>
      </w:pPr>
      <w:r w:rsidRPr="0045091F">
        <w:t>La distribución del tiempo y las secuencias del proceso educativo.</w:t>
      </w:r>
    </w:p>
    <w:p w:rsidR="00BE347A" w:rsidRPr="0045091F" w:rsidRDefault="00BE347A" w:rsidP="00635A0D">
      <w:pPr>
        <w:pStyle w:val="Prrafodelista"/>
        <w:numPr>
          <w:ilvl w:val="0"/>
          <w:numId w:val="5"/>
        </w:numPr>
        <w:spacing w:after="0"/>
      </w:pPr>
      <w:r w:rsidRPr="0045091F">
        <w:lastRenderedPageBreak/>
        <w:t>La metodología aplicable a cada una de las asignaturas y proyectos pedagógicos.</w:t>
      </w:r>
    </w:p>
    <w:p w:rsidR="00BE347A" w:rsidRPr="0045091F" w:rsidRDefault="00BE347A" w:rsidP="00635A0D">
      <w:pPr>
        <w:pStyle w:val="Prrafodelista"/>
        <w:numPr>
          <w:ilvl w:val="0"/>
          <w:numId w:val="5"/>
        </w:numPr>
        <w:spacing w:after="0"/>
      </w:pPr>
      <w:r w:rsidRPr="0045091F">
        <w:t xml:space="preserve">Los logros para cada grado o conjunto de grados según los indicadores definidos en el proyecto educativo </w:t>
      </w:r>
      <w:r w:rsidR="000F5713" w:rsidRPr="0045091F">
        <w:t>institucional (</w:t>
      </w:r>
      <w:r w:rsidRPr="0045091F">
        <w:t>P.E.I)</w:t>
      </w:r>
    </w:p>
    <w:p w:rsidR="00BE347A" w:rsidRPr="0045091F" w:rsidRDefault="00BE347A" w:rsidP="00635A0D">
      <w:pPr>
        <w:pStyle w:val="Prrafodelista"/>
        <w:numPr>
          <w:ilvl w:val="0"/>
          <w:numId w:val="5"/>
        </w:numPr>
        <w:spacing w:after="0"/>
      </w:pPr>
      <w:r w:rsidRPr="0045091F">
        <w:t>Los criterios de evaluación.</w:t>
      </w:r>
    </w:p>
    <w:p w:rsidR="00BE347A" w:rsidRPr="0045091F" w:rsidRDefault="00BE347A" w:rsidP="009941EE">
      <w:pPr>
        <w:spacing w:after="0"/>
      </w:pPr>
    </w:p>
    <w:p w:rsidR="009941EE" w:rsidRPr="0045091F" w:rsidRDefault="0085192B" w:rsidP="009941EE">
      <w:pPr>
        <w:spacing w:after="0"/>
      </w:pPr>
      <w:r w:rsidRPr="0045091F">
        <w:t>4</w:t>
      </w:r>
      <w:r w:rsidR="00BE42D2" w:rsidRPr="0045091F">
        <w:rPr>
          <w:b/>
        </w:rPr>
        <w:t>.2.2</w:t>
      </w:r>
      <w:r w:rsidRPr="0045091F">
        <w:rPr>
          <w:b/>
        </w:rPr>
        <w:t xml:space="preserve"> D</w:t>
      </w:r>
      <w:r w:rsidR="009941EE" w:rsidRPr="0045091F">
        <w:rPr>
          <w:b/>
        </w:rPr>
        <w:t>ecreto 2247 de 1997</w:t>
      </w:r>
    </w:p>
    <w:p w:rsidR="009941EE" w:rsidRPr="0045091F" w:rsidRDefault="009941EE" w:rsidP="009941EE">
      <w:pPr>
        <w:spacing w:after="0"/>
      </w:pPr>
    </w:p>
    <w:p w:rsidR="009941EE" w:rsidRPr="0045091F" w:rsidRDefault="009941EE" w:rsidP="009941EE">
      <w:pPr>
        <w:spacing w:after="0"/>
      </w:pPr>
      <w:r w:rsidRPr="0045091F">
        <w:t>Art. 13 para la organización y desarrollo de sus actividades y los proyectos lúdico- pedagógicos, las instituciones educativas deberán atender las siguientes directrices:</w:t>
      </w:r>
    </w:p>
    <w:p w:rsidR="009941EE" w:rsidRPr="0045091F" w:rsidRDefault="009941EE" w:rsidP="009941EE">
      <w:pPr>
        <w:spacing w:after="0"/>
      </w:pPr>
    </w:p>
    <w:p w:rsidR="009941EE" w:rsidRPr="0045091F" w:rsidRDefault="009941EE" w:rsidP="00635A0D">
      <w:pPr>
        <w:pStyle w:val="Prrafodelista"/>
        <w:numPr>
          <w:ilvl w:val="0"/>
          <w:numId w:val="6"/>
        </w:numPr>
        <w:spacing w:after="0"/>
      </w:pPr>
      <w:r w:rsidRPr="0045091F">
        <w:t>La identificación y el reconocimiento de la curiosidad, las inquietudes, las motivaciones, los saberes, experiencias y talentos que el educando posee, producto de su interacción con sus entornos naturales, familiares, sociales, étnico y cultural.</w:t>
      </w:r>
    </w:p>
    <w:p w:rsidR="009941EE" w:rsidRPr="0045091F" w:rsidRDefault="009941EE" w:rsidP="00635A0D">
      <w:pPr>
        <w:pStyle w:val="Prrafodelista"/>
        <w:numPr>
          <w:ilvl w:val="0"/>
          <w:numId w:val="6"/>
        </w:numPr>
        <w:spacing w:after="0"/>
      </w:pPr>
      <w:r w:rsidRPr="0045091F">
        <w:t xml:space="preserve">La generación de situaciones recreativas, vivenciales, productivas y espontaneas, que estimulen a los educadores a explorar, experimentar, conocer, aprender del error y del </w:t>
      </w:r>
      <w:r w:rsidR="00AB2056" w:rsidRPr="0045091F">
        <w:t>acierto.</w:t>
      </w:r>
    </w:p>
    <w:p w:rsidR="00AB2056" w:rsidRPr="0045091F" w:rsidRDefault="00AB2056" w:rsidP="00635A0D">
      <w:pPr>
        <w:pStyle w:val="Prrafodelista"/>
        <w:numPr>
          <w:ilvl w:val="0"/>
          <w:numId w:val="6"/>
        </w:numPr>
        <w:spacing w:after="0"/>
      </w:pPr>
      <w:r w:rsidRPr="0045091F">
        <w:t>La recreación de situaciones que fomenten en el educando el desarrollo de actitudes de respeto, tolerancia, cooperación, autoestima y autonomía; la expresión de sentimientos y emociones y la construcción y reafirmación de valores.</w:t>
      </w:r>
    </w:p>
    <w:p w:rsidR="00AB2056" w:rsidRPr="0045091F" w:rsidRDefault="00AB2056" w:rsidP="00635A0D">
      <w:pPr>
        <w:pStyle w:val="Prrafodelista"/>
        <w:numPr>
          <w:ilvl w:val="0"/>
          <w:numId w:val="6"/>
        </w:numPr>
        <w:spacing w:after="0"/>
      </w:pPr>
      <w:r w:rsidRPr="0045091F">
        <w:t>La creación de ambientes lógicos de interacción y confianza de la institución y fuera de ella, que posibilite en el educando la fantasía, la imaginación y la creatividad en sus diferentes expresiones.</w:t>
      </w:r>
    </w:p>
    <w:p w:rsidR="00C80BEE" w:rsidRPr="0045091F" w:rsidRDefault="00AB2056" w:rsidP="00635A0D">
      <w:pPr>
        <w:pStyle w:val="Prrafodelista"/>
        <w:numPr>
          <w:ilvl w:val="0"/>
          <w:numId w:val="6"/>
        </w:numPr>
        <w:spacing w:after="0"/>
      </w:pPr>
      <w:r w:rsidRPr="0045091F">
        <w:t>El desarrollo de proceso de análisis y reflexión sobre las relaciones e interrelaciones del educando con el mundo de las personas, la naturaleza y los objetivos</w:t>
      </w:r>
      <w:r w:rsidR="00F1468C" w:rsidRPr="0045091F">
        <w:t xml:space="preserve">, que propicien la formulación y resolución </w:t>
      </w:r>
      <w:r w:rsidR="00C80BEE" w:rsidRPr="0045091F">
        <w:t>de interrogantes, problemas y conjeturas y el enriquecimiento de sus saberes.</w:t>
      </w:r>
    </w:p>
    <w:p w:rsidR="00356F5C" w:rsidRPr="0045091F" w:rsidRDefault="00C80BEE" w:rsidP="00635A0D">
      <w:pPr>
        <w:pStyle w:val="Prrafodelista"/>
        <w:numPr>
          <w:ilvl w:val="0"/>
          <w:numId w:val="6"/>
        </w:numPr>
        <w:spacing w:after="0"/>
      </w:pPr>
      <w:r w:rsidRPr="0045091F">
        <w:t xml:space="preserve">La recreación de ambientes de comunicación que favorezcan el goce y uso del lenguaje como significación y representación de la experiencia </w:t>
      </w:r>
      <w:r w:rsidR="00356F5C" w:rsidRPr="0045091F">
        <w:t>humana.</w:t>
      </w:r>
    </w:p>
    <w:p w:rsidR="009941EE" w:rsidRPr="0045091F" w:rsidRDefault="00356F5C" w:rsidP="00635A0D">
      <w:pPr>
        <w:pStyle w:val="Prrafodelista"/>
        <w:numPr>
          <w:ilvl w:val="0"/>
          <w:numId w:val="6"/>
        </w:numPr>
        <w:spacing w:after="0"/>
      </w:pPr>
      <w:r w:rsidRPr="0045091F">
        <w:t xml:space="preserve">La utilización de os espacios </w:t>
      </w:r>
      <w:r w:rsidR="008D265E" w:rsidRPr="0045091F">
        <w:t>comunitarios, familiares</w:t>
      </w:r>
      <w:r w:rsidRPr="0045091F">
        <w:t xml:space="preserve"> sociales, naturales y culturales como ambientales de aprendizajes y desarrollo biológico, psicológico y social del educando. </w:t>
      </w:r>
    </w:p>
    <w:p w:rsidR="001A17FB" w:rsidRPr="0045091F" w:rsidRDefault="001A17FB" w:rsidP="001A17FB">
      <w:pPr>
        <w:spacing w:after="0"/>
      </w:pPr>
    </w:p>
    <w:p w:rsidR="0085192B" w:rsidRPr="0045091F" w:rsidRDefault="0085192B" w:rsidP="001A17FB">
      <w:pPr>
        <w:spacing w:after="0"/>
      </w:pPr>
    </w:p>
    <w:p w:rsidR="0085192B" w:rsidRPr="0045091F" w:rsidRDefault="0085192B" w:rsidP="001A17FB">
      <w:pPr>
        <w:spacing w:after="0"/>
      </w:pPr>
    </w:p>
    <w:p w:rsidR="00C50D70" w:rsidRPr="0045091F" w:rsidRDefault="00356F5C" w:rsidP="00356F5C">
      <w:pPr>
        <w:spacing w:after="0"/>
      </w:pPr>
      <w:r w:rsidRPr="0045091F">
        <w:t xml:space="preserve"> ART. 14.        La evolución en el nivel preescolar es un proceso integral, sistemático, permanente, participativo y cualitativo que tiene, entre otros </w:t>
      </w:r>
      <w:r w:rsidR="00CB0B80" w:rsidRPr="0045091F">
        <w:t>propósitos:</w:t>
      </w:r>
    </w:p>
    <w:p w:rsidR="00356F5C" w:rsidRPr="0045091F" w:rsidRDefault="00356F5C" w:rsidP="00356F5C">
      <w:pPr>
        <w:spacing w:after="0"/>
      </w:pPr>
    </w:p>
    <w:p w:rsidR="00356F5C" w:rsidRPr="0045091F" w:rsidRDefault="00356F5C" w:rsidP="00356F5C">
      <w:pPr>
        <w:spacing w:after="0"/>
      </w:pPr>
      <w:r w:rsidRPr="0045091F">
        <w:t>a) conocer el estado del desarrollo integral del educando y de sus avances</w:t>
      </w:r>
    </w:p>
    <w:p w:rsidR="00356F5C" w:rsidRPr="0045091F" w:rsidRDefault="00356F5C" w:rsidP="00356F5C">
      <w:pPr>
        <w:spacing w:after="0"/>
      </w:pPr>
      <w:r w:rsidRPr="0045091F">
        <w:t xml:space="preserve">b) estimular al afianzamiento de valores, actitudes, aptitudes y </w:t>
      </w:r>
      <w:r w:rsidR="00CB0B80" w:rsidRPr="0045091F">
        <w:t>hábitos</w:t>
      </w:r>
    </w:p>
    <w:p w:rsidR="00356F5C" w:rsidRPr="0045091F" w:rsidRDefault="00356F5C" w:rsidP="00356F5C">
      <w:pPr>
        <w:spacing w:after="0"/>
      </w:pPr>
      <w:r w:rsidRPr="0045091F">
        <w:t xml:space="preserve">c) generar en el maestro, en los padres de familia y en el educando, espacios de reflexión que les permita reorientar </w:t>
      </w:r>
      <w:r w:rsidR="00EB0AB0" w:rsidRPr="0045091F">
        <w:t xml:space="preserve">sus procesos pedagógicos y tomar las medidas necesarias para superar las circunstancias que infieren en el aprendizaje </w:t>
      </w:r>
    </w:p>
    <w:p w:rsidR="00EB0AB0" w:rsidRPr="0045091F" w:rsidRDefault="00EB0AB0" w:rsidP="00356F5C">
      <w:pPr>
        <w:spacing w:after="0"/>
      </w:pPr>
    </w:p>
    <w:p w:rsidR="00EB0AB0" w:rsidRPr="0045091F" w:rsidRDefault="00EB0AB0" w:rsidP="00356F5C">
      <w:pPr>
        <w:spacing w:after="0"/>
      </w:pPr>
      <w:r w:rsidRPr="0045091F">
        <w:t xml:space="preserve">ART.15.  los indicadores de logros que establezca el ministerio de educación nacional para el conjunto de grados del nivel preescolar y los definidos en el proyecto educativo </w:t>
      </w:r>
      <w:r w:rsidRPr="0045091F">
        <w:lastRenderedPageBreak/>
        <w:t>institucional, son una guía, para que el educador(</w:t>
      </w:r>
      <w:r w:rsidR="000F5713" w:rsidRPr="0045091F">
        <w:t>a) elabore</w:t>
      </w:r>
      <w:r w:rsidRPr="0045091F">
        <w:t xml:space="preserve"> sus </w:t>
      </w:r>
      <w:r w:rsidR="003825DC" w:rsidRPr="0045091F">
        <w:t>propios</w:t>
      </w:r>
      <w:r w:rsidRPr="0045091F">
        <w:t xml:space="preserve"> logros e indicadores, teniendo en cuenta el conocimiento de la realidad cultural, social y personal de los educandos </w:t>
      </w:r>
    </w:p>
    <w:p w:rsidR="00EB0AB0" w:rsidRPr="0045091F" w:rsidRDefault="00EB0AB0" w:rsidP="00356F5C">
      <w:pPr>
        <w:spacing w:after="0"/>
      </w:pPr>
    </w:p>
    <w:p w:rsidR="00EB0AB0" w:rsidRPr="0045091F" w:rsidRDefault="00EB0AB0" w:rsidP="00356F5C">
      <w:pPr>
        <w:spacing w:after="0"/>
      </w:pPr>
      <w:r w:rsidRPr="0045091F">
        <w:t xml:space="preserve">Art.17. </w:t>
      </w:r>
      <w:r w:rsidR="003825DC" w:rsidRPr="0045091F">
        <w:t>los establecimientos educativos que ofrecen el nivel preescolar deberán establecer mecanismos que posibiliten la vinculación d de la familia y la comunidad en las actividades cotidiana y su integración en el proceso educativo.</w:t>
      </w:r>
    </w:p>
    <w:p w:rsidR="0025631B" w:rsidRPr="0045091F" w:rsidRDefault="0025631B" w:rsidP="00356F5C">
      <w:pPr>
        <w:spacing w:after="0"/>
      </w:pPr>
    </w:p>
    <w:p w:rsidR="0025631B" w:rsidRPr="0045091F" w:rsidRDefault="0085192B" w:rsidP="00356F5C">
      <w:pPr>
        <w:spacing w:after="0"/>
        <w:rPr>
          <w:b/>
        </w:rPr>
      </w:pPr>
      <w:r w:rsidRPr="0045091F">
        <w:rPr>
          <w:b/>
        </w:rPr>
        <w:t>4</w:t>
      </w:r>
      <w:r w:rsidR="00BE42D2" w:rsidRPr="0045091F">
        <w:rPr>
          <w:b/>
        </w:rPr>
        <w:t>.2.3</w:t>
      </w:r>
      <w:r w:rsidR="0025631B" w:rsidRPr="0045091F">
        <w:rPr>
          <w:b/>
        </w:rPr>
        <w:t xml:space="preserve">. </w:t>
      </w:r>
      <w:r w:rsidR="00F715C1" w:rsidRPr="0045091F">
        <w:rPr>
          <w:b/>
        </w:rPr>
        <w:t>Resolución</w:t>
      </w:r>
      <w:r w:rsidR="0025631B" w:rsidRPr="0045091F">
        <w:rPr>
          <w:b/>
        </w:rPr>
        <w:t xml:space="preserve"> 2343 de 1996 </w:t>
      </w:r>
    </w:p>
    <w:p w:rsidR="0025631B" w:rsidRPr="0045091F" w:rsidRDefault="0025631B" w:rsidP="00356F5C">
      <w:pPr>
        <w:spacing w:after="0"/>
      </w:pPr>
      <w:r w:rsidRPr="0045091F">
        <w:t>Art.11. Indicadores de logros por conjunto de grados.</w:t>
      </w:r>
    </w:p>
    <w:p w:rsidR="0025631B" w:rsidRPr="0045091F" w:rsidRDefault="0025631B" w:rsidP="00356F5C">
      <w:pPr>
        <w:spacing w:after="0"/>
      </w:pPr>
      <w:r w:rsidRPr="0045091F">
        <w:t xml:space="preserve">Los indicadores de logros aquí establecidos, se formulan desde las dimensiones del desarrollo humano </w:t>
      </w:r>
      <w:r w:rsidR="00426073" w:rsidRPr="0045091F">
        <w:t>para</w:t>
      </w:r>
      <w:r w:rsidRPr="0045091F">
        <w:t xml:space="preserve"> el nivel de preescolar. Para los demás niveles de la educación formal, estos indicadores se formulan desde las áreas obligatorias y fundamentales</w:t>
      </w:r>
    </w:p>
    <w:p w:rsidR="0025631B" w:rsidRPr="0045091F" w:rsidRDefault="0025631B" w:rsidP="00356F5C">
      <w:pPr>
        <w:spacing w:after="0"/>
      </w:pPr>
    </w:p>
    <w:p w:rsidR="0025631B" w:rsidRPr="0045091F" w:rsidRDefault="0025631B" w:rsidP="00356F5C">
      <w:pPr>
        <w:spacing w:after="0"/>
      </w:pPr>
      <w:r w:rsidRPr="0045091F">
        <w:t>ART.13. indicadores de logros de proyectos pedagógicos</w:t>
      </w:r>
    </w:p>
    <w:p w:rsidR="0025631B" w:rsidRPr="0045091F" w:rsidRDefault="0025631B" w:rsidP="00356F5C">
      <w:pPr>
        <w:spacing w:after="0"/>
      </w:pPr>
      <w:r w:rsidRPr="0045091F">
        <w:t xml:space="preserve">Los indicadores de logros de los proyectos pedagógicos deben hacer especial énfasis en la integración, estructuración, síntesis y aplicación </w:t>
      </w:r>
      <w:r w:rsidR="008A412F" w:rsidRPr="0045091F">
        <w:t xml:space="preserve">de conocimientos, saberes, actitudes y valores construidos en la familia, en el establecimiento educativo, en el ambiente y en la sociedad </w:t>
      </w:r>
    </w:p>
    <w:p w:rsidR="00450C25" w:rsidRPr="0045091F" w:rsidRDefault="00450C25" w:rsidP="00356F5C">
      <w:pPr>
        <w:spacing w:after="0"/>
      </w:pPr>
    </w:p>
    <w:p w:rsidR="008A412F" w:rsidRPr="0045091F" w:rsidRDefault="008A412F" w:rsidP="00356F5C">
      <w:pPr>
        <w:spacing w:after="0"/>
      </w:pPr>
      <w:r w:rsidRPr="0045091F">
        <w:t xml:space="preserve">ART.17. bases para la </w:t>
      </w:r>
      <w:r w:rsidR="00F715C1" w:rsidRPr="0045091F">
        <w:t>formulación de logros e indicadores de logros específicos.</w:t>
      </w:r>
    </w:p>
    <w:p w:rsidR="00C50D70" w:rsidRPr="0045091F" w:rsidRDefault="00F715C1" w:rsidP="00F715C1">
      <w:pPr>
        <w:spacing w:after="0"/>
      </w:pPr>
      <w:r w:rsidRPr="0045091F">
        <w:t>Los logros por grado y los indicadores de logros específicos, serán formulados por las instituciones educativas, según su proyecto educativo institucional, teniendo en cue</w:t>
      </w:r>
      <w:r w:rsidR="005C6102" w:rsidRPr="0045091F">
        <w:t>nta, especialmente:</w:t>
      </w:r>
    </w:p>
    <w:p w:rsidR="005C6102" w:rsidRPr="0045091F" w:rsidRDefault="005C6102" w:rsidP="00635A0D">
      <w:pPr>
        <w:pStyle w:val="Prrafodelista"/>
        <w:numPr>
          <w:ilvl w:val="0"/>
          <w:numId w:val="7"/>
        </w:numPr>
        <w:spacing w:after="0"/>
      </w:pPr>
      <w:r w:rsidRPr="0045091F">
        <w:t xml:space="preserve">Los indicadores de logros por conjunto de grados </w:t>
      </w:r>
    </w:p>
    <w:p w:rsidR="005C6102" w:rsidRPr="0045091F" w:rsidRDefault="005C6102" w:rsidP="00635A0D">
      <w:pPr>
        <w:pStyle w:val="Prrafodelista"/>
        <w:numPr>
          <w:ilvl w:val="0"/>
          <w:numId w:val="7"/>
        </w:numPr>
        <w:spacing w:after="0"/>
      </w:pPr>
      <w:r w:rsidRPr="0045091F">
        <w:t>Los principios y fundamentos que orientan la acción de la comunidad educativa en la institución.</w:t>
      </w:r>
    </w:p>
    <w:p w:rsidR="005C6102" w:rsidRPr="0045091F" w:rsidRDefault="005C6102" w:rsidP="00635A0D">
      <w:pPr>
        <w:pStyle w:val="Prrafodelista"/>
        <w:numPr>
          <w:ilvl w:val="0"/>
          <w:numId w:val="7"/>
        </w:numPr>
        <w:spacing w:after="0"/>
      </w:pPr>
      <w:r w:rsidRPr="0045091F">
        <w:t>Los objetivos generales del proyecto educativo institucional.</w:t>
      </w:r>
    </w:p>
    <w:p w:rsidR="005C6102" w:rsidRPr="0045091F" w:rsidRDefault="005C6102" w:rsidP="00635A0D">
      <w:pPr>
        <w:pStyle w:val="Prrafodelista"/>
        <w:numPr>
          <w:ilvl w:val="0"/>
          <w:numId w:val="7"/>
        </w:numPr>
        <w:spacing w:after="0"/>
      </w:pPr>
      <w:r w:rsidRPr="0045091F">
        <w:t xml:space="preserve">La experiencia </w:t>
      </w:r>
      <w:r w:rsidR="00A5748D" w:rsidRPr="0045091F">
        <w:t>pedagógica de la propia institución.</w:t>
      </w:r>
    </w:p>
    <w:p w:rsidR="00A5748D" w:rsidRPr="0045091F" w:rsidRDefault="00A5748D" w:rsidP="00635A0D">
      <w:pPr>
        <w:pStyle w:val="Prrafodelista"/>
        <w:numPr>
          <w:ilvl w:val="0"/>
          <w:numId w:val="7"/>
        </w:numPr>
        <w:spacing w:after="0"/>
      </w:pPr>
      <w:r w:rsidRPr="0045091F">
        <w:t>Los intereses, necesidades, expectativas y propuestas de la comunidad educativa.</w:t>
      </w:r>
    </w:p>
    <w:p w:rsidR="00A5748D" w:rsidRPr="0045091F" w:rsidRDefault="00A5748D" w:rsidP="00635A0D">
      <w:pPr>
        <w:pStyle w:val="Prrafodelista"/>
        <w:numPr>
          <w:ilvl w:val="0"/>
          <w:numId w:val="7"/>
        </w:numPr>
        <w:spacing w:after="0"/>
      </w:pPr>
      <w:r w:rsidRPr="0045091F">
        <w:t>El devenir del conocimiento, de la ciencia y la tecnología, el ambiente y los cambios indiv</w:t>
      </w:r>
      <w:r w:rsidR="002263B4" w:rsidRPr="0045091F">
        <w:t>i</w:t>
      </w:r>
      <w:r w:rsidRPr="0045091F">
        <w:t>dual</w:t>
      </w:r>
      <w:r w:rsidR="002263B4" w:rsidRPr="0045091F">
        <w:t>es, grupales y colectivos que se producen a nivel local, territorial, nacional y mundial.</w:t>
      </w:r>
    </w:p>
    <w:p w:rsidR="002263B4" w:rsidRPr="0045091F" w:rsidRDefault="002263B4" w:rsidP="00635A0D">
      <w:pPr>
        <w:pStyle w:val="Prrafodelista"/>
        <w:numPr>
          <w:ilvl w:val="0"/>
          <w:numId w:val="7"/>
        </w:numPr>
        <w:spacing w:after="0"/>
      </w:pPr>
      <w:r w:rsidRPr="0045091F">
        <w:t>Las dimensiones corporal, cognitiva, comunicativa, estética, espiritual y valorativa del desarrollo integral humano, de conformidad con la propuesta pedagógica que haya formulado la institución.</w:t>
      </w:r>
    </w:p>
    <w:p w:rsidR="002263B4" w:rsidRPr="0045091F" w:rsidRDefault="002263B4" w:rsidP="00635A0D">
      <w:pPr>
        <w:pStyle w:val="Prrafodelista"/>
        <w:numPr>
          <w:ilvl w:val="0"/>
          <w:numId w:val="7"/>
        </w:numPr>
        <w:spacing w:after="0"/>
      </w:pPr>
      <w:r w:rsidRPr="0045091F">
        <w:t xml:space="preserve">La atención de los factores que favorecen el pleno desarrollo de la </w:t>
      </w:r>
      <w:r w:rsidR="008D265E" w:rsidRPr="0045091F">
        <w:t>personalidad</w:t>
      </w:r>
      <w:r w:rsidRPr="0045091F">
        <w:t xml:space="preserve"> del</w:t>
      </w:r>
      <w:r w:rsidR="008D265E" w:rsidRPr="0045091F">
        <w:t xml:space="preserve"> educando, como la capacidad para la toma de decisiones, el trabajo en equipo, el uso creativo del tiempo, el manejo de problemas y conflictos y la asignación de responsabilidad.</w:t>
      </w:r>
    </w:p>
    <w:p w:rsidR="008D265E" w:rsidRPr="0045091F" w:rsidRDefault="008D265E" w:rsidP="00635A0D">
      <w:pPr>
        <w:pStyle w:val="Prrafodelista"/>
        <w:numPr>
          <w:ilvl w:val="0"/>
          <w:numId w:val="7"/>
        </w:numPr>
        <w:spacing w:after="0"/>
      </w:pPr>
      <w:r w:rsidRPr="0045091F">
        <w:t>El plan decenal de desarrollo educativo y el respectivo plan territorial.</w:t>
      </w:r>
    </w:p>
    <w:p w:rsidR="008D265E" w:rsidRPr="0045091F" w:rsidRDefault="008D265E" w:rsidP="008D265E">
      <w:pPr>
        <w:spacing w:after="0"/>
      </w:pPr>
    </w:p>
    <w:p w:rsidR="008D265E" w:rsidRPr="0045091F" w:rsidRDefault="008D265E" w:rsidP="008D265E">
      <w:pPr>
        <w:spacing w:after="0"/>
      </w:pPr>
      <w:r w:rsidRPr="0045091F">
        <w:t>Art. 18 plan de estudios.</w:t>
      </w:r>
    </w:p>
    <w:p w:rsidR="008D265E" w:rsidRPr="0045091F" w:rsidRDefault="008D265E" w:rsidP="008D265E">
      <w:pPr>
        <w:spacing w:after="0"/>
      </w:pPr>
      <w:r w:rsidRPr="0045091F">
        <w:t xml:space="preserve">El plan de estudios de las instituciones educativas estatales y privadas, se </w:t>
      </w:r>
      <w:r w:rsidR="00CB0B80" w:rsidRPr="0045091F">
        <w:t>entiende</w:t>
      </w:r>
      <w:r w:rsidRPr="0045091F">
        <w:t xml:space="preserve"> como una propuesta dinámica del que hacer educativo, nacida de los </w:t>
      </w:r>
      <w:r w:rsidR="00796E75" w:rsidRPr="0045091F">
        <w:t>procesos curriculares que incorporan y promueven las dimensiones y procesos del desarrollo humano.</w:t>
      </w:r>
    </w:p>
    <w:p w:rsidR="00796E75" w:rsidRPr="0045091F" w:rsidRDefault="00796E75" w:rsidP="008D265E">
      <w:pPr>
        <w:spacing w:after="0"/>
      </w:pPr>
    </w:p>
    <w:p w:rsidR="008D265E" w:rsidRPr="0045091F" w:rsidRDefault="00796E75" w:rsidP="00796E75">
      <w:pPr>
        <w:spacing w:after="0"/>
      </w:pPr>
      <w:r w:rsidRPr="0045091F">
        <w:t>Art.19 de la evaluación del rendimiento escolar.</w:t>
      </w:r>
    </w:p>
    <w:p w:rsidR="00796E75" w:rsidRPr="0045091F" w:rsidRDefault="00796E75" w:rsidP="00796E75">
      <w:pPr>
        <w:spacing w:after="0"/>
      </w:pPr>
      <w:r w:rsidRPr="0045091F">
        <w:t>“las propuestas pedagógicas y curriculares formuladas en la ley 115 de 1994. Conllevan a una nueva visión de la educación y de las prácticas educativas. Se pretende avanzar hacia un proceso educativo dinámico y abierto, centrado en el impacto del que hacer pedagógico sobre las diferentes dimensiones del desarrollo integral humano</w:t>
      </w:r>
      <w:r w:rsidR="004B0D7D" w:rsidRPr="0045091F">
        <w:t>.</w:t>
      </w:r>
      <w:r w:rsidRPr="0045091F">
        <w:t>”</w:t>
      </w:r>
    </w:p>
    <w:p w:rsidR="00076A26" w:rsidRPr="0045091F" w:rsidRDefault="00076A26" w:rsidP="00796E75">
      <w:pPr>
        <w:spacing w:after="0"/>
      </w:pPr>
    </w:p>
    <w:p w:rsidR="00076A26" w:rsidRPr="0045091F" w:rsidRDefault="00076A26" w:rsidP="00796E75">
      <w:pPr>
        <w:spacing w:after="0"/>
      </w:pPr>
      <w:r w:rsidRPr="0045091F">
        <w:t>Este enfoque trae consigo un conjunto de requerimientos y compromisos así:</w:t>
      </w:r>
    </w:p>
    <w:p w:rsidR="00F40189" w:rsidRPr="0045091F" w:rsidRDefault="00076A26" w:rsidP="00635A0D">
      <w:pPr>
        <w:pStyle w:val="Prrafodelista"/>
        <w:numPr>
          <w:ilvl w:val="0"/>
          <w:numId w:val="8"/>
        </w:numPr>
        <w:spacing w:after="0"/>
      </w:pPr>
      <w:r w:rsidRPr="0045091F">
        <w:t>Por parte d</w:t>
      </w:r>
      <w:r w:rsidR="0085192B" w:rsidRPr="0045091F">
        <w:t>el educador un dominio</w:t>
      </w:r>
      <w:r w:rsidRPr="0045091F">
        <w:t xml:space="preserve"> de los aspectos especiales del desarrollo humano y una efectiva </w:t>
      </w:r>
      <w:r w:rsidR="00F40189" w:rsidRPr="0045091F">
        <w:t>intervención en el proceso curricular, pues no basta el conocimiento especializado en un área del saber.</w:t>
      </w:r>
    </w:p>
    <w:p w:rsidR="00076A26" w:rsidRPr="0045091F" w:rsidRDefault="00F40189" w:rsidP="00635A0D">
      <w:pPr>
        <w:pStyle w:val="Prrafodelista"/>
        <w:numPr>
          <w:ilvl w:val="0"/>
          <w:numId w:val="8"/>
        </w:numPr>
        <w:spacing w:after="0"/>
      </w:pPr>
      <w:r w:rsidRPr="0045091F">
        <w:t xml:space="preserve">Por parte de los educandos y padres de familia, su participación efectiva en el proceso curricular y su compromiso con el proyecto formativo de la institución que los compromete a crear y aprovechar </w:t>
      </w:r>
      <w:r w:rsidR="000F5713" w:rsidRPr="0045091F">
        <w:t>oportunidades para</w:t>
      </w:r>
      <w:r w:rsidRPr="0045091F">
        <w:t xml:space="preserve"> el ejercicio de la autoevaluación, la coevaluación, y la </w:t>
      </w:r>
      <w:r w:rsidR="000F5713" w:rsidRPr="0045091F">
        <w:t>heteroevaluación.</w:t>
      </w:r>
    </w:p>
    <w:p w:rsidR="00140079" w:rsidRPr="0045091F" w:rsidRDefault="00F40189" w:rsidP="00F40189">
      <w:pPr>
        <w:spacing w:after="0"/>
      </w:pPr>
      <w:r w:rsidRPr="0045091F">
        <w:t xml:space="preserve">La evaluación del rendimiento escolar como elemento </w:t>
      </w:r>
      <w:r w:rsidR="00426073" w:rsidRPr="0045091F">
        <w:t>diagnóstico</w:t>
      </w:r>
      <w:r w:rsidR="0085192B" w:rsidRPr="0045091F">
        <w:t xml:space="preserve"> da la validez</w:t>
      </w:r>
      <w:r w:rsidRPr="0045091F">
        <w:t xml:space="preserve"> y pertinencia del currículo que se viene construyendo y per</w:t>
      </w:r>
      <w:r w:rsidR="00140079" w:rsidRPr="0045091F">
        <w:t>feccionando en el proyecto educativo institucional, constituye un insumo imprescindible para la evaluación permanente del proceso curricular que se adelanta en la institución educativa.</w:t>
      </w:r>
    </w:p>
    <w:p w:rsidR="00140079" w:rsidRPr="0048762D" w:rsidRDefault="00140079" w:rsidP="00F40189">
      <w:pPr>
        <w:spacing w:after="0"/>
      </w:pPr>
    </w:p>
    <w:p w:rsidR="001A17FB" w:rsidRPr="0048762D" w:rsidRDefault="001A17FB" w:rsidP="00F40189">
      <w:pPr>
        <w:spacing w:after="0"/>
      </w:pPr>
    </w:p>
    <w:p w:rsidR="0048762D" w:rsidRPr="0048762D" w:rsidRDefault="0048762D" w:rsidP="0048762D">
      <w:pPr>
        <w:pStyle w:val="Prrafodelista"/>
        <w:numPr>
          <w:ilvl w:val="0"/>
          <w:numId w:val="160"/>
        </w:numPr>
        <w:spacing w:line="480" w:lineRule="auto"/>
        <w:rPr>
          <w:rFonts w:cs="Arial"/>
          <w:b/>
          <w:bCs/>
          <w:sz w:val="24"/>
          <w:szCs w:val="24"/>
        </w:rPr>
      </w:pPr>
      <w:r w:rsidRPr="0048762D">
        <w:rPr>
          <w:rFonts w:cs="Arial"/>
          <w:b/>
          <w:bCs/>
          <w:sz w:val="24"/>
          <w:szCs w:val="24"/>
        </w:rPr>
        <w:t>4.2.4. EQUIDAD DE GÉNERO:</w:t>
      </w:r>
    </w:p>
    <w:p w:rsidR="0048762D" w:rsidRPr="00B86D2D" w:rsidRDefault="0048762D" w:rsidP="0048762D">
      <w:pPr>
        <w:rPr>
          <w:lang w:val="es-MX"/>
        </w:rPr>
      </w:pPr>
      <w:r w:rsidRPr="00B86D2D">
        <w:rPr>
          <w:lang w:val="es-MX"/>
        </w:rPr>
        <w:t>Acuerdo 36 de 2011- Política Pública Ciudad de Medellín</w:t>
      </w:r>
    </w:p>
    <w:p w:rsidR="0048762D" w:rsidRPr="00B86D2D" w:rsidRDefault="0048762D" w:rsidP="0048762D">
      <w:pPr>
        <w:rPr>
          <w:lang w:val="es-MX"/>
        </w:rPr>
      </w:pPr>
      <w:r w:rsidRPr="00B86D2D">
        <w:rPr>
          <w:lang w:val="es-MX"/>
        </w:rPr>
        <w:t>por medio del cual se adopta una política pública para la</w:t>
      </w:r>
    </w:p>
    <w:p w:rsidR="0048762D" w:rsidRPr="00B86D2D" w:rsidRDefault="0048762D" w:rsidP="0048762D">
      <w:pPr>
        <w:rPr>
          <w:lang w:val="es-MX"/>
        </w:rPr>
      </w:pPr>
      <w:r w:rsidRPr="00B86D2D">
        <w:rPr>
          <w:lang w:val="es-MX"/>
        </w:rPr>
        <w:t>transversalización del enfoque de género en los proyectos</w:t>
      </w:r>
    </w:p>
    <w:p w:rsidR="0048762D" w:rsidRPr="00B86D2D" w:rsidRDefault="0048762D" w:rsidP="0048762D">
      <w:pPr>
        <w:rPr>
          <w:lang w:val="es-MX"/>
        </w:rPr>
      </w:pPr>
      <w:r w:rsidRPr="00B86D2D">
        <w:rPr>
          <w:lang w:val="es-MX"/>
        </w:rPr>
        <w:t>educativos institucionales de las instituciones educativas de</w:t>
      </w:r>
    </w:p>
    <w:p w:rsidR="0048762D" w:rsidRPr="00B86D2D" w:rsidRDefault="0048762D" w:rsidP="0048762D">
      <w:pPr>
        <w:rPr>
          <w:lang w:val="es-MX"/>
        </w:rPr>
      </w:pPr>
      <w:r w:rsidRPr="00B86D2D">
        <w:rPr>
          <w:lang w:val="es-MX"/>
        </w:rPr>
        <w:t>la ciudad de Medellín</w:t>
      </w:r>
    </w:p>
    <w:p w:rsidR="0048762D" w:rsidRPr="00B86D2D" w:rsidRDefault="0048762D" w:rsidP="0048762D">
      <w:pPr>
        <w:rPr>
          <w:lang w:val="es-MX"/>
        </w:rPr>
      </w:pPr>
      <w:r w:rsidRPr="00B86D2D">
        <w:rPr>
          <w:lang w:val="es-MX"/>
        </w:rPr>
        <w:t>|</w:t>
      </w:r>
    </w:p>
    <w:p w:rsidR="0048762D" w:rsidRPr="00B86D2D" w:rsidRDefault="0048762D" w:rsidP="0048762D">
      <w:pPr>
        <w:rPr>
          <w:lang w:val="es-MX"/>
        </w:rPr>
      </w:pPr>
      <w:r w:rsidRPr="00B86D2D">
        <w:rPr>
          <w:lang w:val="es-MX"/>
        </w:rPr>
        <w:t>El concejo de Medellín</w:t>
      </w:r>
    </w:p>
    <w:p w:rsidR="0048762D" w:rsidRPr="00B86D2D" w:rsidRDefault="0048762D" w:rsidP="0048762D">
      <w:pPr>
        <w:rPr>
          <w:lang w:val="es-MX"/>
        </w:rPr>
      </w:pPr>
      <w:r w:rsidRPr="00B86D2D">
        <w:rPr>
          <w:lang w:val="es-MX"/>
        </w:rPr>
        <w:t>en uso de sus atribuciones constitucionales y legales, en</w:t>
      </w:r>
    </w:p>
    <w:p w:rsidR="0048762D" w:rsidRPr="00B86D2D" w:rsidRDefault="0048762D" w:rsidP="0048762D">
      <w:pPr>
        <w:rPr>
          <w:lang w:val="es-MX"/>
        </w:rPr>
      </w:pPr>
      <w:r w:rsidRPr="00B86D2D">
        <w:rPr>
          <w:lang w:val="es-MX"/>
        </w:rPr>
        <w:t>Especial los artículos 13, 44, 45 y 93 de la constitución política</w:t>
      </w:r>
    </w:p>
    <w:p w:rsidR="0048762D" w:rsidRPr="00B86D2D" w:rsidRDefault="0048762D" w:rsidP="0048762D">
      <w:pPr>
        <w:rPr>
          <w:lang w:val="es-MX"/>
        </w:rPr>
      </w:pPr>
      <w:r w:rsidRPr="00B86D2D">
        <w:rPr>
          <w:lang w:val="es-MX"/>
        </w:rPr>
        <w:t>y las leyes 36 del 86, 51 de 1981, 136 de 1994, 115 de 1994, 248 de</w:t>
      </w:r>
    </w:p>
    <w:p w:rsidR="0048762D" w:rsidRPr="00B86D2D" w:rsidRDefault="0048762D" w:rsidP="0048762D">
      <w:pPr>
        <w:rPr>
          <w:lang w:val="es-MX"/>
        </w:rPr>
      </w:pPr>
      <w:r w:rsidRPr="00B86D2D">
        <w:rPr>
          <w:lang w:val="es-MX"/>
        </w:rPr>
        <w:t>1995, 823 de 2003, 984 de 2005, 1098 de 2006, 294 de 2006, 1257 de 2008,</w:t>
      </w:r>
    </w:p>
    <w:p w:rsidR="0048762D" w:rsidRPr="00B86D2D" w:rsidRDefault="0048762D" w:rsidP="0048762D">
      <w:pPr>
        <w:rPr>
          <w:lang w:val="es-MX"/>
        </w:rPr>
      </w:pPr>
      <w:r w:rsidRPr="00B86D2D">
        <w:rPr>
          <w:lang w:val="es-MX"/>
        </w:rPr>
        <w:t>1450 de 2011, ordenanza 33 de 2000</w:t>
      </w:r>
    </w:p>
    <w:p w:rsidR="0048762D" w:rsidRPr="00B86D2D" w:rsidRDefault="0048762D" w:rsidP="0048762D">
      <w:pPr>
        <w:rPr>
          <w:lang w:val="es-MX"/>
        </w:rPr>
      </w:pPr>
      <w:r w:rsidRPr="00B86D2D">
        <w:rPr>
          <w:lang w:val="es-MX"/>
        </w:rPr>
        <w:t>ACUERDA</w:t>
      </w:r>
    </w:p>
    <w:p w:rsidR="0048762D" w:rsidRPr="00B86D2D" w:rsidRDefault="0048762D" w:rsidP="0048762D">
      <w:pPr>
        <w:rPr>
          <w:lang w:val="es-MX"/>
        </w:rPr>
      </w:pPr>
    </w:p>
    <w:p w:rsidR="0048762D" w:rsidRPr="00B86D2D" w:rsidRDefault="0048762D" w:rsidP="0048762D">
      <w:pPr>
        <w:rPr>
          <w:lang w:val="es-MX"/>
        </w:rPr>
      </w:pPr>
      <w:r w:rsidRPr="00B86D2D">
        <w:rPr>
          <w:lang w:val="es-MX"/>
        </w:rPr>
        <w:lastRenderedPageBreak/>
        <w:t>ARTÍCULO 1. Adóptese una Política Pública para la transversalización del</w:t>
      </w:r>
    </w:p>
    <w:p w:rsidR="0048762D" w:rsidRPr="00B86D2D" w:rsidRDefault="0048762D" w:rsidP="0048762D">
      <w:pPr>
        <w:rPr>
          <w:lang w:val="es-MX"/>
        </w:rPr>
      </w:pPr>
      <w:r w:rsidRPr="00B86D2D">
        <w:rPr>
          <w:lang w:val="es-MX"/>
        </w:rPr>
        <w:t>enfoque de género en los Proyectos Educativos Institucionales de las Instituciones</w:t>
      </w:r>
    </w:p>
    <w:p w:rsidR="0048762D" w:rsidRPr="00B86D2D" w:rsidRDefault="0048762D" w:rsidP="0048762D">
      <w:pPr>
        <w:rPr>
          <w:lang w:val="es-MX"/>
        </w:rPr>
      </w:pPr>
      <w:r w:rsidRPr="00B86D2D">
        <w:rPr>
          <w:lang w:val="es-MX"/>
        </w:rPr>
        <w:t>Educativas de la ciudad de Medellín. Dicha política deberá ser direccionada por la</w:t>
      </w:r>
    </w:p>
    <w:p w:rsidR="0048762D" w:rsidRPr="00B86D2D" w:rsidRDefault="0048762D" w:rsidP="0048762D">
      <w:pPr>
        <w:rPr>
          <w:lang w:val="es-MX"/>
        </w:rPr>
      </w:pPr>
      <w:r w:rsidRPr="00B86D2D">
        <w:rPr>
          <w:lang w:val="es-MX"/>
        </w:rPr>
        <w:t>Secretaría de las Mujeres y la Secretaría de Educación.</w:t>
      </w:r>
    </w:p>
    <w:p w:rsidR="0048762D" w:rsidRPr="00B86D2D" w:rsidRDefault="0048762D" w:rsidP="0048762D">
      <w:pPr>
        <w:rPr>
          <w:lang w:val="es-MX"/>
        </w:rPr>
      </w:pPr>
      <w:r w:rsidRPr="00B86D2D">
        <w:rPr>
          <w:lang w:val="es-MX"/>
        </w:rPr>
        <w:t>ARTÍCULO 2. El objetivo de esta Política Pública es favorecer la inclusión del</w:t>
      </w:r>
    </w:p>
    <w:p w:rsidR="0048762D" w:rsidRPr="00B86D2D" w:rsidRDefault="0048762D" w:rsidP="0048762D">
      <w:pPr>
        <w:rPr>
          <w:lang w:val="es-MX"/>
        </w:rPr>
      </w:pPr>
      <w:r w:rsidRPr="00B86D2D">
        <w:rPr>
          <w:lang w:val="es-MX"/>
        </w:rPr>
        <w:t>enfoque de género en las prácticas pedagógicas cotidianas de las Instituciones</w:t>
      </w:r>
    </w:p>
    <w:p w:rsidR="0048762D" w:rsidRPr="00B86D2D" w:rsidRDefault="0048762D" w:rsidP="0048762D">
      <w:pPr>
        <w:rPr>
          <w:lang w:val="es-MX"/>
        </w:rPr>
      </w:pPr>
      <w:r w:rsidRPr="00B86D2D">
        <w:rPr>
          <w:lang w:val="es-MX"/>
        </w:rPr>
        <w:t>Educativas, ya que éstas son escenarios de socialización y formación permanente</w:t>
      </w:r>
    </w:p>
    <w:p w:rsidR="0048762D" w:rsidRPr="00B86D2D" w:rsidRDefault="0048762D" w:rsidP="0048762D">
      <w:pPr>
        <w:rPr>
          <w:lang w:val="es-MX"/>
        </w:rPr>
      </w:pPr>
      <w:r w:rsidRPr="00B86D2D">
        <w:rPr>
          <w:lang w:val="es-MX"/>
        </w:rPr>
        <w:t>de niños, niñas y adolescentes, y por lo tanto son el espacio privilegiado para la</w:t>
      </w:r>
    </w:p>
    <w:p w:rsidR="0048762D" w:rsidRPr="00B86D2D" w:rsidRDefault="0048762D" w:rsidP="0048762D">
      <w:pPr>
        <w:rPr>
          <w:lang w:val="es-MX"/>
        </w:rPr>
      </w:pPr>
      <w:r w:rsidRPr="00B86D2D">
        <w:rPr>
          <w:lang w:val="es-MX"/>
        </w:rPr>
        <w:t>construcción de nuevos ciudadanos y ciudadanas que comprendan la importancia</w:t>
      </w:r>
    </w:p>
    <w:p w:rsidR="0048762D" w:rsidRPr="00B86D2D" w:rsidRDefault="0048762D" w:rsidP="0048762D">
      <w:pPr>
        <w:rPr>
          <w:lang w:val="es-MX"/>
        </w:rPr>
      </w:pPr>
      <w:r w:rsidRPr="00B86D2D">
        <w:rPr>
          <w:lang w:val="es-MX"/>
        </w:rPr>
        <w:t>de tener una sociedad más justa, que promueva el enfoque de género e igualdad</w:t>
      </w:r>
    </w:p>
    <w:p w:rsidR="0048762D" w:rsidRPr="00B86D2D" w:rsidRDefault="0048762D" w:rsidP="0048762D">
      <w:pPr>
        <w:rPr>
          <w:lang w:val="es-MX"/>
        </w:rPr>
      </w:pPr>
      <w:r w:rsidRPr="00B86D2D">
        <w:rPr>
          <w:lang w:val="es-MX"/>
        </w:rPr>
        <w:t>de oportunidades para hombres y mujeres en sus diferentes etapas de la vida.</w:t>
      </w:r>
    </w:p>
    <w:p w:rsidR="0048762D" w:rsidRPr="00B86D2D" w:rsidRDefault="0048762D" w:rsidP="0048762D">
      <w:pPr>
        <w:rPr>
          <w:lang w:val="es-MX"/>
        </w:rPr>
      </w:pPr>
      <w:r w:rsidRPr="00B86D2D">
        <w:rPr>
          <w:lang w:val="es-MX"/>
        </w:rPr>
        <w:t>ARTÍCULO 3. Para el cumplimiento de la presente Política Publica la Secretaría</w:t>
      </w:r>
    </w:p>
    <w:p w:rsidR="0048762D" w:rsidRPr="00B86D2D" w:rsidRDefault="0048762D" w:rsidP="0048762D">
      <w:pPr>
        <w:rPr>
          <w:lang w:val="es-MX"/>
        </w:rPr>
      </w:pPr>
      <w:r w:rsidRPr="00B86D2D">
        <w:rPr>
          <w:lang w:val="es-MX"/>
        </w:rPr>
        <w:t>de las Mujeres y la Secretaría de Educación, crearán programas especiales de</w:t>
      </w:r>
    </w:p>
    <w:p w:rsidR="0048762D" w:rsidRPr="00B86D2D" w:rsidRDefault="0048762D" w:rsidP="0048762D">
      <w:pPr>
        <w:rPr>
          <w:lang w:val="es-MX"/>
        </w:rPr>
      </w:pPr>
      <w:r w:rsidRPr="00B86D2D">
        <w:rPr>
          <w:lang w:val="es-MX"/>
        </w:rPr>
        <w:t>sensibilización y formación de los y las docentes y directivos y directivas docentes de las Instituciones Educativas públicas del municipio de Medellín, sobre</w:t>
      </w:r>
    </w:p>
    <w:p w:rsidR="0048762D" w:rsidRPr="00B86D2D" w:rsidRDefault="0048762D" w:rsidP="0048762D">
      <w:pPr>
        <w:rPr>
          <w:lang w:val="es-MX"/>
        </w:rPr>
      </w:pPr>
      <w:r w:rsidRPr="00B86D2D">
        <w:rPr>
          <w:lang w:val="es-MX"/>
        </w:rPr>
        <w:t>pertinencia, metodologías, didácticas y experiencias de coeducación, así como</w:t>
      </w:r>
    </w:p>
    <w:p w:rsidR="0048762D" w:rsidRPr="00B86D2D" w:rsidRDefault="0048762D" w:rsidP="0048762D">
      <w:pPr>
        <w:rPr>
          <w:lang w:val="es-MX"/>
        </w:rPr>
      </w:pPr>
      <w:r w:rsidRPr="00B86D2D">
        <w:rPr>
          <w:lang w:val="es-MX"/>
        </w:rPr>
        <w:t>todas aquellas herramientas pedagógicas que faciliten la inclusión del enfoque de</w:t>
      </w:r>
    </w:p>
    <w:p w:rsidR="0048762D" w:rsidRPr="00B86D2D" w:rsidRDefault="0048762D" w:rsidP="0048762D">
      <w:pPr>
        <w:rPr>
          <w:lang w:val="es-MX"/>
        </w:rPr>
      </w:pPr>
      <w:r w:rsidRPr="00B86D2D">
        <w:rPr>
          <w:lang w:val="es-MX"/>
        </w:rPr>
        <w:t>género en el ámbito educativo.</w:t>
      </w:r>
    </w:p>
    <w:p w:rsidR="0048762D" w:rsidRPr="00B86D2D" w:rsidRDefault="0048762D" w:rsidP="0048762D">
      <w:pPr>
        <w:rPr>
          <w:lang w:val="es-MX"/>
        </w:rPr>
      </w:pPr>
      <w:r w:rsidRPr="00B86D2D">
        <w:rPr>
          <w:lang w:val="es-MX"/>
        </w:rPr>
        <w:t>ARTÍCULO 4. La Secretaría de Educación con el apoyo de la Secretaría de las</w:t>
      </w:r>
    </w:p>
    <w:p w:rsidR="0048762D" w:rsidRPr="00B86D2D" w:rsidRDefault="0048762D" w:rsidP="0048762D">
      <w:pPr>
        <w:rPr>
          <w:lang w:val="es-MX"/>
        </w:rPr>
      </w:pPr>
      <w:r w:rsidRPr="00B86D2D">
        <w:rPr>
          <w:lang w:val="es-MX"/>
        </w:rPr>
        <w:t>Mujeres, promoverá espacios de formación para sus funcionarios y funcionarias,</w:t>
      </w:r>
    </w:p>
    <w:p w:rsidR="0048762D" w:rsidRPr="00B86D2D" w:rsidRDefault="0048762D" w:rsidP="0048762D">
      <w:pPr>
        <w:rPr>
          <w:lang w:val="es-MX"/>
        </w:rPr>
      </w:pPr>
      <w:r w:rsidRPr="00B86D2D">
        <w:rPr>
          <w:lang w:val="es-MX"/>
        </w:rPr>
        <w:t>con el fin de que puedan hacer un efectivo seguimiento al cumplimiento de esta</w:t>
      </w:r>
    </w:p>
    <w:p w:rsidR="0048762D" w:rsidRPr="00B86D2D" w:rsidRDefault="0048762D" w:rsidP="0048762D">
      <w:pPr>
        <w:rPr>
          <w:lang w:val="es-MX"/>
        </w:rPr>
      </w:pPr>
      <w:r w:rsidRPr="00B86D2D">
        <w:rPr>
          <w:lang w:val="es-MX"/>
        </w:rPr>
        <w:t>Política Pública.</w:t>
      </w:r>
    </w:p>
    <w:p w:rsidR="0048762D" w:rsidRPr="00B86D2D" w:rsidRDefault="0048762D" w:rsidP="0048762D">
      <w:pPr>
        <w:rPr>
          <w:lang w:val="es-MX"/>
        </w:rPr>
      </w:pPr>
      <w:r w:rsidRPr="00B86D2D">
        <w:rPr>
          <w:lang w:val="es-MX"/>
        </w:rPr>
        <w:t>ARTÍCULO 5. La Secretaría de Educación y la Secretaría de la Mujeres</w:t>
      </w:r>
    </w:p>
    <w:p w:rsidR="0048762D" w:rsidRPr="00B86D2D" w:rsidRDefault="0048762D" w:rsidP="0048762D">
      <w:pPr>
        <w:rPr>
          <w:lang w:val="es-MX"/>
        </w:rPr>
      </w:pPr>
      <w:r w:rsidRPr="00B86D2D">
        <w:rPr>
          <w:lang w:val="es-MX"/>
        </w:rPr>
        <w:t>promoverán y apoyarán la elaboración de material didáctico con enfoque de</w:t>
      </w:r>
    </w:p>
    <w:p w:rsidR="0048762D" w:rsidRPr="00B86D2D" w:rsidRDefault="0048762D" w:rsidP="0048762D">
      <w:pPr>
        <w:rPr>
          <w:lang w:val="es-MX"/>
        </w:rPr>
      </w:pPr>
      <w:r w:rsidRPr="00B86D2D">
        <w:rPr>
          <w:lang w:val="es-MX"/>
        </w:rPr>
        <w:t>género, ya que este material constituye una herramienta fundamental para que los</w:t>
      </w:r>
    </w:p>
    <w:p w:rsidR="0048762D" w:rsidRPr="00B86D2D" w:rsidRDefault="0048762D" w:rsidP="0048762D">
      <w:pPr>
        <w:rPr>
          <w:lang w:val="es-MX"/>
        </w:rPr>
      </w:pPr>
      <w:r w:rsidRPr="00B86D2D">
        <w:rPr>
          <w:lang w:val="es-MX"/>
        </w:rPr>
        <w:t>y las docentes puedan complementar su quehacer educativo.</w:t>
      </w:r>
    </w:p>
    <w:p w:rsidR="0048762D" w:rsidRPr="00B86D2D" w:rsidRDefault="0048762D" w:rsidP="0048762D">
      <w:pPr>
        <w:rPr>
          <w:lang w:val="es-MX"/>
        </w:rPr>
      </w:pPr>
      <w:r w:rsidRPr="00B86D2D">
        <w:rPr>
          <w:lang w:val="es-MX"/>
        </w:rPr>
        <w:t>ARTÍCULO 6. La Secretaría de Educación incluirá algunos indicadores de equidad</w:t>
      </w:r>
    </w:p>
    <w:p w:rsidR="0048762D" w:rsidRPr="00B86D2D" w:rsidRDefault="0048762D" w:rsidP="0048762D">
      <w:pPr>
        <w:rPr>
          <w:lang w:val="es-MX"/>
        </w:rPr>
      </w:pPr>
      <w:r w:rsidRPr="00B86D2D">
        <w:rPr>
          <w:lang w:val="es-MX"/>
        </w:rPr>
        <w:t>de género en los criterios de calificación del premio “Medellín la más educada” y</w:t>
      </w:r>
    </w:p>
    <w:p w:rsidR="0048762D" w:rsidRPr="00B86D2D" w:rsidRDefault="0048762D" w:rsidP="0048762D">
      <w:pPr>
        <w:rPr>
          <w:lang w:val="es-MX"/>
        </w:rPr>
      </w:pPr>
      <w:r w:rsidRPr="00B86D2D">
        <w:rPr>
          <w:lang w:val="es-MX"/>
        </w:rPr>
        <w:lastRenderedPageBreak/>
        <w:t>en otros premios de calidad o concursos que se promuevan con las Instituciones</w:t>
      </w:r>
    </w:p>
    <w:p w:rsidR="0048762D" w:rsidRPr="00B86D2D" w:rsidRDefault="0048762D" w:rsidP="0048762D">
      <w:pPr>
        <w:rPr>
          <w:lang w:val="es-MX"/>
        </w:rPr>
      </w:pPr>
      <w:r w:rsidRPr="00B86D2D">
        <w:rPr>
          <w:lang w:val="es-MX"/>
        </w:rPr>
        <w:t>Educativas oficiales de Medellín, como una forma de estimular el cumplimiento de</w:t>
      </w:r>
    </w:p>
    <w:p w:rsidR="0048762D" w:rsidRPr="00B86D2D" w:rsidRDefault="0048762D" w:rsidP="0048762D">
      <w:pPr>
        <w:rPr>
          <w:lang w:val="es-MX"/>
        </w:rPr>
      </w:pPr>
      <w:r w:rsidRPr="00B86D2D">
        <w:rPr>
          <w:lang w:val="es-MX"/>
        </w:rPr>
        <w:t>la presente Política Pública, por parte de las Instituciones Educativas.</w:t>
      </w:r>
    </w:p>
    <w:p w:rsidR="0048762D" w:rsidRPr="00B86D2D" w:rsidRDefault="0048762D" w:rsidP="0048762D">
      <w:pPr>
        <w:rPr>
          <w:lang w:val="es-MX"/>
        </w:rPr>
      </w:pPr>
      <w:r w:rsidRPr="00B86D2D">
        <w:rPr>
          <w:lang w:val="es-MX"/>
        </w:rPr>
        <w:t>ARTÍCULO 7. Todas las Instituciones Educativas oficiales deberán incluir el</w:t>
      </w:r>
    </w:p>
    <w:p w:rsidR="0048762D" w:rsidRPr="00B86D2D" w:rsidRDefault="0048762D" w:rsidP="0048762D">
      <w:pPr>
        <w:rPr>
          <w:lang w:val="es-MX"/>
        </w:rPr>
      </w:pPr>
      <w:r w:rsidRPr="00B86D2D">
        <w:rPr>
          <w:lang w:val="es-MX"/>
        </w:rPr>
        <w:t>enfoque de género en sus Proyectos Educativos Institucionales.</w:t>
      </w:r>
    </w:p>
    <w:p w:rsidR="0048762D" w:rsidRPr="00B86D2D" w:rsidRDefault="0048762D" w:rsidP="0048762D">
      <w:pPr>
        <w:rPr>
          <w:lang w:val="es-MX"/>
        </w:rPr>
      </w:pPr>
      <w:r w:rsidRPr="00B86D2D">
        <w:rPr>
          <w:lang w:val="es-MX"/>
        </w:rPr>
        <w:t>La Secretaría de Educación a través de sus jefes y jefas de núcleo, así como de</w:t>
      </w:r>
    </w:p>
    <w:p w:rsidR="0048762D" w:rsidRPr="00B86D2D" w:rsidRDefault="0048762D" w:rsidP="0048762D">
      <w:pPr>
        <w:rPr>
          <w:lang w:val="es-MX"/>
        </w:rPr>
      </w:pPr>
      <w:r w:rsidRPr="00B86D2D">
        <w:rPr>
          <w:lang w:val="es-MX"/>
        </w:rPr>
        <w:t>otros funcionarios y funcionarias, verificarán el cumplimiento de este artículo.</w:t>
      </w:r>
    </w:p>
    <w:p w:rsidR="0048762D" w:rsidRPr="00B86D2D" w:rsidRDefault="0048762D" w:rsidP="0048762D">
      <w:pPr>
        <w:rPr>
          <w:lang w:val="es-MX"/>
        </w:rPr>
      </w:pPr>
      <w:r w:rsidRPr="00B86D2D">
        <w:rPr>
          <w:lang w:val="es-MX"/>
        </w:rPr>
        <w:t>ARTÍCULO 8. Cada Institución Educativa, a partir del análisis de su contexto</w:t>
      </w:r>
    </w:p>
    <w:p w:rsidR="0048762D" w:rsidRPr="00B86D2D" w:rsidRDefault="0048762D" w:rsidP="0048762D">
      <w:pPr>
        <w:rPr>
          <w:lang w:val="es-MX"/>
        </w:rPr>
      </w:pPr>
      <w:r w:rsidRPr="00B86D2D">
        <w:rPr>
          <w:lang w:val="es-MX"/>
        </w:rPr>
        <w:t>socio-cultural, deberá incluir en su Proyecto Educativo Institucional, un Índice de</w:t>
      </w:r>
    </w:p>
    <w:p w:rsidR="0048762D" w:rsidRPr="00B86D2D" w:rsidRDefault="0048762D" w:rsidP="0048762D">
      <w:pPr>
        <w:rPr>
          <w:lang w:val="es-MX"/>
        </w:rPr>
      </w:pPr>
      <w:r w:rsidRPr="00B86D2D">
        <w:rPr>
          <w:lang w:val="es-MX"/>
        </w:rPr>
        <w:t>Equidad de Género, que construirá colectivamente con los demás integrantes de</w:t>
      </w:r>
    </w:p>
    <w:p w:rsidR="0048762D" w:rsidRPr="00B86D2D" w:rsidRDefault="0048762D" w:rsidP="0048762D">
      <w:pPr>
        <w:rPr>
          <w:lang w:val="es-MX"/>
        </w:rPr>
      </w:pPr>
      <w:r w:rsidRPr="00B86D2D">
        <w:rPr>
          <w:lang w:val="es-MX"/>
        </w:rPr>
        <w:t>la comunidad educativa, y que debe contener aquellos aspectos que se</w:t>
      </w:r>
    </w:p>
    <w:p w:rsidR="0048762D" w:rsidRPr="00B86D2D" w:rsidRDefault="0048762D" w:rsidP="0048762D">
      <w:pPr>
        <w:rPr>
          <w:lang w:val="es-MX"/>
        </w:rPr>
      </w:pPr>
      <w:r w:rsidRPr="00B86D2D">
        <w:rPr>
          <w:lang w:val="es-MX"/>
        </w:rPr>
        <w:t>compromete a incluir en su quehacer institucional, desde el enfoque de género,</w:t>
      </w:r>
    </w:p>
    <w:p w:rsidR="0048762D" w:rsidRPr="00B86D2D" w:rsidRDefault="0048762D" w:rsidP="0048762D">
      <w:pPr>
        <w:rPr>
          <w:lang w:val="es-MX"/>
        </w:rPr>
      </w:pPr>
      <w:r w:rsidRPr="00B86D2D">
        <w:rPr>
          <w:lang w:val="es-MX"/>
        </w:rPr>
        <w:t>dicho Índice de Equidad de Género debe publicarse y fijarse en un lugar público</w:t>
      </w:r>
    </w:p>
    <w:p w:rsidR="0048762D" w:rsidRPr="00B86D2D" w:rsidRDefault="0048762D" w:rsidP="0048762D">
      <w:pPr>
        <w:rPr>
          <w:lang w:val="es-MX"/>
        </w:rPr>
      </w:pPr>
      <w:r w:rsidRPr="00B86D2D">
        <w:rPr>
          <w:lang w:val="es-MX"/>
        </w:rPr>
        <w:t>de la institución.</w:t>
      </w:r>
    </w:p>
    <w:p w:rsidR="0048762D" w:rsidRPr="00B86D2D" w:rsidRDefault="0048762D" w:rsidP="0048762D">
      <w:pPr>
        <w:rPr>
          <w:lang w:val="es-MX"/>
        </w:rPr>
      </w:pPr>
      <w:r w:rsidRPr="00B86D2D">
        <w:rPr>
          <w:lang w:val="es-MX"/>
        </w:rPr>
        <w:t>ARTÍCULO 9. La Secretaría de Educación promoverá, tanto al interior de la</w:t>
      </w:r>
    </w:p>
    <w:p w:rsidR="0048762D" w:rsidRPr="00B86D2D" w:rsidRDefault="0048762D" w:rsidP="0048762D">
      <w:pPr>
        <w:rPr>
          <w:lang w:val="es-MX"/>
        </w:rPr>
      </w:pPr>
      <w:r w:rsidRPr="00B86D2D">
        <w:rPr>
          <w:lang w:val="es-MX"/>
        </w:rPr>
        <w:t>Secretaría, como de las Instituciones Educativas oficiales del municipio, la</w:t>
      </w:r>
    </w:p>
    <w:p w:rsidR="0048762D" w:rsidRPr="00B86D2D" w:rsidRDefault="0048762D" w:rsidP="0048762D">
      <w:pPr>
        <w:rPr>
          <w:lang w:val="es-MX"/>
        </w:rPr>
      </w:pPr>
      <w:r w:rsidRPr="00B86D2D">
        <w:rPr>
          <w:lang w:val="es-MX"/>
        </w:rPr>
        <w:t>utilización de lenguaje no sexista o lenguaje incluyente, tanto verbal como escrito.</w:t>
      </w:r>
    </w:p>
    <w:p w:rsidR="0048762D" w:rsidRPr="00B86D2D" w:rsidRDefault="0048762D" w:rsidP="0048762D">
      <w:pPr>
        <w:rPr>
          <w:lang w:val="es-MX"/>
        </w:rPr>
      </w:pPr>
      <w:r w:rsidRPr="00B86D2D">
        <w:rPr>
          <w:lang w:val="es-MX"/>
        </w:rPr>
        <w:t>ARTÍCULO 10: En los Proyectos Educativos Institucionales se deberá estimular a los y las docentes todas las áreas del conocimiento, para que incluyan en sus respectivas asignaturas, el estudio y la visibilización de las mujeres, tanto en las elaboraciones conceptuales, como en la construcción de la historia de la</w:t>
      </w:r>
    </w:p>
    <w:p w:rsidR="0048762D" w:rsidRPr="00B86D2D" w:rsidRDefault="0048762D" w:rsidP="0048762D">
      <w:pPr>
        <w:rPr>
          <w:lang w:val="es-MX"/>
        </w:rPr>
      </w:pPr>
      <w:r w:rsidRPr="00B86D2D">
        <w:rPr>
          <w:lang w:val="es-MX"/>
        </w:rPr>
        <w:t>humanidad. Esto implica identificar también las mujeres que cotidianamente han</w:t>
      </w:r>
    </w:p>
    <w:p w:rsidR="0048762D" w:rsidRPr="00B86D2D" w:rsidRDefault="0048762D" w:rsidP="0048762D">
      <w:pPr>
        <w:rPr>
          <w:lang w:val="es-MX"/>
        </w:rPr>
      </w:pPr>
      <w:r w:rsidRPr="00B86D2D">
        <w:rPr>
          <w:lang w:val="es-MX"/>
        </w:rPr>
        <w:t>hecho historia al interior de cada Institución Educativa.</w:t>
      </w:r>
    </w:p>
    <w:p w:rsidR="0048762D" w:rsidRPr="00B86D2D" w:rsidRDefault="0048762D" w:rsidP="0048762D">
      <w:pPr>
        <w:rPr>
          <w:lang w:val="es-MX"/>
        </w:rPr>
      </w:pPr>
      <w:r w:rsidRPr="00B86D2D">
        <w:rPr>
          <w:lang w:val="es-MX"/>
        </w:rPr>
        <w:t>ARTÍCULO 11. La Secretaria de Educación promoverá la visibilización, pasantías</w:t>
      </w:r>
    </w:p>
    <w:p w:rsidR="0048762D" w:rsidRPr="00B86D2D" w:rsidRDefault="0048762D" w:rsidP="0048762D">
      <w:pPr>
        <w:rPr>
          <w:lang w:val="es-MX"/>
        </w:rPr>
      </w:pPr>
      <w:r w:rsidRPr="00B86D2D">
        <w:rPr>
          <w:lang w:val="es-MX"/>
        </w:rPr>
        <w:t>e intercambios de las Instituciones Educativas Municipales que tengan</w:t>
      </w:r>
    </w:p>
    <w:p w:rsidR="0048762D" w:rsidRPr="00B86D2D" w:rsidRDefault="0048762D" w:rsidP="0048762D">
      <w:pPr>
        <w:rPr>
          <w:lang w:val="es-MX"/>
        </w:rPr>
      </w:pPr>
      <w:r w:rsidRPr="00B86D2D">
        <w:rPr>
          <w:lang w:val="es-MX"/>
        </w:rPr>
        <w:t>experiencias exitosas en cuanto a prácticas pedagógicas no sexistas. Es decir,</w:t>
      </w:r>
    </w:p>
    <w:p w:rsidR="0048762D" w:rsidRPr="00B86D2D" w:rsidRDefault="0048762D" w:rsidP="0048762D">
      <w:pPr>
        <w:rPr>
          <w:lang w:val="es-MX"/>
        </w:rPr>
      </w:pPr>
      <w:r w:rsidRPr="00B86D2D">
        <w:rPr>
          <w:lang w:val="es-MX"/>
        </w:rPr>
        <w:t>prácticas pedagógicas que promuevan el enfoque de género y el respeto a la</w:t>
      </w:r>
    </w:p>
    <w:p w:rsidR="0048762D" w:rsidRPr="00B86D2D" w:rsidRDefault="0048762D" w:rsidP="0048762D">
      <w:pPr>
        <w:rPr>
          <w:lang w:val="es-MX"/>
        </w:rPr>
      </w:pPr>
      <w:r w:rsidRPr="00B86D2D">
        <w:rPr>
          <w:lang w:val="es-MX"/>
        </w:rPr>
        <w:t>diversidad.</w:t>
      </w:r>
    </w:p>
    <w:p w:rsidR="0048762D" w:rsidRPr="00B86D2D" w:rsidRDefault="0048762D" w:rsidP="0048762D">
      <w:pPr>
        <w:rPr>
          <w:lang w:val="es-MX"/>
        </w:rPr>
      </w:pPr>
      <w:r w:rsidRPr="00B86D2D">
        <w:rPr>
          <w:lang w:val="es-MX"/>
        </w:rPr>
        <w:t>ARTÍCULO 12. En el presupuesto anual se asignará desde la Secretaría de las</w:t>
      </w:r>
    </w:p>
    <w:p w:rsidR="0048762D" w:rsidRPr="00B86D2D" w:rsidRDefault="0048762D" w:rsidP="0048762D">
      <w:pPr>
        <w:rPr>
          <w:lang w:val="es-MX"/>
        </w:rPr>
      </w:pPr>
      <w:r w:rsidRPr="00B86D2D">
        <w:rPr>
          <w:lang w:val="es-MX"/>
        </w:rPr>
        <w:lastRenderedPageBreak/>
        <w:t>Mujeres, y Secretaría de Educación, un rubro específico para el cumplimiento de</w:t>
      </w:r>
    </w:p>
    <w:p w:rsidR="0048762D" w:rsidRPr="00B86D2D" w:rsidRDefault="0048762D" w:rsidP="0048762D">
      <w:pPr>
        <w:rPr>
          <w:lang w:val="es-MX"/>
        </w:rPr>
      </w:pPr>
      <w:r w:rsidRPr="00B86D2D">
        <w:rPr>
          <w:lang w:val="es-MX"/>
        </w:rPr>
        <w:t>la presente Política Pública. Las demás Secretarías brindarán su apoyo al logro de</w:t>
      </w:r>
    </w:p>
    <w:p w:rsidR="0048762D" w:rsidRPr="00B86D2D" w:rsidRDefault="0048762D" w:rsidP="0048762D">
      <w:pPr>
        <w:rPr>
          <w:lang w:val="es-MX"/>
        </w:rPr>
      </w:pPr>
      <w:r w:rsidRPr="00B86D2D">
        <w:rPr>
          <w:lang w:val="es-MX"/>
        </w:rPr>
        <w:t>los objetivos de la presente.</w:t>
      </w:r>
    </w:p>
    <w:p w:rsidR="0048762D" w:rsidRPr="00B86D2D" w:rsidRDefault="0048762D" w:rsidP="0048762D">
      <w:pPr>
        <w:rPr>
          <w:lang w:val="es-MX"/>
        </w:rPr>
      </w:pPr>
      <w:r w:rsidRPr="00B86D2D">
        <w:rPr>
          <w:lang w:val="es-MX"/>
        </w:rPr>
        <w:t>ARTÍCULO 13. El presente Acuerdo debe ser reglamentado por la Administración</w:t>
      </w:r>
    </w:p>
    <w:p w:rsidR="0048762D" w:rsidRPr="00B86D2D" w:rsidRDefault="0048762D" w:rsidP="0048762D">
      <w:pPr>
        <w:rPr>
          <w:lang w:val="es-MX"/>
        </w:rPr>
      </w:pPr>
      <w:r w:rsidRPr="00B86D2D">
        <w:rPr>
          <w:lang w:val="es-MX"/>
        </w:rPr>
        <w:t>Municipal.</w:t>
      </w:r>
    </w:p>
    <w:p w:rsidR="0048762D" w:rsidRPr="00B86D2D" w:rsidRDefault="0048762D" w:rsidP="0048762D">
      <w:pPr>
        <w:rPr>
          <w:lang w:val="es-MX"/>
        </w:rPr>
      </w:pPr>
      <w:r w:rsidRPr="00B86D2D">
        <w:rPr>
          <w:lang w:val="es-MX"/>
        </w:rPr>
        <w:t>ARTICULO 14. El presente Acuerdo rige a partir de su publicación en la Gaceta</w:t>
      </w:r>
    </w:p>
    <w:p w:rsidR="0048762D" w:rsidRPr="00B86D2D" w:rsidRDefault="0048762D" w:rsidP="0048762D">
      <w:pPr>
        <w:rPr>
          <w:lang w:val="es-MX"/>
        </w:rPr>
      </w:pPr>
      <w:r w:rsidRPr="00B86D2D">
        <w:rPr>
          <w:lang w:val="es-MX"/>
        </w:rPr>
        <w:t>Oficial y deroga todas las disposiciones que le sean contrarias.</w:t>
      </w:r>
    </w:p>
    <w:p w:rsidR="0048762D" w:rsidRPr="00B86D2D" w:rsidRDefault="0048762D" w:rsidP="0048762D">
      <w:r w:rsidRPr="00B86D2D">
        <w:rPr>
          <w:lang w:val="es-MX"/>
        </w:rPr>
        <w:t>Dado en Medellín a los 29 días del mes de julio de dos mil once (2011).</w:t>
      </w:r>
    </w:p>
    <w:p w:rsidR="0048762D" w:rsidRPr="00B86D2D" w:rsidRDefault="0048762D" w:rsidP="0048762D"/>
    <w:p w:rsidR="0048762D" w:rsidRPr="00B86D2D" w:rsidRDefault="0048762D" w:rsidP="0048762D"/>
    <w:p w:rsidR="0048762D" w:rsidRPr="00B86D2D" w:rsidRDefault="0048762D" w:rsidP="0048762D">
      <w:pPr>
        <w:spacing w:line="480" w:lineRule="auto"/>
        <w:rPr>
          <w:bCs/>
        </w:rPr>
      </w:pPr>
    </w:p>
    <w:p w:rsidR="0048762D" w:rsidRPr="00B86D2D" w:rsidRDefault="0048762D" w:rsidP="0048762D">
      <w:pPr>
        <w:spacing w:line="480" w:lineRule="auto"/>
        <w:rPr>
          <w:bCs/>
        </w:rPr>
      </w:pPr>
    </w:p>
    <w:p w:rsidR="0048762D" w:rsidRPr="00EE1A90" w:rsidRDefault="0048762D" w:rsidP="0048762D">
      <w:pPr>
        <w:spacing w:line="480" w:lineRule="auto"/>
        <w:rPr>
          <w:bCs/>
          <w:sz w:val="20"/>
          <w:szCs w:val="20"/>
        </w:rPr>
      </w:pPr>
    </w:p>
    <w:p w:rsidR="0048762D" w:rsidRPr="00EE1A90" w:rsidRDefault="0048762D" w:rsidP="0048762D">
      <w:pPr>
        <w:spacing w:line="480" w:lineRule="auto"/>
        <w:rPr>
          <w:bCs/>
          <w:sz w:val="20"/>
          <w:szCs w:val="20"/>
        </w:rPr>
      </w:pPr>
    </w:p>
    <w:p w:rsidR="001A17FB" w:rsidRPr="0045091F" w:rsidRDefault="001A17FB" w:rsidP="00F40189">
      <w:pPr>
        <w:spacing w:after="0"/>
      </w:pPr>
    </w:p>
    <w:p w:rsidR="004F4C58" w:rsidRPr="0045091F" w:rsidRDefault="004F4C58" w:rsidP="004F4C58">
      <w:pPr>
        <w:spacing w:after="0"/>
        <w:rPr>
          <w:b/>
          <w:color w:val="000000" w:themeColor="text1"/>
        </w:rPr>
      </w:pPr>
    </w:p>
    <w:p w:rsidR="00602DD4" w:rsidRPr="0045091F" w:rsidRDefault="00602DD4" w:rsidP="004F4C58">
      <w:pPr>
        <w:spacing w:after="0"/>
        <w:rPr>
          <w:b/>
          <w:color w:val="000000" w:themeColor="text1"/>
        </w:rPr>
      </w:pPr>
    </w:p>
    <w:p w:rsidR="00602DD4" w:rsidRDefault="00602DD4" w:rsidP="004F4C58">
      <w:pPr>
        <w:spacing w:after="0"/>
        <w:rPr>
          <w:b/>
          <w:color w:val="000000" w:themeColor="text1"/>
          <w:sz w:val="20"/>
          <w:szCs w:val="20"/>
        </w:rPr>
      </w:pPr>
    </w:p>
    <w:p w:rsidR="00602DD4" w:rsidRDefault="00602DD4" w:rsidP="004F4C58">
      <w:pPr>
        <w:spacing w:after="0"/>
        <w:rPr>
          <w:b/>
          <w:color w:val="000000" w:themeColor="text1"/>
          <w:sz w:val="20"/>
          <w:szCs w:val="20"/>
        </w:rPr>
      </w:pPr>
    </w:p>
    <w:p w:rsidR="00602DD4" w:rsidRDefault="00602DD4" w:rsidP="004F4C58">
      <w:pPr>
        <w:spacing w:after="0"/>
        <w:rPr>
          <w:b/>
          <w:color w:val="000000" w:themeColor="text1"/>
          <w:sz w:val="20"/>
          <w:szCs w:val="20"/>
        </w:rPr>
      </w:pPr>
    </w:p>
    <w:p w:rsidR="00602DD4" w:rsidRPr="009C4A32" w:rsidRDefault="00602DD4" w:rsidP="004F4C58">
      <w:pPr>
        <w:spacing w:after="0"/>
        <w:rPr>
          <w:b/>
          <w:color w:val="000000" w:themeColor="text1"/>
          <w:sz w:val="20"/>
          <w:szCs w:val="20"/>
        </w:rPr>
      </w:pPr>
    </w:p>
    <w:p w:rsidR="006964EC" w:rsidRDefault="006964EC" w:rsidP="00F40189">
      <w:pPr>
        <w:spacing w:after="0"/>
        <w:rPr>
          <w:sz w:val="20"/>
          <w:szCs w:val="20"/>
        </w:rPr>
      </w:pPr>
    </w:p>
    <w:p w:rsidR="006964EC" w:rsidRDefault="006964EC" w:rsidP="00F40189">
      <w:pPr>
        <w:spacing w:after="0"/>
        <w:rPr>
          <w:sz w:val="20"/>
          <w:szCs w:val="20"/>
        </w:rPr>
      </w:pPr>
    </w:p>
    <w:p w:rsidR="006964EC" w:rsidRPr="009C4A32" w:rsidRDefault="006964EC" w:rsidP="00F40189">
      <w:pPr>
        <w:spacing w:after="0"/>
        <w:rPr>
          <w:sz w:val="20"/>
          <w:szCs w:val="20"/>
        </w:rPr>
      </w:pPr>
    </w:p>
    <w:p w:rsidR="004F4C58" w:rsidRPr="009C4A32" w:rsidRDefault="004F4C58" w:rsidP="00F40189">
      <w:pPr>
        <w:spacing w:after="0"/>
        <w:rPr>
          <w:sz w:val="20"/>
          <w:szCs w:val="20"/>
        </w:rPr>
      </w:pPr>
    </w:p>
    <w:p w:rsidR="004F4C58" w:rsidRPr="009C4A32" w:rsidRDefault="004F4C58" w:rsidP="00F40189">
      <w:pPr>
        <w:spacing w:after="0"/>
        <w:rPr>
          <w:sz w:val="20"/>
          <w:szCs w:val="20"/>
        </w:rPr>
      </w:pPr>
    </w:p>
    <w:p w:rsidR="00602DD4" w:rsidRDefault="00602DD4" w:rsidP="00602DD4">
      <w:r>
        <w:t xml:space="preserve">                           </w:t>
      </w:r>
    </w:p>
    <w:p w:rsidR="0005359C" w:rsidRDefault="0005359C" w:rsidP="00602DD4"/>
    <w:p w:rsidR="0085192B" w:rsidRDefault="0085192B" w:rsidP="00602DD4"/>
    <w:p w:rsidR="0085192B" w:rsidRDefault="0085192B" w:rsidP="00602DD4"/>
    <w:p w:rsidR="0085192B" w:rsidRDefault="0085192B" w:rsidP="00602DD4"/>
    <w:p w:rsidR="0085192B" w:rsidRDefault="0085192B" w:rsidP="00602DD4"/>
    <w:p w:rsidR="00602DD4" w:rsidRPr="001D2F77" w:rsidRDefault="0085192B" w:rsidP="0085192B">
      <w:pPr>
        <w:ind w:left="360"/>
        <w:jc w:val="center"/>
        <w:rPr>
          <w:b/>
          <w:sz w:val="48"/>
          <w:szCs w:val="48"/>
        </w:rPr>
      </w:pPr>
      <w:r w:rsidRPr="001D2F77">
        <w:rPr>
          <w:b/>
          <w:sz w:val="48"/>
          <w:szCs w:val="48"/>
        </w:rPr>
        <w:lastRenderedPageBreak/>
        <w:t xml:space="preserve">5. </w:t>
      </w:r>
      <w:r w:rsidR="00602DD4" w:rsidRPr="001D2F77">
        <w:rPr>
          <w:b/>
          <w:sz w:val="48"/>
          <w:szCs w:val="48"/>
        </w:rPr>
        <w:t>CARACTERÍSTICAS</w:t>
      </w:r>
    </w:p>
    <w:p w:rsidR="004449FB" w:rsidRPr="009C4A32" w:rsidRDefault="002E4FB9" w:rsidP="004449FB">
      <w:pPr>
        <w:spacing w:after="0"/>
        <w:ind w:firstLine="360"/>
        <w:rPr>
          <w:sz w:val="20"/>
          <w:szCs w:val="20"/>
        </w:rPr>
      </w:pPr>
      <w:r>
        <w:rPr>
          <w:noProof/>
          <w:sz w:val="20"/>
          <w:szCs w:val="20"/>
          <w:lang w:val="es-CO" w:eastAsia="es-CO"/>
        </w:rPr>
        <mc:AlternateContent>
          <mc:Choice Requires="wps">
            <w:drawing>
              <wp:inline distT="0" distB="0" distL="0" distR="0">
                <wp:extent cx="1647825" cy="533400"/>
                <wp:effectExtent l="0" t="0" r="28575" b="38100"/>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47825" cy="533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D31A8" w:rsidRDefault="008D31A8" w:rsidP="002E4FB9">
                            <w:pPr>
                              <w:pStyle w:val="NormalWeb"/>
                              <w:spacing w:before="0" w:beforeAutospacing="0" w:after="0" w:afterAutospacing="0"/>
                              <w:jc w:val="center"/>
                            </w:pPr>
                            <w:r>
                              <w:rPr>
                                <w:rFonts w:ascii="Aparajita" w:hAnsi="Aparajita"/>
                                <w:shadow/>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5 AÑOS</w:t>
                            </w:r>
                          </w:p>
                        </w:txbxContent>
                      </wps:txbx>
                      <wps:bodyPr wrap="square" numCol="1" fromWordArt="1">
                        <a:prstTxWarp prst="textPlain">
                          <a:avLst>
                            <a:gd name="adj" fmla="val 50000"/>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WordArt 4" o:spid="_x0000_s1056" type="#_x0000_t202" style="width:129.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" filled="f" stroked="f">
                <v:stroke joinstyle="round"/>
                <o:lock v:ext="edit" shapetype="t"/>
                <v:textbox style="mso-fit-shape-to-text:t">
                  <w:txbxContent>
                    <w:p w:rsidR="008D31A8" w:rsidRDefault="008D31A8" w:rsidP="002E4FB9">
                      <w:pPr>
                        <w:pStyle w:val="NormalWeb"/>
                        <w:spacing w:before="0" w:beforeAutospacing="0" w:after="0" w:afterAutospacing="0"/>
                        <w:jc w:val="center"/>
                      </w:pPr>
                      <w:r>
                        <w:rPr>
                          <w:rFonts w:ascii="Aparajita" w:hAnsi="Aparajita"/>
                          <w:shadow/>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5 AÑOS</w:t>
                      </w:r>
                    </w:p>
                  </w:txbxContent>
                </v:textbox>
                <w10:anchorlock/>
              </v:shape>
            </w:pict>
          </mc:Fallback>
        </mc:AlternateContent>
      </w:r>
      <w:r w:rsidR="00F60B47" w:rsidRPr="009C4A32">
        <w:rPr>
          <w:noProof/>
          <w:sz w:val="20"/>
          <w:szCs w:val="20"/>
          <w:lang w:val="es-CO" w:eastAsia="es-CO"/>
        </w:rPr>
        <w:drawing>
          <wp:inline distT="0" distB="0" distL="0" distR="0">
            <wp:extent cx="1428750" cy="733425"/>
            <wp:effectExtent l="0" t="0" r="0" b="0"/>
            <wp:docPr id="3" name="Imagen 3" descr="http://www.encuentos.com/wp-content/uploads/2010/05/ni%C3%B1o-en-bicic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cuentos.com/wp-content/uploads/2010/05/ni%C3%B1o-en-bicicle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p>
    <w:p w:rsidR="004449FB" w:rsidRPr="0045091F" w:rsidRDefault="004449FB" w:rsidP="00635A0D">
      <w:pPr>
        <w:pStyle w:val="Prrafodelista"/>
        <w:numPr>
          <w:ilvl w:val="0"/>
          <w:numId w:val="9"/>
        </w:numPr>
        <w:spacing w:after="0" w:line="480" w:lineRule="auto"/>
        <w:ind w:left="530"/>
      </w:pPr>
      <w:r w:rsidRPr="0045091F">
        <w:t>Busca un conocimiento constante del mundo exterior</w:t>
      </w:r>
    </w:p>
    <w:p w:rsidR="004449FB" w:rsidRPr="0045091F" w:rsidRDefault="004449FB" w:rsidP="00635A0D">
      <w:pPr>
        <w:pStyle w:val="Prrafodelista"/>
        <w:numPr>
          <w:ilvl w:val="0"/>
          <w:numId w:val="9"/>
        </w:numPr>
        <w:spacing w:after="0" w:line="480" w:lineRule="auto"/>
        <w:ind w:left="530"/>
      </w:pPr>
      <w:r w:rsidRPr="0045091F">
        <w:t xml:space="preserve">Tiene en cuenta </w:t>
      </w:r>
      <w:r w:rsidR="000F5713" w:rsidRPr="0045091F">
        <w:t>la opinión</w:t>
      </w:r>
      <w:r w:rsidRPr="0045091F">
        <w:t xml:space="preserve"> de los otros niños</w:t>
      </w:r>
    </w:p>
    <w:p w:rsidR="004449FB" w:rsidRPr="0045091F" w:rsidRDefault="004449FB" w:rsidP="00635A0D">
      <w:pPr>
        <w:pStyle w:val="Prrafodelista"/>
        <w:numPr>
          <w:ilvl w:val="0"/>
          <w:numId w:val="9"/>
        </w:numPr>
        <w:spacing w:after="0" w:line="480" w:lineRule="auto"/>
        <w:ind w:left="530"/>
      </w:pPr>
      <w:r w:rsidRPr="0045091F">
        <w:t>Se interesa por el aseo y presentación personal</w:t>
      </w:r>
    </w:p>
    <w:p w:rsidR="004449FB" w:rsidRPr="0045091F" w:rsidRDefault="004449FB" w:rsidP="00635A0D">
      <w:pPr>
        <w:pStyle w:val="Prrafodelista"/>
        <w:numPr>
          <w:ilvl w:val="0"/>
          <w:numId w:val="9"/>
        </w:numPr>
        <w:spacing w:after="0" w:line="480" w:lineRule="auto"/>
        <w:ind w:left="530"/>
      </w:pPr>
      <w:r w:rsidRPr="0045091F">
        <w:t>Sostiene correctamente el lápiz</w:t>
      </w:r>
    </w:p>
    <w:p w:rsidR="004449FB" w:rsidRPr="0045091F" w:rsidRDefault="004449FB" w:rsidP="00635A0D">
      <w:pPr>
        <w:pStyle w:val="Prrafodelista"/>
        <w:numPr>
          <w:ilvl w:val="0"/>
          <w:numId w:val="9"/>
        </w:numPr>
        <w:spacing w:after="0" w:line="480" w:lineRule="auto"/>
        <w:ind w:left="530"/>
      </w:pPr>
      <w:r w:rsidRPr="0045091F">
        <w:t>Brinca armónicamente</w:t>
      </w:r>
    </w:p>
    <w:p w:rsidR="004449FB" w:rsidRPr="0045091F" w:rsidRDefault="004449FB" w:rsidP="00635A0D">
      <w:pPr>
        <w:pStyle w:val="Prrafodelista"/>
        <w:numPr>
          <w:ilvl w:val="0"/>
          <w:numId w:val="9"/>
        </w:numPr>
        <w:spacing w:after="0" w:line="480" w:lineRule="auto"/>
        <w:ind w:left="530"/>
      </w:pPr>
      <w:r w:rsidRPr="0045091F">
        <w:t>Se amarra y desamarra los zapatos</w:t>
      </w:r>
    </w:p>
    <w:p w:rsidR="004449FB" w:rsidRPr="0045091F" w:rsidRDefault="004449FB" w:rsidP="00635A0D">
      <w:pPr>
        <w:pStyle w:val="Prrafodelista"/>
        <w:numPr>
          <w:ilvl w:val="0"/>
          <w:numId w:val="9"/>
        </w:numPr>
        <w:spacing w:after="0" w:line="480" w:lineRule="auto"/>
        <w:ind w:left="530"/>
      </w:pPr>
      <w:r w:rsidRPr="0045091F">
        <w:t>Tiene control de las piernas y manos</w:t>
      </w:r>
    </w:p>
    <w:p w:rsidR="004449FB" w:rsidRPr="0045091F" w:rsidRDefault="004449FB" w:rsidP="00635A0D">
      <w:pPr>
        <w:pStyle w:val="Prrafodelista"/>
        <w:numPr>
          <w:ilvl w:val="0"/>
          <w:numId w:val="9"/>
        </w:numPr>
        <w:spacing w:after="0" w:line="480" w:lineRule="auto"/>
        <w:ind w:left="530"/>
      </w:pPr>
      <w:r w:rsidRPr="0045091F">
        <w:t>Dibuja la figura humana con detalles</w:t>
      </w:r>
    </w:p>
    <w:p w:rsidR="004449FB" w:rsidRPr="0045091F" w:rsidRDefault="004449FB" w:rsidP="00635A0D">
      <w:pPr>
        <w:pStyle w:val="Prrafodelista"/>
        <w:numPr>
          <w:ilvl w:val="0"/>
          <w:numId w:val="9"/>
        </w:numPr>
        <w:spacing w:after="0" w:line="480" w:lineRule="auto"/>
        <w:ind w:left="530"/>
      </w:pPr>
      <w:r w:rsidRPr="0045091F">
        <w:t xml:space="preserve">Comienza a ser dueño(a) de </w:t>
      </w:r>
      <w:r w:rsidR="00426073" w:rsidRPr="0045091F">
        <w:t>sí</w:t>
      </w:r>
      <w:r w:rsidRPr="0045091F">
        <w:t xml:space="preserve"> mismo(a)</w:t>
      </w:r>
    </w:p>
    <w:p w:rsidR="004449FB" w:rsidRPr="0045091F" w:rsidRDefault="004449FB" w:rsidP="00635A0D">
      <w:pPr>
        <w:pStyle w:val="Prrafodelista"/>
        <w:numPr>
          <w:ilvl w:val="0"/>
          <w:numId w:val="9"/>
        </w:numPr>
        <w:spacing w:after="0" w:line="480" w:lineRule="auto"/>
        <w:ind w:left="530"/>
      </w:pPr>
      <w:r w:rsidRPr="0045091F">
        <w:t>Interpreta claramente un cuento</w:t>
      </w:r>
    </w:p>
    <w:p w:rsidR="004449FB" w:rsidRPr="0045091F" w:rsidRDefault="004449FB" w:rsidP="00635A0D">
      <w:pPr>
        <w:pStyle w:val="Prrafodelista"/>
        <w:numPr>
          <w:ilvl w:val="0"/>
          <w:numId w:val="9"/>
        </w:numPr>
        <w:spacing w:after="0" w:line="480" w:lineRule="auto"/>
        <w:ind w:left="530"/>
      </w:pPr>
      <w:r w:rsidRPr="0045091F">
        <w:t>Le agradan los cuentos de los personajes imaginarios</w:t>
      </w:r>
    </w:p>
    <w:p w:rsidR="004449FB" w:rsidRPr="0045091F" w:rsidRDefault="004449FB" w:rsidP="00635A0D">
      <w:pPr>
        <w:pStyle w:val="Prrafodelista"/>
        <w:numPr>
          <w:ilvl w:val="0"/>
          <w:numId w:val="9"/>
        </w:numPr>
        <w:spacing w:after="0" w:line="480" w:lineRule="auto"/>
        <w:ind w:left="530"/>
      </w:pPr>
      <w:r w:rsidRPr="0045091F">
        <w:t>Realiza descripciones detalladas</w:t>
      </w:r>
    </w:p>
    <w:p w:rsidR="004449FB" w:rsidRPr="0045091F" w:rsidRDefault="004449FB" w:rsidP="00635A0D">
      <w:pPr>
        <w:pStyle w:val="Prrafodelista"/>
        <w:numPr>
          <w:ilvl w:val="0"/>
          <w:numId w:val="9"/>
        </w:numPr>
        <w:spacing w:after="0" w:line="480" w:lineRule="auto"/>
        <w:ind w:left="530"/>
      </w:pPr>
      <w:r w:rsidRPr="0045091F">
        <w:t>Plantea preguntas y responde a las que se le hacen</w:t>
      </w:r>
    </w:p>
    <w:p w:rsidR="004449FB" w:rsidRPr="0045091F" w:rsidRDefault="004449FB" w:rsidP="00635A0D">
      <w:pPr>
        <w:pStyle w:val="Prrafodelista"/>
        <w:numPr>
          <w:ilvl w:val="0"/>
          <w:numId w:val="9"/>
        </w:numPr>
        <w:spacing w:after="0" w:line="480" w:lineRule="auto"/>
        <w:ind w:left="530"/>
      </w:pPr>
      <w:r w:rsidRPr="0045091F">
        <w:t>Mantiene centrada su atención por espacio de tiempo limitado</w:t>
      </w:r>
    </w:p>
    <w:p w:rsidR="004449FB" w:rsidRPr="0045091F" w:rsidRDefault="004449FB" w:rsidP="00635A0D">
      <w:pPr>
        <w:pStyle w:val="Prrafodelista"/>
        <w:numPr>
          <w:ilvl w:val="0"/>
          <w:numId w:val="9"/>
        </w:numPr>
        <w:spacing w:after="0" w:line="480" w:lineRule="auto"/>
        <w:ind w:left="530"/>
      </w:pPr>
      <w:r w:rsidRPr="0045091F">
        <w:t xml:space="preserve">Asume responsabilidades </w:t>
      </w:r>
    </w:p>
    <w:p w:rsidR="004449FB" w:rsidRPr="0045091F" w:rsidRDefault="004449FB" w:rsidP="00635A0D">
      <w:pPr>
        <w:pStyle w:val="Prrafodelista"/>
        <w:numPr>
          <w:ilvl w:val="0"/>
          <w:numId w:val="9"/>
        </w:numPr>
        <w:spacing w:after="0" w:line="480" w:lineRule="auto"/>
        <w:ind w:left="530"/>
      </w:pPr>
      <w:r w:rsidRPr="0045091F">
        <w:t>Se muestra orgulloso(a) de sus trabajos</w:t>
      </w:r>
    </w:p>
    <w:p w:rsidR="004449FB" w:rsidRPr="0045091F" w:rsidRDefault="004449FB" w:rsidP="00635A0D">
      <w:pPr>
        <w:pStyle w:val="Prrafodelista"/>
        <w:numPr>
          <w:ilvl w:val="0"/>
          <w:numId w:val="9"/>
        </w:numPr>
        <w:spacing w:after="0" w:line="480" w:lineRule="auto"/>
        <w:ind w:left="530"/>
      </w:pPr>
      <w:r w:rsidRPr="0045091F">
        <w:t>Le agradan los halagos</w:t>
      </w:r>
    </w:p>
    <w:p w:rsidR="004449FB" w:rsidRPr="0045091F" w:rsidRDefault="004449FB" w:rsidP="00635A0D">
      <w:pPr>
        <w:pStyle w:val="Prrafodelista"/>
        <w:numPr>
          <w:ilvl w:val="0"/>
          <w:numId w:val="9"/>
        </w:numPr>
        <w:spacing w:after="0" w:line="480" w:lineRule="auto"/>
        <w:ind w:left="530"/>
      </w:pPr>
      <w:r w:rsidRPr="0045091F">
        <w:t>Asigna funciones a los o</w:t>
      </w:r>
      <w:r w:rsidR="00E215FE" w:rsidRPr="0045091F">
        <w:t>b</w:t>
      </w:r>
      <w:r w:rsidRPr="0045091F">
        <w:t>jetos</w:t>
      </w:r>
    </w:p>
    <w:p w:rsidR="004449FB" w:rsidRPr="0045091F" w:rsidRDefault="007924BE" w:rsidP="00635A0D">
      <w:pPr>
        <w:pStyle w:val="Prrafodelista"/>
        <w:numPr>
          <w:ilvl w:val="0"/>
          <w:numId w:val="9"/>
        </w:numPr>
        <w:spacing w:after="0" w:line="480" w:lineRule="auto"/>
        <w:ind w:left="530"/>
      </w:pPr>
      <w:r w:rsidRPr="0045091F">
        <w:rPr>
          <w:noProof/>
          <w:lang w:val="es-CO" w:eastAsia="es-CO"/>
        </w:rPr>
        <w:drawing>
          <wp:anchor distT="0" distB="0" distL="114300" distR="114300" simplePos="0" relativeHeight="251745280" behindDoc="1" locked="0" layoutInCell="1" allowOverlap="1">
            <wp:simplePos x="0" y="0"/>
            <wp:positionH relativeFrom="column">
              <wp:posOffset>3272790</wp:posOffset>
            </wp:positionH>
            <wp:positionV relativeFrom="paragraph">
              <wp:posOffset>62230</wp:posOffset>
            </wp:positionV>
            <wp:extent cx="1962150" cy="75184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fi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751840"/>
                    </a:xfrm>
                    <a:prstGeom prst="rect">
                      <a:avLst/>
                    </a:prstGeom>
                  </pic:spPr>
                </pic:pic>
              </a:graphicData>
            </a:graphic>
          </wp:anchor>
        </w:drawing>
      </w:r>
      <w:r w:rsidR="004449FB" w:rsidRPr="0045091F">
        <w:t>Se muestra amistoso y afectivo</w:t>
      </w:r>
    </w:p>
    <w:p w:rsidR="004449FB" w:rsidRPr="0045091F" w:rsidRDefault="004449FB" w:rsidP="00635A0D">
      <w:pPr>
        <w:pStyle w:val="Prrafodelista"/>
        <w:numPr>
          <w:ilvl w:val="0"/>
          <w:numId w:val="9"/>
        </w:numPr>
        <w:spacing w:after="0" w:line="480" w:lineRule="auto"/>
        <w:ind w:left="530"/>
      </w:pPr>
      <w:r w:rsidRPr="0045091F">
        <w:t>Se adapta a cualquier grupo de trabajo</w:t>
      </w:r>
    </w:p>
    <w:p w:rsidR="00CE419F" w:rsidRPr="0045091F" w:rsidRDefault="000F5713" w:rsidP="00CE419F">
      <w:pPr>
        <w:spacing w:line="480" w:lineRule="auto"/>
      </w:pPr>
      <w:r w:rsidRPr="0045091F">
        <w:t>Además,</w:t>
      </w:r>
      <w:r w:rsidR="00CE419F" w:rsidRPr="0045091F">
        <w:t xml:space="preserve"> el nivel preescolar es el </w:t>
      </w:r>
      <w:r w:rsidR="00A654DD" w:rsidRPr="0045091F">
        <w:t>más</w:t>
      </w:r>
      <w:r w:rsidR="00CE419F" w:rsidRPr="0045091F">
        <w:t xml:space="preserve"> adecuado para propiciar:</w:t>
      </w:r>
    </w:p>
    <w:p w:rsidR="00CE419F" w:rsidRPr="0045091F" w:rsidRDefault="00CE419F" w:rsidP="00CE419F">
      <w:pPr>
        <w:pStyle w:val="Textoindependiente2"/>
      </w:pPr>
      <w:r w:rsidRPr="0045091F">
        <w:rPr>
          <w:b/>
        </w:rPr>
        <w:lastRenderedPageBreak/>
        <w:t xml:space="preserve">-El contacto directo con la realidad, </w:t>
      </w:r>
      <w:r w:rsidRPr="0045091F">
        <w:t>ya que no se debe separar la educación del niño de la vida real. Esto no significa que se deba acabar con la fantasía, si no aprovecharla y encausarla hacia el conocimiento de las posibilidades de la realidad.</w:t>
      </w:r>
    </w:p>
    <w:p w:rsidR="00CE419F" w:rsidRPr="0045091F" w:rsidRDefault="00CE419F" w:rsidP="00CE419F">
      <w:pPr>
        <w:spacing w:line="480" w:lineRule="auto"/>
      </w:pPr>
      <w:r w:rsidRPr="0045091F">
        <w:rPr>
          <w:b/>
        </w:rPr>
        <w:t>-La cooperación:</w:t>
      </w:r>
      <w:r w:rsidRPr="0045091F">
        <w:t xml:space="preserve"> Se debe fomentar en el niño la solidaridad como una forma de realización dentro del grupo, con manifestaciones tales como ayuda mutua, participación y colaboración.</w:t>
      </w:r>
    </w:p>
    <w:p w:rsidR="00CE419F" w:rsidRPr="0045091F" w:rsidRDefault="00CE419F" w:rsidP="00CE419F">
      <w:pPr>
        <w:spacing w:line="480" w:lineRule="auto"/>
      </w:pPr>
      <w:r w:rsidRPr="0045091F">
        <w:t>-</w:t>
      </w:r>
      <w:r w:rsidRPr="0045091F">
        <w:rPr>
          <w:b/>
        </w:rPr>
        <w:t>La Armonía:</w:t>
      </w:r>
      <w:r w:rsidRPr="0045091F">
        <w:t xml:space="preserve"> Se debe planear actividades que respondan al desarrollo integral del niño, permitiendo diferentes formas de expresión: manual, intelectual, estética, social entre otras.</w:t>
      </w:r>
    </w:p>
    <w:p w:rsidR="00CE419F" w:rsidRPr="0045091F" w:rsidRDefault="00CE419F" w:rsidP="00CE419F">
      <w:pPr>
        <w:spacing w:line="480" w:lineRule="auto"/>
      </w:pPr>
      <w:r w:rsidRPr="0045091F">
        <w:rPr>
          <w:b/>
        </w:rPr>
        <w:t>-La expresión y la creatividad:</w:t>
      </w:r>
      <w:r w:rsidRPr="0045091F">
        <w:t xml:space="preserve"> Se hace necesario </w:t>
      </w:r>
      <w:r w:rsidR="000F5713" w:rsidRPr="0045091F">
        <w:t>permitirles</w:t>
      </w:r>
      <w:r w:rsidRPr="0045091F">
        <w:t xml:space="preserve"> a los niños la búsqueda de los </w:t>
      </w:r>
      <w:r w:rsidR="00A654DD" w:rsidRPr="0045091F">
        <w:t>porque</w:t>
      </w:r>
      <w:r w:rsidRPr="0045091F">
        <w:t xml:space="preserve"> y los como de las cosas, orientando la observación, la descripción la comparación la comprensión, el dialogo la puesta en común y la construcción. Esto, además de propiciar la libre expresión del mundo interior del niño le permite comenzar a tomar una posición </w:t>
      </w:r>
      <w:r w:rsidR="00A654DD" w:rsidRPr="0045091F">
        <w:t>crítica</w:t>
      </w:r>
      <w:r w:rsidRPr="0045091F">
        <w:t xml:space="preserve"> ante una situación.</w:t>
      </w:r>
    </w:p>
    <w:p w:rsidR="00CE419F" w:rsidRPr="0045091F" w:rsidRDefault="00CE419F" w:rsidP="00CE419F">
      <w:pPr>
        <w:spacing w:line="480" w:lineRule="auto"/>
      </w:pPr>
      <w:r w:rsidRPr="0045091F">
        <w:rPr>
          <w:b/>
        </w:rPr>
        <w:t>-La superación:</w:t>
      </w:r>
      <w:r w:rsidRPr="0045091F">
        <w:t xml:space="preserve"> Se debe hacer con referencia a sí mismo y no a los demás, propiciando situaciones en las que todos los niños desempeñen un papel, resaltando la importancia de la auto evaluación, con la cual se disminuye el efecto nocivo de la competencia.</w:t>
      </w:r>
    </w:p>
    <w:p w:rsidR="00CE419F" w:rsidRPr="0045091F" w:rsidRDefault="00CE419F" w:rsidP="00CE419F">
      <w:pPr>
        <w:spacing w:line="480" w:lineRule="auto"/>
      </w:pPr>
      <w:r w:rsidRPr="0045091F">
        <w:rPr>
          <w:b/>
        </w:rPr>
        <w:t>-Funcionalidad:</w:t>
      </w:r>
      <w:r w:rsidRPr="0045091F">
        <w:t xml:space="preserve"> Para lograr una pedagogía completa se debe desarrollar procesos que eduquen a los niños en las situaciones de la vida y para la vida.</w:t>
      </w:r>
    </w:p>
    <w:p w:rsidR="00CE419F" w:rsidRPr="0045091F" w:rsidRDefault="00CE419F" w:rsidP="00CE419F">
      <w:pPr>
        <w:spacing w:line="480" w:lineRule="auto"/>
      </w:pPr>
      <w:r w:rsidRPr="0045091F">
        <w:rPr>
          <w:b/>
        </w:rPr>
        <w:t>-Autonomía:</w:t>
      </w:r>
      <w:r w:rsidRPr="0045091F">
        <w:t xml:space="preserve"> Se la debe permitir al niño la oportunidad de tomar decisiones con el sentido </w:t>
      </w:r>
      <w:r w:rsidR="00A654DD" w:rsidRPr="0045091F">
        <w:t>crítico</w:t>
      </w:r>
      <w:r w:rsidRPr="0045091F">
        <w:t xml:space="preserve"> a partir del intercambio de puntos de vista con los demás, construyendo así propio conocimiento y sus propios valores y en consecuencia respetando el conocimiento y los valores de los demás.</w:t>
      </w:r>
    </w:p>
    <w:p w:rsidR="00CE419F" w:rsidRPr="0045091F" w:rsidRDefault="00CE419F" w:rsidP="00CE419F">
      <w:pPr>
        <w:spacing w:line="480" w:lineRule="auto"/>
      </w:pPr>
      <w:r w:rsidRPr="0045091F">
        <w:rPr>
          <w:b/>
        </w:rPr>
        <w:lastRenderedPageBreak/>
        <w:t>-La participación</w:t>
      </w:r>
      <w:r w:rsidRPr="0045091F">
        <w:t xml:space="preserve"> directa de los padres de familia puesto que ellos son los primeros responsables de la educación </w:t>
      </w:r>
      <w:r w:rsidR="0090392C" w:rsidRPr="0045091F">
        <w:t>de los niños</w:t>
      </w:r>
    </w:p>
    <w:p w:rsidR="004449FB" w:rsidRPr="0085192B" w:rsidRDefault="0085192B" w:rsidP="0085192B">
      <w:pPr>
        <w:spacing w:after="0" w:line="480" w:lineRule="auto"/>
        <w:rPr>
          <w:sz w:val="40"/>
          <w:szCs w:val="40"/>
        </w:rPr>
      </w:pPr>
      <w:r>
        <w:rPr>
          <w:b/>
          <w:sz w:val="40"/>
          <w:szCs w:val="40"/>
        </w:rPr>
        <w:t xml:space="preserve">6. </w:t>
      </w:r>
      <w:r w:rsidR="001A17FB" w:rsidRPr="0085192B">
        <w:rPr>
          <w:b/>
          <w:sz w:val="40"/>
          <w:szCs w:val="40"/>
        </w:rPr>
        <w:t>PERFIL DEL ESTUDIANTE DE PREESCOLAR</w:t>
      </w:r>
    </w:p>
    <w:tbl>
      <w:tblPr>
        <w:tblStyle w:val="Tablaconcuadrcula"/>
        <w:tblW w:w="8817" w:type="dxa"/>
        <w:tblInd w:w="-176" w:type="dxa"/>
        <w:tblLayout w:type="fixed"/>
        <w:tblLook w:val="0000" w:firstRow="0" w:lastRow="0" w:firstColumn="0" w:lastColumn="0" w:noHBand="0" w:noVBand="0"/>
      </w:tblPr>
      <w:tblGrid>
        <w:gridCol w:w="1844"/>
        <w:gridCol w:w="2126"/>
        <w:gridCol w:w="2536"/>
        <w:gridCol w:w="2311"/>
      </w:tblGrid>
      <w:tr w:rsidR="00E215FE" w:rsidRPr="009C4A32" w:rsidTr="004F4C58">
        <w:trPr>
          <w:trHeight w:val="619"/>
        </w:trPr>
        <w:tc>
          <w:tcPr>
            <w:tcW w:w="8817" w:type="dxa"/>
            <w:gridSpan w:val="4"/>
          </w:tcPr>
          <w:p w:rsidR="00E215FE" w:rsidRPr="00AF5DFB" w:rsidRDefault="00E215FE" w:rsidP="003A5FD9">
            <w:pPr>
              <w:spacing w:line="276" w:lineRule="auto"/>
              <w:jc w:val="center"/>
            </w:pPr>
            <w:r w:rsidRPr="00AF5DFB">
              <w:t xml:space="preserve"> PERFIL DEL ESTUDIANTE DE NIVEL PREESCOLAR</w:t>
            </w:r>
          </w:p>
        </w:tc>
      </w:tr>
      <w:tr w:rsidR="00100D98" w:rsidRPr="009C4A32" w:rsidTr="004F4C58">
        <w:trPr>
          <w:trHeight w:val="637"/>
        </w:trPr>
        <w:tc>
          <w:tcPr>
            <w:tcW w:w="1844" w:type="dxa"/>
          </w:tcPr>
          <w:p w:rsidR="00E215FE" w:rsidRPr="00AF5DFB" w:rsidRDefault="00E215FE" w:rsidP="00450C25">
            <w:pPr>
              <w:jc w:val="center"/>
            </w:pPr>
            <w:r w:rsidRPr="00AF5DFB">
              <w:t>DIMENSIONES</w:t>
            </w:r>
          </w:p>
        </w:tc>
        <w:tc>
          <w:tcPr>
            <w:tcW w:w="2126" w:type="dxa"/>
          </w:tcPr>
          <w:p w:rsidR="00E215FE" w:rsidRPr="00AF5DFB" w:rsidRDefault="00E215FE" w:rsidP="003A5FD9">
            <w:r w:rsidRPr="00AF5DFB">
              <w:t>LO QUE DEBE SABER</w:t>
            </w:r>
          </w:p>
        </w:tc>
        <w:tc>
          <w:tcPr>
            <w:tcW w:w="2536" w:type="dxa"/>
          </w:tcPr>
          <w:p w:rsidR="00E215FE" w:rsidRPr="00AF5DFB" w:rsidRDefault="00E215FE" w:rsidP="003A5FD9">
            <w:r w:rsidRPr="00AF5DFB">
              <w:t>LO QUE DEBE HACER</w:t>
            </w:r>
          </w:p>
        </w:tc>
        <w:tc>
          <w:tcPr>
            <w:tcW w:w="2311" w:type="dxa"/>
          </w:tcPr>
          <w:p w:rsidR="00E215FE" w:rsidRPr="00AF5DFB" w:rsidRDefault="00E215FE" w:rsidP="003A5FD9">
            <w:r w:rsidRPr="00AF5DFB">
              <w:t>LO QUE DEBE APRENDER Y DESARROLLAR</w:t>
            </w:r>
          </w:p>
        </w:tc>
      </w:tr>
      <w:tr w:rsidR="00100D98" w:rsidRPr="009C4A32" w:rsidTr="004F4C58">
        <w:trPr>
          <w:trHeight w:val="1295"/>
        </w:trPr>
        <w:tc>
          <w:tcPr>
            <w:tcW w:w="1844" w:type="dxa"/>
          </w:tcPr>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450C25" w:rsidRPr="00AF5DFB" w:rsidRDefault="00450C25" w:rsidP="00450C25">
            <w:pPr>
              <w:ind w:left="227"/>
              <w:jc w:val="center"/>
            </w:pPr>
          </w:p>
          <w:p w:rsidR="00832075" w:rsidRPr="00AF5DFB" w:rsidRDefault="00E215FE" w:rsidP="00450C25">
            <w:pPr>
              <w:ind w:left="227"/>
              <w:jc w:val="center"/>
            </w:pPr>
            <w:r w:rsidRPr="00AF5DFB">
              <w:t>COGNITIVA</w:t>
            </w: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4F4C58" w:rsidP="004F4C58">
            <w:r w:rsidRPr="00AF5DFB">
              <w:t>COMUNICATIVA</w:t>
            </w: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832075" w:rsidRPr="00AF5DFB" w:rsidRDefault="00832075" w:rsidP="00450C25">
            <w:pPr>
              <w:ind w:left="227"/>
              <w:jc w:val="center"/>
            </w:pPr>
          </w:p>
          <w:p w:rsidR="00E215FE" w:rsidRPr="00AF5DFB" w:rsidRDefault="00E215FE" w:rsidP="005B79D4"/>
        </w:tc>
        <w:tc>
          <w:tcPr>
            <w:tcW w:w="2126" w:type="dxa"/>
          </w:tcPr>
          <w:p w:rsidR="00475608" w:rsidRPr="00AF5DFB" w:rsidRDefault="001A17FB" w:rsidP="00635A0D">
            <w:pPr>
              <w:pStyle w:val="Prrafodelista"/>
              <w:numPr>
                <w:ilvl w:val="0"/>
                <w:numId w:val="10"/>
              </w:numPr>
              <w:ind w:left="303"/>
            </w:pPr>
            <w:r w:rsidRPr="00AF5DFB">
              <w:lastRenderedPageBreak/>
              <w:t>Reconoce r las nociones espaciales y temporales</w:t>
            </w:r>
          </w:p>
          <w:p w:rsidR="00475608" w:rsidRPr="00AF5DFB" w:rsidRDefault="00475608" w:rsidP="00635A0D">
            <w:pPr>
              <w:pStyle w:val="Prrafodelista"/>
              <w:numPr>
                <w:ilvl w:val="0"/>
                <w:numId w:val="10"/>
              </w:numPr>
              <w:ind w:left="303"/>
            </w:pPr>
            <w:r w:rsidRPr="00AF5DFB">
              <w:t>Identificar las prendas de vestir de acorde a cada genero</w:t>
            </w:r>
          </w:p>
          <w:p w:rsidR="00475608" w:rsidRPr="00AF5DFB" w:rsidRDefault="00475608" w:rsidP="00635A0D">
            <w:pPr>
              <w:pStyle w:val="Prrafodelista"/>
              <w:numPr>
                <w:ilvl w:val="0"/>
                <w:numId w:val="10"/>
              </w:numPr>
              <w:ind w:left="303"/>
            </w:pPr>
            <w:r w:rsidRPr="00AF5DFB">
              <w:t>Diferenciar colores</w:t>
            </w:r>
          </w:p>
          <w:p w:rsidR="00475608" w:rsidRPr="00AF5DFB" w:rsidRDefault="00100D98" w:rsidP="00635A0D">
            <w:pPr>
              <w:pStyle w:val="Prrafodelista"/>
              <w:numPr>
                <w:ilvl w:val="0"/>
                <w:numId w:val="10"/>
              </w:numPr>
              <w:ind w:left="303"/>
            </w:pPr>
            <w:r w:rsidRPr="00AF5DFB">
              <w:t xml:space="preserve">Seguir </w:t>
            </w:r>
            <w:r w:rsidR="00475608" w:rsidRPr="00AF5DFB">
              <w:t>secuencia</w:t>
            </w:r>
            <w:r w:rsidRPr="00AF5DFB">
              <w:t>s dando un orden lógico</w:t>
            </w:r>
          </w:p>
          <w:p w:rsidR="00475608" w:rsidRPr="00AF5DFB" w:rsidRDefault="00475608" w:rsidP="00635A0D">
            <w:pPr>
              <w:pStyle w:val="Prrafodelista"/>
              <w:numPr>
                <w:ilvl w:val="0"/>
                <w:numId w:val="10"/>
              </w:numPr>
              <w:ind w:left="303"/>
            </w:pPr>
            <w:r w:rsidRPr="00AF5DFB">
              <w:t>Diferenciar superficies</w:t>
            </w:r>
          </w:p>
          <w:p w:rsidR="00475608" w:rsidRPr="00AF5DFB" w:rsidRDefault="00100D98" w:rsidP="00635A0D">
            <w:pPr>
              <w:pStyle w:val="Prrafodelista"/>
              <w:numPr>
                <w:ilvl w:val="0"/>
                <w:numId w:val="10"/>
              </w:numPr>
              <w:ind w:left="303"/>
            </w:pPr>
            <w:r w:rsidRPr="00AF5DFB">
              <w:t>R</w:t>
            </w:r>
            <w:r w:rsidR="00475608" w:rsidRPr="00AF5DFB">
              <w:t>econocer cualidades de los objetos y clasificarlos</w:t>
            </w:r>
            <w:r w:rsidRPr="00AF5DFB">
              <w:t xml:space="preserve"> de acuerdo a sus características</w:t>
            </w:r>
          </w:p>
          <w:p w:rsidR="00832075" w:rsidRPr="00AF5DFB" w:rsidRDefault="00475608" w:rsidP="00635A0D">
            <w:pPr>
              <w:pStyle w:val="Prrafodelista"/>
              <w:numPr>
                <w:ilvl w:val="0"/>
                <w:numId w:val="10"/>
              </w:numPr>
              <w:ind w:left="303"/>
            </w:pPr>
            <w:r w:rsidRPr="00AF5DFB">
              <w:t xml:space="preserve">saber el origen de algunas cosas y para </w:t>
            </w:r>
            <w:r w:rsidR="00100D98" w:rsidRPr="00AF5DFB">
              <w:t>qué</w:t>
            </w:r>
            <w:r w:rsidRPr="00AF5DFB">
              <w:t xml:space="preserve"> sirven</w:t>
            </w:r>
          </w:p>
          <w:p w:rsidR="00832075" w:rsidRPr="00AF5DFB" w:rsidRDefault="00100D98" w:rsidP="00635A0D">
            <w:pPr>
              <w:pStyle w:val="Prrafodelista"/>
              <w:numPr>
                <w:ilvl w:val="0"/>
                <w:numId w:val="10"/>
              </w:numPr>
              <w:ind w:left="360"/>
            </w:pPr>
            <w:r w:rsidRPr="00AF5DFB">
              <w:t>Mantener la atención durante el desarrollo de</w:t>
            </w:r>
            <w:r w:rsidR="00832075" w:rsidRPr="00AF5DFB">
              <w:t xml:space="preserve"> una actividad</w:t>
            </w:r>
          </w:p>
          <w:p w:rsidR="00832075" w:rsidRPr="00AF5DFB" w:rsidRDefault="00100D98" w:rsidP="00635A0D">
            <w:pPr>
              <w:pStyle w:val="Prrafodelista"/>
              <w:numPr>
                <w:ilvl w:val="0"/>
                <w:numId w:val="10"/>
              </w:numPr>
              <w:ind w:left="360"/>
            </w:pPr>
            <w:r w:rsidRPr="00AF5DFB">
              <w:t>R</w:t>
            </w:r>
            <w:r w:rsidR="00832075" w:rsidRPr="00AF5DFB">
              <w:t>esponder a interrogantes plan</w:t>
            </w:r>
            <w:r w:rsidRPr="00AF5DFB">
              <w:t>t</w:t>
            </w:r>
            <w:r w:rsidR="00832075" w:rsidRPr="00AF5DFB">
              <w:t>eados</w:t>
            </w:r>
          </w:p>
          <w:p w:rsidR="00100D98" w:rsidRPr="00AF5DFB" w:rsidRDefault="00100D98" w:rsidP="00100D98"/>
          <w:p w:rsidR="004F4C58" w:rsidRPr="00AF5DFB" w:rsidRDefault="004F4C58" w:rsidP="00100D98"/>
          <w:p w:rsidR="004F4C58" w:rsidRPr="00AF5DFB" w:rsidRDefault="004F4C58" w:rsidP="00100D98"/>
          <w:p w:rsidR="004F4C58" w:rsidRPr="00AF5DFB" w:rsidRDefault="004F4C58" w:rsidP="00100D98"/>
          <w:p w:rsidR="00100D98" w:rsidRPr="00AF5DFB" w:rsidRDefault="00100D98" w:rsidP="00100D98"/>
          <w:p w:rsidR="0037472C" w:rsidRPr="00AF5DFB" w:rsidRDefault="00100D98" w:rsidP="00635A0D">
            <w:pPr>
              <w:pStyle w:val="Prrafodelista"/>
              <w:numPr>
                <w:ilvl w:val="0"/>
                <w:numId w:val="10"/>
              </w:numPr>
              <w:ind w:left="360"/>
            </w:pPr>
            <w:r w:rsidRPr="00AF5DFB">
              <w:lastRenderedPageBreak/>
              <w:t>M</w:t>
            </w:r>
            <w:r w:rsidR="0037472C" w:rsidRPr="00AF5DFB">
              <w:t xml:space="preserve">anejar un vocabulario </w:t>
            </w:r>
            <w:r w:rsidRPr="00AF5DFB">
              <w:t>acorde con su edad</w:t>
            </w:r>
          </w:p>
          <w:p w:rsidR="0037472C" w:rsidRPr="00AF5DFB" w:rsidRDefault="00100D98" w:rsidP="00635A0D">
            <w:pPr>
              <w:pStyle w:val="Prrafodelista"/>
              <w:numPr>
                <w:ilvl w:val="0"/>
                <w:numId w:val="10"/>
              </w:numPr>
              <w:ind w:left="360"/>
            </w:pPr>
            <w:r w:rsidRPr="00AF5DFB">
              <w:t>Describir e interpretar imágenes</w:t>
            </w:r>
          </w:p>
          <w:p w:rsidR="0037472C" w:rsidRPr="00AF5DFB" w:rsidRDefault="00100D98" w:rsidP="00635A0D">
            <w:pPr>
              <w:pStyle w:val="Prrafodelista"/>
              <w:numPr>
                <w:ilvl w:val="0"/>
                <w:numId w:val="10"/>
              </w:numPr>
              <w:ind w:left="360"/>
            </w:pPr>
            <w:r w:rsidRPr="00AF5DFB">
              <w:t>S</w:t>
            </w:r>
            <w:r w:rsidR="0037472C" w:rsidRPr="00AF5DFB">
              <w:t xml:space="preserve">aber escuchar al que habla </w:t>
            </w:r>
          </w:p>
          <w:p w:rsidR="00832075" w:rsidRPr="00AF5DFB" w:rsidRDefault="00100D98" w:rsidP="00635A0D">
            <w:pPr>
              <w:pStyle w:val="Prrafodelista"/>
              <w:numPr>
                <w:ilvl w:val="0"/>
                <w:numId w:val="10"/>
              </w:numPr>
              <w:ind w:left="360"/>
            </w:pPr>
            <w:r w:rsidRPr="00AF5DFB">
              <w:t>E</w:t>
            </w:r>
            <w:r w:rsidR="00F94FF6" w:rsidRPr="00AF5DFB">
              <w:t>stablecer relaciones entre la imagen y la palabra.</w:t>
            </w:r>
          </w:p>
          <w:p w:rsidR="00100D98" w:rsidRPr="00AF5DFB" w:rsidRDefault="00100D98" w:rsidP="00635A0D">
            <w:pPr>
              <w:pStyle w:val="Prrafodelista"/>
              <w:numPr>
                <w:ilvl w:val="0"/>
                <w:numId w:val="10"/>
              </w:numPr>
              <w:ind w:left="303"/>
            </w:pPr>
            <w:r w:rsidRPr="00AF5DFB">
              <w:t>Reconocer sonidos onomatopéyicos</w:t>
            </w:r>
          </w:p>
          <w:p w:rsidR="00100D98" w:rsidRPr="00AF5DFB" w:rsidRDefault="00100D98" w:rsidP="00635A0D">
            <w:pPr>
              <w:pStyle w:val="Prrafodelista"/>
              <w:numPr>
                <w:ilvl w:val="0"/>
                <w:numId w:val="10"/>
              </w:numPr>
              <w:ind w:left="360"/>
            </w:pPr>
            <w:r w:rsidRPr="00AF5DFB">
              <w:t>Responder a interrogantes planteados dando argumentos claros y precisos</w:t>
            </w:r>
          </w:p>
          <w:p w:rsidR="00100D98" w:rsidRPr="00AF5DFB" w:rsidRDefault="00100D98" w:rsidP="00635A0D">
            <w:pPr>
              <w:pStyle w:val="Prrafodelista"/>
              <w:numPr>
                <w:ilvl w:val="0"/>
                <w:numId w:val="10"/>
              </w:numPr>
              <w:ind w:left="360"/>
            </w:pPr>
            <w:r w:rsidRPr="00AF5DFB">
              <w:t>intercambiar ideas y opiniones con sus compañeros</w:t>
            </w:r>
          </w:p>
          <w:p w:rsidR="00100D98" w:rsidRPr="00AF5DFB" w:rsidRDefault="00100D98" w:rsidP="005B79D4">
            <w:pPr>
              <w:pStyle w:val="Prrafodelista"/>
              <w:ind w:left="360"/>
            </w:pPr>
          </w:p>
        </w:tc>
        <w:tc>
          <w:tcPr>
            <w:tcW w:w="2536" w:type="dxa"/>
          </w:tcPr>
          <w:p w:rsidR="00475608" w:rsidRPr="00AF5DFB" w:rsidRDefault="00D80A76" w:rsidP="00635A0D">
            <w:pPr>
              <w:pStyle w:val="Prrafodelista"/>
              <w:numPr>
                <w:ilvl w:val="0"/>
                <w:numId w:val="10"/>
              </w:numPr>
              <w:ind w:left="303"/>
            </w:pPr>
            <w:r w:rsidRPr="00AF5DFB">
              <w:lastRenderedPageBreak/>
              <w:t>C</w:t>
            </w:r>
            <w:r w:rsidR="00475608" w:rsidRPr="00AF5DFB">
              <w:t>lasificar objetos por forma, color y tamaño</w:t>
            </w:r>
          </w:p>
          <w:p w:rsidR="00100D98" w:rsidRPr="00AF5DFB" w:rsidRDefault="00100D98" w:rsidP="00635A0D">
            <w:pPr>
              <w:pStyle w:val="Prrafodelista"/>
              <w:numPr>
                <w:ilvl w:val="0"/>
                <w:numId w:val="10"/>
              </w:numPr>
              <w:ind w:left="303"/>
            </w:pPr>
            <w:r w:rsidRPr="00AF5DFB">
              <w:t>Resolver algunas situaciones de la vida cotidiana</w:t>
            </w:r>
          </w:p>
          <w:p w:rsidR="00475608" w:rsidRPr="00AF5DFB" w:rsidRDefault="005B79D4" w:rsidP="00635A0D">
            <w:pPr>
              <w:pStyle w:val="Prrafodelista"/>
              <w:numPr>
                <w:ilvl w:val="0"/>
                <w:numId w:val="10"/>
              </w:numPr>
              <w:ind w:left="303"/>
            </w:pPr>
            <w:r w:rsidRPr="00AF5DFB">
              <w:t>O</w:t>
            </w:r>
            <w:r w:rsidR="00475608" w:rsidRPr="00AF5DFB">
              <w:t xml:space="preserve">rdenar secuencias </w:t>
            </w:r>
            <w:r w:rsidRPr="00AF5DFB">
              <w:t>teniendo en cuenta su orden lógico</w:t>
            </w:r>
          </w:p>
          <w:p w:rsidR="00475608" w:rsidRPr="00AF5DFB" w:rsidRDefault="00100D98" w:rsidP="00635A0D">
            <w:pPr>
              <w:pStyle w:val="Prrafodelista"/>
              <w:numPr>
                <w:ilvl w:val="0"/>
                <w:numId w:val="10"/>
              </w:numPr>
              <w:ind w:left="303"/>
            </w:pPr>
            <w:r w:rsidRPr="00AF5DFB">
              <w:t>F</w:t>
            </w:r>
            <w:r w:rsidR="00475608" w:rsidRPr="00AF5DFB">
              <w:t xml:space="preserve">ormar conjuntos con tres o </w:t>
            </w:r>
            <w:r w:rsidR="0090392C" w:rsidRPr="00AF5DFB">
              <w:t>más</w:t>
            </w:r>
            <w:r w:rsidR="00475608" w:rsidRPr="00AF5DFB">
              <w:t xml:space="preserve"> elementos</w:t>
            </w:r>
          </w:p>
          <w:p w:rsidR="00475608" w:rsidRPr="00AF5DFB" w:rsidRDefault="00100D98" w:rsidP="00635A0D">
            <w:pPr>
              <w:pStyle w:val="Prrafodelista"/>
              <w:numPr>
                <w:ilvl w:val="0"/>
                <w:numId w:val="10"/>
              </w:numPr>
              <w:ind w:left="303"/>
            </w:pPr>
            <w:r w:rsidRPr="00AF5DFB">
              <w:t>Diferenciar diferentes eventos, teniendo en cuenta el momento y el tiempo en el cual se desarrollan</w:t>
            </w:r>
          </w:p>
          <w:p w:rsidR="00F94FF6" w:rsidRPr="00AF5DFB" w:rsidRDefault="005B79D4" w:rsidP="00635A0D">
            <w:pPr>
              <w:pStyle w:val="Prrafodelista"/>
              <w:numPr>
                <w:ilvl w:val="0"/>
                <w:numId w:val="10"/>
              </w:numPr>
              <w:ind w:left="303"/>
            </w:pPr>
            <w:r w:rsidRPr="00AF5DFB">
              <w:t>D</w:t>
            </w:r>
            <w:r w:rsidR="00F94FF6" w:rsidRPr="00AF5DFB">
              <w:t>esarrollar la capacidad creadora</w:t>
            </w:r>
          </w:p>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5B79D4" w:rsidRPr="00AF5DFB" w:rsidRDefault="005B79D4" w:rsidP="005B79D4"/>
          <w:p w:rsidR="004F4C58" w:rsidRPr="00AF5DFB" w:rsidRDefault="004F4C58" w:rsidP="005B79D4"/>
          <w:p w:rsidR="004F4C58" w:rsidRPr="00AF5DFB" w:rsidRDefault="004F4C58" w:rsidP="005B79D4"/>
          <w:p w:rsidR="004F4C58" w:rsidRPr="00AF5DFB" w:rsidRDefault="004F4C58" w:rsidP="005B79D4"/>
          <w:p w:rsidR="004F4C58" w:rsidRPr="00AF5DFB" w:rsidRDefault="004F4C58" w:rsidP="005B79D4"/>
          <w:p w:rsidR="005B79D4" w:rsidRPr="00AF5DFB" w:rsidRDefault="005B79D4" w:rsidP="005B79D4"/>
          <w:p w:rsidR="005B79D4" w:rsidRPr="00AF5DFB" w:rsidRDefault="005B79D4" w:rsidP="005B79D4"/>
          <w:p w:rsidR="005B79D4" w:rsidRPr="00AF5DFB" w:rsidRDefault="005B79D4" w:rsidP="005B79D4"/>
          <w:p w:rsidR="00F94FF6" w:rsidRPr="00AF5DFB" w:rsidRDefault="00F94FF6" w:rsidP="00635A0D">
            <w:pPr>
              <w:pStyle w:val="Prrafodelista"/>
              <w:numPr>
                <w:ilvl w:val="0"/>
                <w:numId w:val="10"/>
              </w:numPr>
              <w:ind w:left="303"/>
            </w:pPr>
            <w:r w:rsidRPr="00AF5DFB">
              <w:lastRenderedPageBreak/>
              <w:t>Transmitir un mensaje</w:t>
            </w:r>
          </w:p>
          <w:p w:rsidR="00F94FF6" w:rsidRPr="00AF5DFB" w:rsidRDefault="00F94FF6" w:rsidP="00635A0D">
            <w:pPr>
              <w:pStyle w:val="Prrafodelista"/>
              <w:numPr>
                <w:ilvl w:val="0"/>
                <w:numId w:val="10"/>
              </w:numPr>
              <w:ind w:left="303"/>
            </w:pPr>
            <w:r w:rsidRPr="00AF5DFB">
              <w:t>Participar en conversatorios</w:t>
            </w:r>
          </w:p>
          <w:p w:rsidR="00F94FF6" w:rsidRPr="00AF5DFB" w:rsidRDefault="00F94FF6" w:rsidP="00635A0D">
            <w:pPr>
              <w:pStyle w:val="Prrafodelista"/>
              <w:numPr>
                <w:ilvl w:val="0"/>
                <w:numId w:val="10"/>
              </w:numPr>
              <w:ind w:left="303"/>
            </w:pPr>
            <w:r w:rsidRPr="00AF5DFB">
              <w:t>Representar personajes conocidos</w:t>
            </w:r>
          </w:p>
          <w:p w:rsidR="00F94FF6" w:rsidRPr="00AF5DFB" w:rsidRDefault="00F94FF6" w:rsidP="00635A0D">
            <w:pPr>
              <w:pStyle w:val="Prrafodelista"/>
              <w:numPr>
                <w:ilvl w:val="0"/>
                <w:numId w:val="10"/>
              </w:numPr>
              <w:ind w:left="303"/>
            </w:pPr>
            <w:r w:rsidRPr="00AF5DFB">
              <w:t>Identificar jeroglíficos sencillos y cortos</w:t>
            </w:r>
          </w:p>
          <w:p w:rsidR="00F94FF6" w:rsidRPr="00AF5DFB" w:rsidRDefault="00F94FF6" w:rsidP="00635A0D">
            <w:pPr>
              <w:pStyle w:val="Prrafodelista"/>
              <w:numPr>
                <w:ilvl w:val="0"/>
                <w:numId w:val="10"/>
              </w:numPr>
              <w:ind w:left="303"/>
            </w:pPr>
            <w:r w:rsidRPr="00AF5DFB">
              <w:t>Comunicar sus emociones a través del lenguaje gestual</w:t>
            </w:r>
          </w:p>
          <w:p w:rsidR="00F94FF6" w:rsidRPr="00AF5DFB" w:rsidRDefault="00F94FF6" w:rsidP="00635A0D">
            <w:pPr>
              <w:pStyle w:val="Prrafodelista"/>
              <w:numPr>
                <w:ilvl w:val="0"/>
                <w:numId w:val="10"/>
              </w:numPr>
              <w:ind w:left="303"/>
            </w:pPr>
            <w:r w:rsidRPr="00AF5DFB">
              <w:t>Incorporar nuevas palabras a su vocabulario</w:t>
            </w:r>
          </w:p>
          <w:p w:rsidR="00F94FF6" w:rsidRPr="00AF5DFB" w:rsidRDefault="00F94FF6" w:rsidP="00635A0D">
            <w:pPr>
              <w:pStyle w:val="Prrafodelista"/>
              <w:numPr>
                <w:ilvl w:val="0"/>
                <w:numId w:val="10"/>
              </w:numPr>
              <w:ind w:left="303"/>
            </w:pPr>
            <w:r w:rsidRPr="00AF5DFB">
              <w:t>Disfrutar de la lectura de cuentos</w:t>
            </w:r>
          </w:p>
          <w:p w:rsidR="005B79D4" w:rsidRPr="00AF5DFB" w:rsidRDefault="005B79D4" w:rsidP="00635A0D">
            <w:pPr>
              <w:pStyle w:val="Prrafodelista"/>
              <w:numPr>
                <w:ilvl w:val="0"/>
                <w:numId w:val="10"/>
              </w:numPr>
              <w:ind w:left="303"/>
            </w:pPr>
            <w:r w:rsidRPr="00AF5DFB">
              <w:t>Conocer y aprender el nombre de las cosa</w:t>
            </w:r>
            <w:r w:rsidR="00C62503" w:rsidRPr="00AF5DFB">
              <w:t>s</w:t>
            </w:r>
            <w:r w:rsidRPr="00AF5DFB">
              <w:t xml:space="preserve">, personas y hechos de su ambiente </w:t>
            </w:r>
          </w:p>
          <w:p w:rsidR="005B79D4" w:rsidRPr="00AF5DFB" w:rsidRDefault="005B79D4" w:rsidP="00635A0D">
            <w:pPr>
              <w:pStyle w:val="Prrafodelista"/>
              <w:numPr>
                <w:ilvl w:val="0"/>
                <w:numId w:val="10"/>
              </w:numPr>
              <w:ind w:left="303"/>
            </w:pPr>
            <w:r w:rsidRPr="00AF5DFB">
              <w:t>Expresar libremente sus opiniones</w:t>
            </w:r>
          </w:p>
          <w:p w:rsidR="005B79D4" w:rsidRPr="00AF5DFB" w:rsidRDefault="005B79D4" w:rsidP="005B79D4">
            <w:pPr>
              <w:pStyle w:val="Prrafodelista"/>
              <w:ind w:left="303"/>
            </w:pPr>
          </w:p>
        </w:tc>
        <w:tc>
          <w:tcPr>
            <w:tcW w:w="2311" w:type="dxa"/>
          </w:tcPr>
          <w:p w:rsidR="00E215FE" w:rsidRPr="00AF5DFB" w:rsidRDefault="00747CCB" w:rsidP="00635A0D">
            <w:pPr>
              <w:pStyle w:val="Prrafodelista"/>
              <w:numPr>
                <w:ilvl w:val="0"/>
                <w:numId w:val="10"/>
              </w:numPr>
              <w:ind w:left="303"/>
            </w:pPr>
            <w:r w:rsidRPr="00AF5DFB">
              <w:lastRenderedPageBreak/>
              <w:t>poseer una adecuada discriminación visual, olfativa, táctil, gustativa y auditiva</w:t>
            </w:r>
          </w:p>
          <w:p w:rsidR="005B79D4" w:rsidRPr="00AF5DFB" w:rsidRDefault="00747CCB" w:rsidP="00635A0D">
            <w:pPr>
              <w:pStyle w:val="Prrafodelista"/>
              <w:numPr>
                <w:ilvl w:val="0"/>
                <w:numId w:val="10"/>
              </w:numPr>
              <w:ind w:left="303"/>
            </w:pPr>
            <w:r w:rsidRPr="00AF5DFB">
              <w:t xml:space="preserve">identificar las acciones en el tiempo </w:t>
            </w:r>
            <w:r w:rsidR="005B79D4" w:rsidRPr="00AF5DFB">
              <w:t xml:space="preserve">y espacio </w:t>
            </w:r>
            <w:r w:rsidRPr="00AF5DFB">
              <w:t xml:space="preserve">realizado </w:t>
            </w:r>
          </w:p>
          <w:p w:rsidR="00747CCB" w:rsidRPr="00AF5DFB" w:rsidRDefault="005B79D4" w:rsidP="00635A0D">
            <w:pPr>
              <w:pStyle w:val="Prrafodelista"/>
              <w:numPr>
                <w:ilvl w:val="0"/>
                <w:numId w:val="10"/>
              </w:numPr>
              <w:ind w:left="303"/>
            </w:pPr>
            <w:r w:rsidRPr="00AF5DFB">
              <w:t>E</w:t>
            </w:r>
            <w:r w:rsidR="00747CCB" w:rsidRPr="00AF5DFB">
              <w:t>stablecer sem</w:t>
            </w:r>
            <w:r w:rsidRPr="00AF5DFB">
              <w:t xml:space="preserve">ejanzas y diferencias entre las características de los </w:t>
            </w:r>
            <w:r w:rsidR="00747CCB" w:rsidRPr="00AF5DFB">
              <w:t xml:space="preserve">objetos </w:t>
            </w:r>
          </w:p>
          <w:p w:rsidR="00747CCB" w:rsidRPr="00AF5DFB" w:rsidRDefault="005B79D4" w:rsidP="00635A0D">
            <w:pPr>
              <w:pStyle w:val="Prrafodelista"/>
              <w:numPr>
                <w:ilvl w:val="0"/>
                <w:numId w:val="10"/>
              </w:numPr>
              <w:ind w:left="303"/>
            </w:pPr>
            <w:r w:rsidRPr="00AF5DFB">
              <w:t>O</w:t>
            </w:r>
            <w:r w:rsidR="00747CCB" w:rsidRPr="00AF5DFB">
              <w:t>rdenar objetos en forma ascendente – descendente</w:t>
            </w:r>
          </w:p>
          <w:p w:rsidR="00747CCB" w:rsidRPr="00AF5DFB" w:rsidRDefault="005B79D4" w:rsidP="00635A0D">
            <w:pPr>
              <w:pStyle w:val="Prrafodelista"/>
              <w:numPr>
                <w:ilvl w:val="0"/>
                <w:numId w:val="10"/>
              </w:numPr>
              <w:ind w:left="303"/>
            </w:pPr>
            <w:r w:rsidRPr="00AF5DFB">
              <w:t>C</w:t>
            </w:r>
            <w:r w:rsidR="00747CCB" w:rsidRPr="00AF5DFB">
              <w:t xml:space="preserve">omparar colecciones de objetos mediante el manejo de cuantificadores </w:t>
            </w:r>
          </w:p>
          <w:p w:rsidR="00747CCB" w:rsidRPr="00AF5DFB" w:rsidRDefault="005B79D4" w:rsidP="00635A0D">
            <w:pPr>
              <w:pStyle w:val="Prrafodelista"/>
              <w:numPr>
                <w:ilvl w:val="0"/>
                <w:numId w:val="10"/>
              </w:numPr>
              <w:ind w:left="303"/>
            </w:pPr>
            <w:r w:rsidRPr="00AF5DFB">
              <w:t>C</w:t>
            </w:r>
            <w:r w:rsidR="00747CCB" w:rsidRPr="00AF5DFB">
              <w:t>omprender relaciones de causalidad</w:t>
            </w:r>
          </w:p>
          <w:p w:rsidR="00747CCB" w:rsidRPr="00AF5DFB" w:rsidRDefault="005B79D4" w:rsidP="00635A0D">
            <w:pPr>
              <w:pStyle w:val="Prrafodelista"/>
              <w:numPr>
                <w:ilvl w:val="0"/>
                <w:numId w:val="10"/>
              </w:numPr>
              <w:ind w:left="303"/>
            </w:pPr>
            <w:r w:rsidRPr="00AF5DFB">
              <w:t>D</w:t>
            </w:r>
            <w:r w:rsidR="00747CCB" w:rsidRPr="00AF5DFB">
              <w:t>esarrollar habilidades para el calculo</w:t>
            </w:r>
          </w:p>
          <w:p w:rsidR="00F94FF6" w:rsidRPr="00AF5DFB" w:rsidRDefault="00F94FF6" w:rsidP="003A5FD9"/>
          <w:p w:rsidR="00F94FF6" w:rsidRPr="00AF5DFB" w:rsidRDefault="00F94FF6" w:rsidP="003A5FD9"/>
          <w:p w:rsidR="00F94FF6" w:rsidRPr="00AF5DFB" w:rsidRDefault="00F94FF6" w:rsidP="003A5FD9"/>
          <w:p w:rsidR="00F94FF6" w:rsidRPr="00AF5DFB" w:rsidRDefault="00F94FF6" w:rsidP="003A5FD9"/>
          <w:p w:rsidR="00F94FF6" w:rsidRPr="00AF5DFB" w:rsidRDefault="00F94FF6" w:rsidP="003A5FD9"/>
          <w:p w:rsidR="00F94FF6" w:rsidRPr="00AF5DFB" w:rsidRDefault="00F94FF6" w:rsidP="003A5FD9"/>
          <w:p w:rsidR="00F94FF6" w:rsidRPr="00AF5DFB" w:rsidRDefault="00F94FF6" w:rsidP="003A5FD9"/>
          <w:p w:rsidR="00F94FF6" w:rsidRPr="00AF5DFB" w:rsidRDefault="00F94FF6" w:rsidP="003A5FD9"/>
          <w:p w:rsidR="00F94FF6" w:rsidRPr="00AF5DFB" w:rsidRDefault="00F94FF6" w:rsidP="003A5FD9"/>
          <w:p w:rsidR="00F94FF6" w:rsidRPr="00AF5DFB" w:rsidRDefault="005B79D4" w:rsidP="00635A0D">
            <w:pPr>
              <w:pStyle w:val="Prrafodelista"/>
              <w:numPr>
                <w:ilvl w:val="0"/>
                <w:numId w:val="10"/>
              </w:numPr>
              <w:ind w:left="303"/>
            </w:pPr>
            <w:r w:rsidRPr="00AF5DFB">
              <w:lastRenderedPageBreak/>
              <w:t>A</w:t>
            </w:r>
            <w:r w:rsidR="00F94FF6" w:rsidRPr="00AF5DFB">
              <w:t>prender cantos, versos y poemas</w:t>
            </w:r>
          </w:p>
          <w:p w:rsidR="00F94FF6" w:rsidRPr="00AF5DFB" w:rsidRDefault="005B79D4" w:rsidP="00635A0D">
            <w:pPr>
              <w:pStyle w:val="Prrafodelista"/>
              <w:numPr>
                <w:ilvl w:val="0"/>
                <w:numId w:val="10"/>
              </w:numPr>
              <w:ind w:left="303"/>
            </w:pPr>
            <w:r w:rsidRPr="00AF5DFB">
              <w:t>A</w:t>
            </w:r>
            <w:r w:rsidR="00F94FF6" w:rsidRPr="00AF5DFB">
              <w:t>prender el significado de nuevas palabras</w:t>
            </w:r>
          </w:p>
          <w:p w:rsidR="00F94FF6" w:rsidRPr="00AF5DFB" w:rsidRDefault="005B79D4" w:rsidP="00635A0D">
            <w:pPr>
              <w:pStyle w:val="Prrafodelista"/>
              <w:numPr>
                <w:ilvl w:val="0"/>
                <w:numId w:val="10"/>
              </w:numPr>
              <w:ind w:left="303"/>
            </w:pPr>
            <w:r w:rsidRPr="00AF5DFB">
              <w:t>I</w:t>
            </w:r>
            <w:r w:rsidR="00F94FF6" w:rsidRPr="00AF5DFB">
              <w:t>nterpretar laminas</w:t>
            </w:r>
            <w:r w:rsidRPr="00AF5DFB">
              <w:t xml:space="preserve"> e imágenes</w:t>
            </w:r>
          </w:p>
          <w:p w:rsidR="00F94FF6" w:rsidRPr="00AF5DFB" w:rsidRDefault="005B79D4" w:rsidP="00635A0D">
            <w:pPr>
              <w:pStyle w:val="Prrafodelista"/>
              <w:numPr>
                <w:ilvl w:val="0"/>
                <w:numId w:val="10"/>
              </w:numPr>
              <w:ind w:left="303"/>
            </w:pPr>
            <w:r w:rsidRPr="00AF5DFB">
              <w:t>N</w:t>
            </w:r>
            <w:r w:rsidR="00F94FF6" w:rsidRPr="00AF5DFB">
              <w:t xml:space="preserve">arrar historietas </w:t>
            </w:r>
            <w:r w:rsidRPr="00AF5DFB">
              <w:t>y cuentos cortos</w:t>
            </w:r>
          </w:p>
          <w:p w:rsidR="00F94FF6" w:rsidRPr="00AF5DFB" w:rsidRDefault="005B79D4" w:rsidP="00635A0D">
            <w:pPr>
              <w:pStyle w:val="Prrafodelista"/>
              <w:numPr>
                <w:ilvl w:val="0"/>
                <w:numId w:val="10"/>
              </w:numPr>
              <w:ind w:left="303"/>
            </w:pPr>
            <w:r w:rsidRPr="00AF5DFB">
              <w:t>E</w:t>
            </w:r>
            <w:r w:rsidR="00F94FF6" w:rsidRPr="00AF5DFB">
              <w:t>scribir su nombre siguiendo un patrón</w:t>
            </w:r>
          </w:p>
          <w:p w:rsidR="00F94FF6" w:rsidRPr="00AF5DFB" w:rsidRDefault="005B79D4" w:rsidP="00635A0D">
            <w:pPr>
              <w:pStyle w:val="Prrafodelista"/>
              <w:numPr>
                <w:ilvl w:val="0"/>
                <w:numId w:val="10"/>
              </w:numPr>
              <w:ind w:left="303"/>
            </w:pPr>
            <w:r w:rsidRPr="00AF5DFB">
              <w:t>D</w:t>
            </w:r>
            <w:r w:rsidR="00F94FF6" w:rsidRPr="00AF5DFB">
              <w:t xml:space="preserve">esarrollar normas no convencionales de lectura </w:t>
            </w:r>
          </w:p>
          <w:p w:rsidR="00F94FF6" w:rsidRPr="00AF5DFB" w:rsidRDefault="005B79D4" w:rsidP="00635A0D">
            <w:pPr>
              <w:pStyle w:val="Prrafodelista"/>
              <w:numPr>
                <w:ilvl w:val="0"/>
                <w:numId w:val="10"/>
              </w:numPr>
              <w:ind w:left="303"/>
            </w:pPr>
            <w:r w:rsidRPr="00AF5DFB">
              <w:t>C</w:t>
            </w:r>
            <w:r w:rsidR="00F94FF6" w:rsidRPr="00AF5DFB">
              <w:t>omprender textos sencillos y expresarlos en forma oral</w:t>
            </w:r>
          </w:p>
          <w:p w:rsidR="00F94FF6" w:rsidRPr="00AF5DFB" w:rsidRDefault="005B79D4" w:rsidP="00635A0D">
            <w:pPr>
              <w:pStyle w:val="Prrafodelista"/>
              <w:numPr>
                <w:ilvl w:val="0"/>
                <w:numId w:val="10"/>
              </w:numPr>
              <w:ind w:left="303"/>
            </w:pPr>
            <w:r w:rsidRPr="00AF5DFB">
              <w:t>Sa</w:t>
            </w:r>
            <w:r w:rsidR="00F94FF6" w:rsidRPr="00AF5DFB">
              <w:t>ludar en ingles</w:t>
            </w:r>
          </w:p>
          <w:p w:rsidR="00F94FF6" w:rsidRPr="00AF5DFB" w:rsidRDefault="00C62503" w:rsidP="00635A0D">
            <w:pPr>
              <w:pStyle w:val="Prrafodelista"/>
              <w:numPr>
                <w:ilvl w:val="0"/>
                <w:numId w:val="10"/>
              </w:numPr>
              <w:ind w:left="303"/>
            </w:pPr>
            <w:r w:rsidRPr="00AF5DFB">
              <w:t>R</w:t>
            </w:r>
            <w:r w:rsidR="00F94FF6" w:rsidRPr="00AF5DFB">
              <w:t xml:space="preserve">epetir los números del 1 al </w:t>
            </w:r>
            <w:r w:rsidR="005B79D4" w:rsidRPr="00AF5DFB">
              <w:t>10</w:t>
            </w:r>
            <w:r w:rsidR="00F94FF6" w:rsidRPr="00AF5DFB">
              <w:t xml:space="preserve"> en ingles</w:t>
            </w:r>
          </w:p>
          <w:p w:rsidR="00F94FF6" w:rsidRPr="00AF5DFB" w:rsidRDefault="00F94FF6" w:rsidP="005B79D4">
            <w:pPr>
              <w:pStyle w:val="Prrafodelista"/>
              <w:ind w:left="303"/>
            </w:pPr>
          </w:p>
        </w:tc>
      </w:tr>
      <w:tr w:rsidR="00100D98" w:rsidRPr="009C4A32" w:rsidTr="004F4C58">
        <w:tblPrEx>
          <w:tblCellMar>
            <w:left w:w="70" w:type="dxa"/>
            <w:right w:w="70" w:type="dxa"/>
          </w:tblCellMar>
        </w:tblPrEx>
        <w:trPr>
          <w:trHeight w:val="728"/>
        </w:trPr>
        <w:tc>
          <w:tcPr>
            <w:tcW w:w="1844" w:type="dxa"/>
          </w:tcPr>
          <w:p w:rsidR="0010779D" w:rsidRPr="00AF5DFB" w:rsidRDefault="0010779D" w:rsidP="00450C25">
            <w:pPr>
              <w:jc w:val="center"/>
            </w:pPr>
            <w:r w:rsidRPr="00AF5DFB">
              <w:lastRenderedPageBreak/>
              <w:t>ETICA</w:t>
            </w: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F4C58"/>
        </w:tc>
        <w:tc>
          <w:tcPr>
            <w:tcW w:w="2126" w:type="dxa"/>
          </w:tcPr>
          <w:p w:rsidR="0010779D" w:rsidRPr="00AF5DFB" w:rsidRDefault="005178B1" w:rsidP="00635A0D">
            <w:pPr>
              <w:pStyle w:val="Prrafodelista"/>
              <w:numPr>
                <w:ilvl w:val="0"/>
                <w:numId w:val="11"/>
              </w:numPr>
              <w:ind w:left="417"/>
            </w:pPr>
            <w:r w:rsidRPr="00AF5DFB">
              <w:lastRenderedPageBreak/>
              <w:t>Reconocer algunos derechos y deberes que tiene como niño-niña</w:t>
            </w:r>
          </w:p>
          <w:p w:rsidR="005178B1" w:rsidRPr="00AF5DFB" w:rsidRDefault="005178B1" w:rsidP="00635A0D">
            <w:pPr>
              <w:pStyle w:val="Prrafodelista"/>
              <w:numPr>
                <w:ilvl w:val="0"/>
                <w:numId w:val="11"/>
              </w:numPr>
              <w:ind w:left="417"/>
            </w:pPr>
            <w:r w:rsidRPr="00AF5DFB">
              <w:t>Participar, compartir, demostrar respeto y tolerancia por las personas que lo rodean</w:t>
            </w:r>
          </w:p>
          <w:p w:rsidR="005178B1" w:rsidRPr="00AF5DFB" w:rsidRDefault="005178B1" w:rsidP="00635A0D">
            <w:pPr>
              <w:pStyle w:val="Prrafodelista"/>
              <w:numPr>
                <w:ilvl w:val="0"/>
                <w:numId w:val="11"/>
              </w:numPr>
              <w:ind w:left="417"/>
            </w:pPr>
            <w:r w:rsidRPr="00AF5DFB">
              <w:t>Desarrollar el sentido de cooperación en la vida cotidiana</w:t>
            </w:r>
          </w:p>
          <w:p w:rsidR="005178B1" w:rsidRPr="00AF5DFB" w:rsidRDefault="005178B1" w:rsidP="00BE5576"/>
          <w:p w:rsidR="00BE5576" w:rsidRPr="00AF5DFB" w:rsidRDefault="00BE5576" w:rsidP="00BE5576"/>
          <w:p w:rsidR="00BE5576" w:rsidRPr="00AF5DFB" w:rsidRDefault="00BE5576" w:rsidP="00BE5576"/>
          <w:p w:rsidR="00BE5576" w:rsidRPr="00AF5DFB" w:rsidRDefault="00BE5576" w:rsidP="00BE5576"/>
          <w:p w:rsidR="00BE5576" w:rsidRPr="00AF5DFB" w:rsidRDefault="00BE5576" w:rsidP="00BE5576"/>
          <w:p w:rsidR="00BE5576" w:rsidRPr="00AF5DFB" w:rsidRDefault="00BE5576" w:rsidP="00BE5576"/>
        </w:tc>
        <w:tc>
          <w:tcPr>
            <w:tcW w:w="2536" w:type="dxa"/>
          </w:tcPr>
          <w:p w:rsidR="0010779D" w:rsidRPr="00AF5DFB" w:rsidRDefault="005178B1" w:rsidP="00635A0D">
            <w:pPr>
              <w:pStyle w:val="Prrafodelista"/>
              <w:numPr>
                <w:ilvl w:val="0"/>
                <w:numId w:val="11"/>
              </w:numPr>
              <w:ind w:left="360"/>
            </w:pPr>
            <w:r w:rsidRPr="00AF5DFB">
              <w:t>Manifestar aprecio, respeto, amabilidad y tolerancia por las personas que lo rodean</w:t>
            </w:r>
          </w:p>
          <w:p w:rsidR="005178B1" w:rsidRPr="00AF5DFB" w:rsidRDefault="005178B1" w:rsidP="00635A0D">
            <w:pPr>
              <w:pStyle w:val="Prrafodelista"/>
              <w:numPr>
                <w:ilvl w:val="0"/>
                <w:numId w:val="11"/>
              </w:numPr>
              <w:ind w:left="360"/>
            </w:pPr>
            <w:r w:rsidRPr="00AF5DFB">
              <w:t>Asumir responsabilidades frente a su deber escolar y demás labores asignadas</w:t>
            </w:r>
          </w:p>
          <w:p w:rsidR="005178B1" w:rsidRPr="00AF5DFB" w:rsidRDefault="005178B1" w:rsidP="00635A0D">
            <w:pPr>
              <w:pStyle w:val="Prrafodelista"/>
              <w:numPr>
                <w:ilvl w:val="0"/>
                <w:numId w:val="11"/>
              </w:numPr>
              <w:ind w:left="360"/>
            </w:pPr>
            <w:r w:rsidRPr="00AF5DFB">
              <w:t>Solucionar asertivamente dificultades y conflictos que se presenten en la cotidianidad</w:t>
            </w:r>
          </w:p>
          <w:p w:rsidR="005178B1" w:rsidRPr="00AF5DFB" w:rsidRDefault="005178B1" w:rsidP="00E16F3B">
            <w:pPr>
              <w:pStyle w:val="Prrafodelista"/>
              <w:ind w:left="360"/>
            </w:pPr>
          </w:p>
        </w:tc>
        <w:tc>
          <w:tcPr>
            <w:tcW w:w="2311" w:type="dxa"/>
          </w:tcPr>
          <w:p w:rsidR="0010779D" w:rsidRPr="00AF5DFB" w:rsidRDefault="005178B1" w:rsidP="00635A0D">
            <w:pPr>
              <w:pStyle w:val="Prrafodelista"/>
              <w:numPr>
                <w:ilvl w:val="0"/>
                <w:numId w:val="11"/>
              </w:numPr>
              <w:ind w:left="417"/>
            </w:pPr>
            <w:r w:rsidRPr="00AF5DFB">
              <w:t>Construir normas de convivencia escolar y social</w:t>
            </w:r>
          </w:p>
          <w:p w:rsidR="005178B1" w:rsidRPr="00AF5DFB" w:rsidRDefault="005178B1" w:rsidP="00635A0D">
            <w:pPr>
              <w:pStyle w:val="Prrafodelista"/>
              <w:numPr>
                <w:ilvl w:val="0"/>
                <w:numId w:val="11"/>
              </w:numPr>
              <w:ind w:left="417"/>
            </w:pPr>
            <w:r w:rsidRPr="00AF5DFB">
              <w:t>Adquirir una imagen positiva de sí mimo y de sus semejantes</w:t>
            </w:r>
          </w:p>
          <w:p w:rsidR="005178B1" w:rsidRPr="00AF5DFB" w:rsidRDefault="005178B1" w:rsidP="00635A0D">
            <w:pPr>
              <w:pStyle w:val="Prrafodelista"/>
              <w:numPr>
                <w:ilvl w:val="0"/>
                <w:numId w:val="11"/>
              </w:numPr>
              <w:ind w:left="417"/>
            </w:pPr>
            <w:r w:rsidRPr="00AF5DFB">
              <w:t>Identificar su pertenencia a grupos sociales</w:t>
            </w:r>
          </w:p>
          <w:p w:rsidR="005178B1" w:rsidRPr="00AF5DFB" w:rsidRDefault="005178B1" w:rsidP="00635A0D">
            <w:pPr>
              <w:pStyle w:val="Prrafodelista"/>
              <w:numPr>
                <w:ilvl w:val="0"/>
                <w:numId w:val="11"/>
              </w:numPr>
              <w:ind w:left="417"/>
            </w:pPr>
            <w:r w:rsidRPr="00AF5DFB">
              <w:t>Mostrar liderazgo dentro del grupo</w:t>
            </w:r>
          </w:p>
          <w:p w:rsidR="005178B1" w:rsidRPr="00AF5DFB" w:rsidRDefault="005178B1" w:rsidP="00635A0D">
            <w:pPr>
              <w:pStyle w:val="Prrafodelista"/>
              <w:numPr>
                <w:ilvl w:val="0"/>
                <w:numId w:val="11"/>
              </w:numPr>
              <w:ind w:left="417"/>
            </w:pPr>
            <w:r w:rsidRPr="00AF5DFB">
              <w:t>Reconocer su esfuerzo personal y el d</w:t>
            </w:r>
            <w:r w:rsidR="00C62503" w:rsidRPr="00AF5DFB">
              <w:t>e</w:t>
            </w:r>
            <w:r w:rsidRPr="00AF5DFB">
              <w:t xml:space="preserve"> los demás</w:t>
            </w:r>
          </w:p>
        </w:tc>
      </w:tr>
      <w:tr w:rsidR="00100D98" w:rsidRPr="009C4A32" w:rsidTr="004F4C58">
        <w:tblPrEx>
          <w:tblCellMar>
            <w:left w:w="70" w:type="dxa"/>
            <w:right w:w="70" w:type="dxa"/>
          </w:tblCellMar>
        </w:tblPrEx>
        <w:trPr>
          <w:trHeight w:val="728"/>
        </w:trPr>
        <w:tc>
          <w:tcPr>
            <w:tcW w:w="1844" w:type="dxa"/>
          </w:tcPr>
          <w:p w:rsidR="00100D98" w:rsidRPr="00AF5DFB" w:rsidRDefault="00100D9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r w:rsidRPr="00AF5DFB">
              <w:t>CORPORAL</w:t>
            </w:r>
          </w:p>
        </w:tc>
        <w:tc>
          <w:tcPr>
            <w:tcW w:w="2126" w:type="dxa"/>
          </w:tcPr>
          <w:p w:rsidR="00100D98" w:rsidRPr="00AF5DFB" w:rsidRDefault="00100D98" w:rsidP="00635A0D">
            <w:pPr>
              <w:pStyle w:val="Prrafodelista"/>
              <w:numPr>
                <w:ilvl w:val="0"/>
                <w:numId w:val="11"/>
              </w:numPr>
            </w:pPr>
            <w:r w:rsidRPr="00AF5DFB">
              <w:t>Reconocer las partes externas del cuerpo humano</w:t>
            </w:r>
          </w:p>
          <w:p w:rsidR="00100D98" w:rsidRPr="00AF5DFB" w:rsidRDefault="00BE5576" w:rsidP="00635A0D">
            <w:pPr>
              <w:pStyle w:val="Prrafodelista"/>
              <w:numPr>
                <w:ilvl w:val="0"/>
                <w:numId w:val="11"/>
              </w:numPr>
            </w:pPr>
            <w:r w:rsidRPr="00AF5DFB">
              <w:t>Mantener el equilibrio estático y dinámico</w:t>
            </w:r>
          </w:p>
          <w:p w:rsidR="00BE5576" w:rsidRPr="00AF5DFB" w:rsidRDefault="00BE5576" w:rsidP="00635A0D">
            <w:pPr>
              <w:pStyle w:val="Prrafodelista"/>
              <w:numPr>
                <w:ilvl w:val="0"/>
                <w:numId w:val="11"/>
              </w:numPr>
            </w:pPr>
            <w:r w:rsidRPr="00AF5DFB">
              <w:t>Realizar desplazamient</w:t>
            </w:r>
            <w:r w:rsidR="00C62503" w:rsidRPr="00AF5DFB">
              <w:t xml:space="preserve">os </w:t>
            </w:r>
            <w:r w:rsidRPr="00AF5DFB">
              <w:t>de forma coordinada y segura</w:t>
            </w:r>
          </w:p>
          <w:p w:rsidR="00BE5576" w:rsidRPr="00AF5DFB" w:rsidRDefault="00BE5576" w:rsidP="00635A0D">
            <w:pPr>
              <w:pStyle w:val="Prrafodelista"/>
              <w:numPr>
                <w:ilvl w:val="0"/>
                <w:numId w:val="11"/>
              </w:numPr>
            </w:pPr>
            <w:r w:rsidRPr="00AF5DFB">
              <w:t>Mantener una postura corporal adecuada</w:t>
            </w:r>
          </w:p>
          <w:p w:rsidR="00BE5576" w:rsidRPr="00AF5DFB" w:rsidRDefault="00BE5576" w:rsidP="00635A0D">
            <w:pPr>
              <w:pStyle w:val="Prrafodelista"/>
              <w:numPr>
                <w:ilvl w:val="0"/>
                <w:numId w:val="11"/>
              </w:numPr>
            </w:pPr>
            <w:r w:rsidRPr="00AF5DFB">
              <w:t>Manejar adecuadamente la posición de pinza</w:t>
            </w:r>
          </w:p>
        </w:tc>
        <w:tc>
          <w:tcPr>
            <w:tcW w:w="2536" w:type="dxa"/>
          </w:tcPr>
          <w:p w:rsidR="00100D98" w:rsidRPr="00AF5DFB" w:rsidRDefault="005B79D4" w:rsidP="00635A0D">
            <w:pPr>
              <w:pStyle w:val="Prrafodelista"/>
              <w:numPr>
                <w:ilvl w:val="0"/>
                <w:numId w:val="11"/>
              </w:numPr>
            </w:pPr>
            <w:r w:rsidRPr="00AF5DFB">
              <w:t>U</w:t>
            </w:r>
            <w:r w:rsidR="00100D98" w:rsidRPr="00AF5DFB">
              <w:t>bicar objetos con relación a si mismo</w:t>
            </w:r>
            <w:r w:rsidR="00BE5576" w:rsidRPr="00AF5DFB">
              <w:t xml:space="preserve"> y en el espacio</w:t>
            </w:r>
          </w:p>
          <w:p w:rsidR="00100D98" w:rsidRPr="00AF5DFB" w:rsidRDefault="00BE5576" w:rsidP="00635A0D">
            <w:pPr>
              <w:pStyle w:val="Prrafodelista"/>
              <w:numPr>
                <w:ilvl w:val="0"/>
                <w:numId w:val="11"/>
              </w:numPr>
            </w:pPr>
            <w:r w:rsidRPr="00AF5DFB">
              <w:t>Ubicar objetos de acuerdo a las indicaciones dadas</w:t>
            </w:r>
          </w:p>
          <w:p w:rsidR="00BE5576" w:rsidRPr="00AF5DFB" w:rsidRDefault="00BE5576" w:rsidP="00635A0D">
            <w:pPr>
              <w:pStyle w:val="Prrafodelista"/>
              <w:numPr>
                <w:ilvl w:val="0"/>
                <w:numId w:val="11"/>
              </w:numPr>
            </w:pPr>
            <w:r w:rsidRPr="00AF5DFB">
              <w:t>Desplazarse siguiendo el ritmo marcado</w:t>
            </w:r>
          </w:p>
          <w:p w:rsidR="00BE5576" w:rsidRPr="00AF5DFB" w:rsidRDefault="00BE5576" w:rsidP="00635A0D">
            <w:pPr>
              <w:pStyle w:val="Prrafodelista"/>
              <w:numPr>
                <w:ilvl w:val="0"/>
                <w:numId w:val="11"/>
              </w:numPr>
            </w:pPr>
            <w:r w:rsidRPr="00AF5DFB">
              <w:t>Realizar movimientos precisos y coordinados</w:t>
            </w:r>
          </w:p>
          <w:p w:rsidR="00BE5576" w:rsidRPr="00AF5DFB" w:rsidRDefault="00BE5576" w:rsidP="00635A0D">
            <w:pPr>
              <w:pStyle w:val="Prrafodelista"/>
              <w:numPr>
                <w:ilvl w:val="0"/>
                <w:numId w:val="11"/>
              </w:numPr>
            </w:pPr>
            <w:r w:rsidRPr="00AF5DFB">
              <w:t>Ejecutar las formas básicas de movimiento</w:t>
            </w:r>
          </w:p>
        </w:tc>
        <w:tc>
          <w:tcPr>
            <w:tcW w:w="2311" w:type="dxa"/>
          </w:tcPr>
          <w:p w:rsidR="005B79D4" w:rsidRPr="00AF5DFB" w:rsidRDefault="005B79D4" w:rsidP="00635A0D">
            <w:pPr>
              <w:pStyle w:val="Prrafodelista"/>
              <w:numPr>
                <w:ilvl w:val="0"/>
                <w:numId w:val="11"/>
              </w:numPr>
            </w:pPr>
            <w:r w:rsidRPr="00AF5DFB">
              <w:t>Estructurar la noción de esquema corporal</w:t>
            </w:r>
          </w:p>
          <w:p w:rsidR="00100D98" w:rsidRPr="00AF5DFB" w:rsidRDefault="00BE5576" w:rsidP="00635A0D">
            <w:pPr>
              <w:pStyle w:val="Prrafodelista"/>
              <w:numPr>
                <w:ilvl w:val="0"/>
                <w:numId w:val="11"/>
              </w:numPr>
            </w:pPr>
            <w:r w:rsidRPr="00AF5DFB">
              <w:t>Manejar adecuadamente el lápiz, colores, tijeras, pincel</w:t>
            </w:r>
          </w:p>
          <w:p w:rsidR="00BE5576" w:rsidRPr="00AF5DFB" w:rsidRDefault="00BE5576" w:rsidP="00635A0D">
            <w:pPr>
              <w:pStyle w:val="Prrafodelista"/>
              <w:numPr>
                <w:ilvl w:val="0"/>
                <w:numId w:val="11"/>
              </w:numPr>
            </w:pPr>
            <w:r w:rsidRPr="00AF5DFB">
              <w:t>Realizar trazos firmes, seguros y precisos</w:t>
            </w:r>
          </w:p>
          <w:p w:rsidR="00BE5576" w:rsidRPr="00AF5DFB" w:rsidRDefault="00BE5576" w:rsidP="00635A0D">
            <w:pPr>
              <w:pStyle w:val="Prrafodelista"/>
              <w:numPr>
                <w:ilvl w:val="0"/>
                <w:numId w:val="11"/>
              </w:numPr>
            </w:pPr>
            <w:r w:rsidRPr="00AF5DFB">
              <w:t>Realizar lanzamientos y recibirlos con precisión</w:t>
            </w:r>
          </w:p>
          <w:p w:rsidR="00BE5576" w:rsidRPr="00AF5DFB" w:rsidRDefault="00BE5576" w:rsidP="00635A0D">
            <w:pPr>
              <w:pStyle w:val="Prrafodelista"/>
              <w:numPr>
                <w:ilvl w:val="0"/>
                <w:numId w:val="11"/>
              </w:numPr>
            </w:pPr>
            <w:r w:rsidRPr="00AF5DFB">
              <w:t>Mantener el equilibrio dinámico al desplazarse en diferentes direcciones</w:t>
            </w:r>
          </w:p>
        </w:tc>
      </w:tr>
      <w:tr w:rsidR="00100D98" w:rsidRPr="009C4A32" w:rsidTr="004F4C58">
        <w:tblPrEx>
          <w:tblCellMar>
            <w:left w:w="70" w:type="dxa"/>
            <w:right w:w="70" w:type="dxa"/>
          </w:tblCellMar>
        </w:tblPrEx>
        <w:trPr>
          <w:trHeight w:val="6071"/>
        </w:trPr>
        <w:tc>
          <w:tcPr>
            <w:tcW w:w="1844" w:type="dxa"/>
          </w:tcPr>
          <w:p w:rsidR="00100D98" w:rsidRPr="00AF5DFB" w:rsidRDefault="00100D9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r w:rsidRPr="00AF5DFB">
              <w:t>ARTÍSTICA</w:t>
            </w:r>
          </w:p>
        </w:tc>
        <w:tc>
          <w:tcPr>
            <w:tcW w:w="2126" w:type="dxa"/>
          </w:tcPr>
          <w:p w:rsidR="00100D98" w:rsidRPr="00AF5DFB" w:rsidRDefault="00BE5576" w:rsidP="00635A0D">
            <w:pPr>
              <w:pStyle w:val="Prrafodelista"/>
              <w:numPr>
                <w:ilvl w:val="0"/>
                <w:numId w:val="11"/>
              </w:numPr>
              <w:ind w:left="417"/>
            </w:pPr>
            <w:r w:rsidRPr="00AF5DFB">
              <w:t xml:space="preserve">Manejar la dactilopintura utilizando diversas partes de </w:t>
            </w:r>
            <w:r w:rsidR="00223DD8" w:rsidRPr="00AF5DFB">
              <w:t>s</w:t>
            </w:r>
            <w:r w:rsidRPr="00AF5DFB">
              <w:t>u cuerpo</w:t>
            </w:r>
          </w:p>
          <w:p w:rsidR="00223DD8" w:rsidRPr="00AF5DFB" w:rsidRDefault="00223DD8" w:rsidP="00635A0D">
            <w:pPr>
              <w:pStyle w:val="Prrafodelista"/>
              <w:numPr>
                <w:ilvl w:val="0"/>
                <w:numId w:val="11"/>
              </w:numPr>
              <w:ind w:left="417"/>
            </w:pPr>
            <w:r w:rsidRPr="00AF5DFB">
              <w:t>Manejar algunas técnicas de pintura y emplearlas en sus creaciones</w:t>
            </w:r>
          </w:p>
          <w:p w:rsidR="00223DD8" w:rsidRPr="00AF5DFB" w:rsidRDefault="00223DD8" w:rsidP="00635A0D">
            <w:pPr>
              <w:pStyle w:val="Prrafodelista"/>
              <w:numPr>
                <w:ilvl w:val="0"/>
                <w:numId w:val="11"/>
              </w:numPr>
              <w:ind w:left="417"/>
            </w:pPr>
            <w:r w:rsidRPr="00AF5DFB">
              <w:t>Realizar actividades manuales con material de desecho</w:t>
            </w:r>
          </w:p>
          <w:p w:rsidR="007924BE" w:rsidRPr="00AF5DFB" w:rsidRDefault="007924BE" w:rsidP="00635A0D">
            <w:pPr>
              <w:pStyle w:val="Prrafodelista"/>
              <w:numPr>
                <w:ilvl w:val="0"/>
                <w:numId w:val="11"/>
              </w:numPr>
              <w:ind w:left="417"/>
            </w:pPr>
            <w:r w:rsidRPr="00AF5DFB">
              <w:t>Colorear imágenes conservando los límites</w:t>
            </w:r>
          </w:p>
        </w:tc>
        <w:tc>
          <w:tcPr>
            <w:tcW w:w="2536" w:type="dxa"/>
          </w:tcPr>
          <w:p w:rsidR="005B79D4" w:rsidRPr="00AF5DFB" w:rsidRDefault="005B79D4" w:rsidP="00635A0D">
            <w:pPr>
              <w:pStyle w:val="Prrafodelista"/>
              <w:numPr>
                <w:ilvl w:val="0"/>
                <w:numId w:val="11"/>
              </w:numPr>
            </w:pPr>
            <w:r w:rsidRPr="00AF5DFB">
              <w:t>Manejar creativamente materiales de construcción</w:t>
            </w:r>
          </w:p>
          <w:p w:rsidR="005B79D4" w:rsidRPr="00AF5DFB" w:rsidRDefault="005B79D4" w:rsidP="00635A0D">
            <w:pPr>
              <w:pStyle w:val="Prrafodelista"/>
              <w:numPr>
                <w:ilvl w:val="0"/>
                <w:numId w:val="11"/>
              </w:numPr>
            </w:pPr>
            <w:r w:rsidRPr="00AF5DFB">
              <w:t>Desarrollar la capacidad creadora</w:t>
            </w:r>
          </w:p>
          <w:p w:rsidR="007924BE" w:rsidRPr="00AF5DFB" w:rsidRDefault="007924BE" w:rsidP="00635A0D">
            <w:pPr>
              <w:pStyle w:val="Prrafodelista"/>
              <w:numPr>
                <w:ilvl w:val="0"/>
                <w:numId w:val="11"/>
              </w:numPr>
              <w:rPr>
                <w:b/>
              </w:rPr>
            </w:pPr>
            <w:r w:rsidRPr="00AF5DFB">
              <w:t>Hacer dibujos libres</w:t>
            </w:r>
          </w:p>
          <w:p w:rsidR="007924BE" w:rsidRPr="00AF5DFB" w:rsidRDefault="007924BE" w:rsidP="00635A0D">
            <w:pPr>
              <w:pStyle w:val="Prrafodelista"/>
              <w:numPr>
                <w:ilvl w:val="0"/>
                <w:numId w:val="11"/>
              </w:numPr>
              <w:rPr>
                <w:b/>
              </w:rPr>
            </w:pPr>
            <w:r w:rsidRPr="00AF5DFB">
              <w:t>Aplicar adecuadamente el color de acuerdo a las características de la imagen</w:t>
            </w:r>
          </w:p>
          <w:p w:rsidR="00100D98" w:rsidRPr="00AF5DFB" w:rsidRDefault="007924BE" w:rsidP="00635A0D">
            <w:pPr>
              <w:pStyle w:val="Prrafodelista"/>
              <w:numPr>
                <w:ilvl w:val="0"/>
                <w:numId w:val="11"/>
              </w:numPr>
              <w:rPr>
                <w:b/>
              </w:rPr>
            </w:pPr>
            <w:r w:rsidRPr="00AF5DFB">
              <w:t xml:space="preserve"> Realizar diferentes combinaciones con pintura, discriminando los resultados obtenidos</w:t>
            </w:r>
          </w:p>
        </w:tc>
        <w:tc>
          <w:tcPr>
            <w:tcW w:w="2311" w:type="dxa"/>
          </w:tcPr>
          <w:p w:rsidR="005B79D4" w:rsidRPr="00AF5DFB" w:rsidRDefault="005B79D4" w:rsidP="00635A0D">
            <w:pPr>
              <w:pStyle w:val="Prrafodelista"/>
              <w:numPr>
                <w:ilvl w:val="0"/>
                <w:numId w:val="11"/>
              </w:numPr>
            </w:pPr>
            <w:r w:rsidRPr="00AF5DFB">
              <w:t>Describir personajes reales e imaginarios</w:t>
            </w:r>
          </w:p>
          <w:p w:rsidR="005B79D4" w:rsidRPr="00AF5DFB" w:rsidRDefault="005B79D4" w:rsidP="005B79D4">
            <w:pPr>
              <w:pStyle w:val="Prrafodelista"/>
              <w:ind w:left="303"/>
            </w:pPr>
          </w:p>
          <w:p w:rsidR="00100D98" w:rsidRPr="00AF5DFB" w:rsidRDefault="007924BE" w:rsidP="00635A0D">
            <w:pPr>
              <w:pStyle w:val="Prrafodelista"/>
              <w:numPr>
                <w:ilvl w:val="0"/>
                <w:numId w:val="11"/>
              </w:numPr>
            </w:pPr>
            <w:r w:rsidRPr="00AF5DFB">
              <w:t>Realizar dibujo libre enfatizando en los detalles</w:t>
            </w:r>
          </w:p>
          <w:p w:rsidR="007924BE" w:rsidRPr="00AF5DFB" w:rsidRDefault="007924BE" w:rsidP="007924BE">
            <w:pPr>
              <w:pStyle w:val="Prrafodelista"/>
            </w:pPr>
          </w:p>
          <w:p w:rsidR="007924BE" w:rsidRPr="00AF5DFB" w:rsidRDefault="007924BE" w:rsidP="00635A0D">
            <w:pPr>
              <w:pStyle w:val="Prrafodelista"/>
              <w:numPr>
                <w:ilvl w:val="0"/>
                <w:numId w:val="11"/>
              </w:numPr>
            </w:pPr>
            <w:r w:rsidRPr="00AF5DFB">
              <w:t>Realizar sus trabajos con creatividad, orden y gusto</w:t>
            </w:r>
          </w:p>
          <w:p w:rsidR="007924BE" w:rsidRPr="00AF5DFB" w:rsidRDefault="007924BE" w:rsidP="007924BE">
            <w:pPr>
              <w:pStyle w:val="Prrafodelista"/>
            </w:pPr>
          </w:p>
          <w:p w:rsidR="007924BE" w:rsidRPr="00AF5DFB" w:rsidRDefault="007924BE" w:rsidP="00635A0D">
            <w:pPr>
              <w:pStyle w:val="Prrafodelista"/>
              <w:numPr>
                <w:ilvl w:val="0"/>
                <w:numId w:val="11"/>
              </w:numPr>
            </w:pPr>
            <w:r w:rsidRPr="00AF5DFB">
              <w:t>Manejar la dactilopintura con destreza y creatividad</w:t>
            </w:r>
          </w:p>
          <w:p w:rsidR="007924BE" w:rsidRPr="00AF5DFB" w:rsidRDefault="007924BE" w:rsidP="007924BE">
            <w:pPr>
              <w:pStyle w:val="Prrafodelista"/>
            </w:pPr>
          </w:p>
          <w:p w:rsidR="007924BE" w:rsidRPr="00AF5DFB" w:rsidRDefault="007924BE" w:rsidP="00635A0D">
            <w:pPr>
              <w:pStyle w:val="Prrafodelista"/>
              <w:numPr>
                <w:ilvl w:val="0"/>
                <w:numId w:val="11"/>
              </w:numPr>
            </w:pPr>
            <w:r w:rsidRPr="00AF5DFB">
              <w:t>Colorear respetando contornos</w:t>
            </w:r>
          </w:p>
        </w:tc>
      </w:tr>
      <w:tr w:rsidR="00703C1B" w:rsidRPr="009C4A32" w:rsidTr="004F4C58">
        <w:tblPrEx>
          <w:tblCellMar>
            <w:left w:w="70" w:type="dxa"/>
            <w:right w:w="70" w:type="dxa"/>
          </w:tblCellMar>
        </w:tblPrEx>
        <w:trPr>
          <w:trHeight w:val="728"/>
        </w:trPr>
        <w:tc>
          <w:tcPr>
            <w:tcW w:w="1844" w:type="dxa"/>
          </w:tcPr>
          <w:p w:rsidR="00703C1B" w:rsidRPr="00AF5DFB" w:rsidRDefault="007924BE" w:rsidP="00450C25">
            <w:pPr>
              <w:jc w:val="center"/>
            </w:pPr>
            <w:r w:rsidRPr="00AF5DFB">
              <w:t>AFECTIVA</w:t>
            </w: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p>
          <w:p w:rsidR="004F4C58" w:rsidRPr="00AF5DFB" w:rsidRDefault="004F4C58" w:rsidP="00450C25">
            <w:pPr>
              <w:jc w:val="center"/>
            </w:pPr>
            <w:r w:rsidRPr="00AF5DFB">
              <w:t>AFECTIVA</w:t>
            </w:r>
          </w:p>
        </w:tc>
        <w:tc>
          <w:tcPr>
            <w:tcW w:w="2126" w:type="dxa"/>
          </w:tcPr>
          <w:p w:rsidR="00703C1B" w:rsidRPr="00AF5DFB" w:rsidRDefault="005775BD" w:rsidP="00635A0D">
            <w:pPr>
              <w:pStyle w:val="Prrafodelista"/>
              <w:numPr>
                <w:ilvl w:val="0"/>
                <w:numId w:val="11"/>
              </w:numPr>
              <w:ind w:left="417"/>
            </w:pPr>
            <w:r w:rsidRPr="00AF5DFB">
              <w:lastRenderedPageBreak/>
              <w:t xml:space="preserve">Identificar los símbolos institucionales, </w:t>
            </w:r>
            <w:r w:rsidRPr="00AF5DFB">
              <w:lastRenderedPageBreak/>
              <w:t>el nombre del barrio, ciudad, departamento y país donde vive</w:t>
            </w:r>
          </w:p>
          <w:p w:rsidR="005775BD" w:rsidRPr="00AF5DFB" w:rsidRDefault="005775BD" w:rsidP="00635A0D">
            <w:pPr>
              <w:pStyle w:val="Prrafodelista"/>
              <w:numPr>
                <w:ilvl w:val="0"/>
                <w:numId w:val="11"/>
              </w:numPr>
              <w:ind w:left="417"/>
            </w:pPr>
            <w:r w:rsidRPr="00AF5DFB">
              <w:t>Demostrar afecto hacia las personas que lo rodean</w:t>
            </w:r>
          </w:p>
          <w:p w:rsidR="005775BD" w:rsidRPr="00AF5DFB" w:rsidRDefault="005775BD" w:rsidP="005775BD">
            <w:pPr>
              <w:pStyle w:val="Prrafodelista"/>
              <w:ind w:left="417"/>
            </w:pPr>
          </w:p>
          <w:p w:rsidR="005775BD" w:rsidRPr="00AF5DFB" w:rsidRDefault="005775BD" w:rsidP="00635A0D">
            <w:pPr>
              <w:pStyle w:val="Prrafodelista"/>
              <w:numPr>
                <w:ilvl w:val="0"/>
                <w:numId w:val="11"/>
              </w:numPr>
              <w:ind w:left="417"/>
            </w:pPr>
            <w:r w:rsidRPr="00AF5DFB">
              <w:t xml:space="preserve">Valorar </w:t>
            </w:r>
            <w:r w:rsidR="000F5713" w:rsidRPr="00AF5DFB">
              <w:t>su trabajo</w:t>
            </w:r>
            <w:r w:rsidRPr="00AF5DFB">
              <w:t xml:space="preserve"> y los de los demás</w:t>
            </w:r>
          </w:p>
          <w:p w:rsidR="005775BD" w:rsidRPr="00AF5DFB" w:rsidRDefault="005775BD" w:rsidP="005775BD">
            <w:pPr>
              <w:pStyle w:val="Prrafodelista"/>
            </w:pPr>
          </w:p>
          <w:p w:rsidR="005775BD" w:rsidRPr="00AF5DFB" w:rsidRDefault="005775BD" w:rsidP="00635A0D">
            <w:pPr>
              <w:pStyle w:val="Prrafodelista"/>
              <w:numPr>
                <w:ilvl w:val="0"/>
                <w:numId w:val="11"/>
              </w:numPr>
              <w:ind w:left="417"/>
            </w:pPr>
            <w:r w:rsidRPr="00AF5DFB">
              <w:t>Demostrar independencia en la realización de sus trabajos</w:t>
            </w:r>
          </w:p>
          <w:p w:rsidR="005775BD" w:rsidRPr="00AF5DFB" w:rsidRDefault="005775BD" w:rsidP="005775BD">
            <w:pPr>
              <w:pStyle w:val="Prrafodelista"/>
            </w:pPr>
          </w:p>
          <w:p w:rsidR="005775BD" w:rsidRPr="00AF5DFB" w:rsidRDefault="005775BD" w:rsidP="00635A0D">
            <w:pPr>
              <w:pStyle w:val="Prrafodelista"/>
              <w:numPr>
                <w:ilvl w:val="0"/>
                <w:numId w:val="11"/>
              </w:numPr>
              <w:ind w:left="417"/>
            </w:pPr>
            <w:r w:rsidRPr="00AF5DFB">
              <w:t>Llamar por el nombre a sus compañeros, familiares y demás personas que lo rodeen</w:t>
            </w:r>
          </w:p>
          <w:p w:rsidR="005775BD" w:rsidRPr="00AF5DFB" w:rsidRDefault="005775BD" w:rsidP="005775BD">
            <w:pPr>
              <w:pStyle w:val="Prrafodelista"/>
            </w:pPr>
          </w:p>
          <w:p w:rsidR="005775BD" w:rsidRPr="00AF5DFB" w:rsidRDefault="005775BD" w:rsidP="00635A0D">
            <w:pPr>
              <w:pStyle w:val="Prrafodelista"/>
              <w:numPr>
                <w:ilvl w:val="0"/>
                <w:numId w:val="11"/>
              </w:numPr>
              <w:ind w:left="417"/>
            </w:pPr>
            <w:r w:rsidRPr="00AF5DFB">
              <w:t>Demostrar solidaridad con sus compañeros y demás personas que se encuentran cerca de él</w:t>
            </w:r>
          </w:p>
          <w:p w:rsidR="005775BD" w:rsidRPr="00AF5DFB" w:rsidRDefault="005775BD" w:rsidP="005775BD">
            <w:pPr>
              <w:pStyle w:val="Prrafodelista"/>
            </w:pPr>
          </w:p>
          <w:p w:rsidR="005775BD" w:rsidRPr="00AF5DFB" w:rsidRDefault="005775BD" w:rsidP="00635A0D">
            <w:pPr>
              <w:pStyle w:val="Prrafodelista"/>
              <w:numPr>
                <w:ilvl w:val="0"/>
                <w:numId w:val="11"/>
              </w:numPr>
              <w:ind w:left="417"/>
            </w:pPr>
            <w:r w:rsidRPr="00AF5DFB">
              <w:t>Colaborar en la realización de actividades asignadas</w:t>
            </w:r>
          </w:p>
        </w:tc>
        <w:tc>
          <w:tcPr>
            <w:tcW w:w="2536" w:type="dxa"/>
          </w:tcPr>
          <w:p w:rsidR="00703C1B" w:rsidRPr="00AF5DFB" w:rsidRDefault="005775BD" w:rsidP="00635A0D">
            <w:pPr>
              <w:pStyle w:val="Prrafodelista"/>
              <w:numPr>
                <w:ilvl w:val="0"/>
                <w:numId w:val="11"/>
              </w:numPr>
            </w:pPr>
            <w:r w:rsidRPr="00AF5DFB">
              <w:lastRenderedPageBreak/>
              <w:t xml:space="preserve">Asumir actitud de </w:t>
            </w:r>
            <w:r w:rsidR="000F5713" w:rsidRPr="00AF5DFB">
              <w:t>respeto hacia</w:t>
            </w:r>
            <w:r w:rsidRPr="00AF5DFB">
              <w:t xml:space="preserve"> las </w:t>
            </w:r>
            <w:r w:rsidRPr="00AF5DFB">
              <w:lastRenderedPageBreak/>
              <w:t>personas y hacia lo ajeno</w:t>
            </w:r>
          </w:p>
          <w:p w:rsidR="005775BD" w:rsidRPr="00AF5DFB" w:rsidRDefault="005775BD" w:rsidP="00635A0D">
            <w:pPr>
              <w:pStyle w:val="Prrafodelista"/>
              <w:numPr>
                <w:ilvl w:val="0"/>
                <w:numId w:val="11"/>
              </w:numPr>
            </w:pPr>
            <w:r w:rsidRPr="00AF5DFB">
              <w:t>Integrarse y participar en las actividades del aula de clase</w:t>
            </w:r>
          </w:p>
          <w:p w:rsidR="005775BD" w:rsidRPr="00AF5DFB" w:rsidRDefault="005775BD" w:rsidP="005775BD">
            <w:pPr>
              <w:pStyle w:val="Prrafodelista"/>
            </w:pPr>
          </w:p>
          <w:p w:rsidR="005775BD" w:rsidRPr="00AF5DFB" w:rsidRDefault="005775BD" w:rsidP="005775BD">
            <w:pPr>
              <w:pStyle w:val="Prrafodelista"/>
            </w:pPr>
          </w:p>
          <w:p w:rsidR="005775BD" w:rsidRPr="00AF5DFB" w:rsidRDefault="005775BD" w:rsidP="00635A0D">
            <w:pPr>
              <w:pStyle w:val="Prrafodelista"/>
              <w:numPr>
                <w:ilvl w:val="0"/>
                <w:numId w:val="11"/>
              </w:numPr>
            </w:pPr>
            <w:r w:rsidRPr="00AF5DFB">
              <w:t>Elaborar normas de comportamiento en el hogar, colegio, calle, sitios públicos</w:t>
            </w:r>
          </w:p>
          <w:p w:rsidR="005775BD" w:rsidRPr="00AF5DFB" w:rsidRDefault="00397FB7" w:rsidP="00635A0D">
            <w:pPr>
              <w:pStyle w:val="Prrafodelista"/>
              <w:numPr>
                <w:ilvl w:val="0"/>
                <w:numId w:val="11"/>
              </w:numPr>
            </w:pPr>
            <w:r w:rsidRPr="00AF5DFB">
              <w:t>Hacer sus trabajos con independencia y sentido responsabilidad</w:t>
            </w:r>
          </w:p>
          <w:p w:rsidR="00397FB7" w:rsidRPr="00AF5DFB" w:rsidRDefault="00397FB7" w:rsidP="00635A0D">
            <w:pPr>
              <w:pStyle w:val="Prrafodelista"/>
              <w:numPr>
                <w:ilvl w:val="0"/>
                <w:numId w:val="11"/>
              </w:numPr>
            </w:pPr>
            <w:r w:rsidRPr="00AF5DFB">
              <w:t>Interactuar de forma respetuosa con su compañeros y demás personas que estén a su alrededor</w:t>
            </w:r>
          </w:p>
          <w:p w:rsidR="00397FB7" w:rsidRPr="00AF5DFB" w:rsidRDefault="00397FB7" w:rsidP="00635A0D">
            <w:pPr>
              <w:pStyle w:val="Prrafodelista"/>
              <w:numPr>
                <w:ilvl w:val="0"/>
                <w:numId w:val="11"/>
              </w:numPr>
            </w:pPr>
            <w:r w:rsidRPr="00AF5DFB">
              <w:t>Reclamar sus derechos cuando así se requiera</w:t>
            </w:r>
          </w:p>
          <w:p w:rsidR="005775BD" w:rsidRPr="00AF5DFB" w:rsidRDefault="005775BD" w:rsidP="005775BD"/>
          <w:p w:rsidR="005775BD" w:rsidRPr="00AF5DFB" w:rsidRDefault="005775BD" w:rsidP="005775BD"/>
        </w:tc>
        <w:tc>
          <w:tcPr>
            <w:tcW w:w="2311" w:type="dxa"/>
          </w:tcPr>
          <w:p w:rsidR="00703C1B" w:rsidRPr="00AF5DFB" w:rsidRDefault="00397FB7" w:rsidP="00635A0D">
            <w:pPr>
              <w:pStyle w:val="Prrafodelista"/>
              <w:numPr>
                <w:ilvl w:val="0"/>
                <w:numId w:val="11"/>
              </w:numPr>
            </w:pPr>
            <w:r w:rsidRPr="00AF5DFB">
              <w:lastRenderedPageBreak/>
              <w:t xml:space="preserve">Manifestar sentimientos de acuerdo a </w:t>
            </w:r>
            <w:r w:rsidRPr="00AF5DFB">
              <w:lastRenderedPageBreak/>
              <w:t>los acontecimientos sucedidos</w:t>
            </w:r>
          </w:p>
          <w:p w:rsidR="00397FB7" w:rsidRPr="00AF5DFB" w:rsidRDefault="00397FB7" w:rsidP="00635A0D">
            <w:pPr>
              <w:pStyle w:val="Prrafodelista"/>
              <w:numPr>
                <w:ilvl w:val="0"/>
                <w:numId w:val="11"/>
              </w:numPr>
            </w:pPr>
            <w:r w:rsidRPr="00AF5DFB">
              <w:t>Manifestar respeto y amor por los símbolos institucionales y patrios</w:t>
            </w:r>
          </w:p>
          <w:p w:rsidR="00397FB7" w:rsidRPr="00AF5DFB" w:rsidRDefault="00397FB7" w:rsidP="00635A0D">
            <w:pPr>
              <w:pStyle w:val="Prrafodelista"/>
              <w:numPr>
                <w:ilvl w:val="0"/>
                <w:numId w:val="11"/>
              </w:numPr>
            </w:pPr>
            <w:r w:rsidRPr="00AF5DFB">
              <w:t>Tener sentido de pertenencia con su aula de clase, institución, hogar y comunidad donde vive</w:t>
            </w:r>
          </w:p>
          <w:p w:rsidR="00397FB7" w:rsidRPr="00AF5DFB" w:rsidRDefault="00397FB7" w:rsidP="00635A0D">
            <w:pPr>
              <w:pStyle w:val="Prrafodelista"/>
              <w:numPr>
                <w:ilvl w:val="0"/>
                <w:numId w:val="11"/>
              </w:numPr>
            </w:pPr>
            <w:r w:rsidRPr="00AF5DFB">
              <w:t>Construir normas en sus juegos y aplicarlas</w:t>
            </w:r>
          </w:p>
        </w:tc>
      </w:tr>
      <w:tr w:rsidR="005F7C53" w:rsidRPr="009C4A32" w:rsidTr="002D7D34">
        <w:tblPrEx>
          <w:tblCellMar>
            <w:left w:w="70" w:type="dxa"/>
            <w:right w:w="70" w:type="dxa"/>
          </w:tblCellMar>
        </w:tblPrEx>
        <w:trPr>
          <w:trHeight w:val="5674"/>
        </w:trPr>
        <w:tc>
          <w:tcPr>
            <w:tcW w:w="1844" w:type="dxa"/>
          </w:tcPr>
          <w:p w:rsidR="005F7C53" w:rsidRPr="00AF5DFB" w:rsidRDefault="00C62503" w:rsidP="00C62503">
            <w:r w:rsidRPr="00AF5DFB">
              <w:lastRenderedPageBreak/>
              <w:t>ACTITUDNAL Y VALORATIVA</w:t>
            </w:r>
          </w:p>
        </w:tc>
        <w:tc>
          <w:tcPr>
            <w:tcW w:w="2126" w:type="dxa"/>
          </w:tcPr>
          <w:p w:rsidR="005F7C53" w:rsidRPr="00AF5DFB" w:rsidRDefault="005F7C53" w:rsidP="00635A0D">
            <w:pPr>
              <w:pStyle w:val="Prrafodelista"/>
              <w:numPr>
                <w:ilvl w:val="0"/>
                <w:numId w:val="11"/>
              </w:numPr>
              <w:ind w:left="417"/>
            </w:pPr>
            <w:r w:rsidRPr="00AF5DFB">
              <w:t xml:space="preserve">Dar gracias a </w:t>
            </w:r>
            <w:r w:rsidR="000F5713" w:rsidRPr="00AF5DFB">
              <w:t>Dios por</w:t>
            </w:r>
            <w:r w:rsidRPr="00AF5DFB">
              <w:t xml:space="preserve"> el regalo de la vida</w:t>
            </w:r>
          </w:p>
          <w:p w:rsidR="005F7C53" w:rsidRPr="00AF5DFB" w:rsidRDefault="005F7C53" w:rsidP="00635A0D">
            <w:pPr>
              <w:pStyle w:val="Prrafodelista"/>
              <w:numPr>
                <w:ilvl w:val="0"/>
                <w:numId w:val="11"/>
              </w:numPr>
              <w:ind w:left="417"/>
            </w:pPr>
            <w:r w:rsidRPr="00AF5DFB">
              <w:t>Saber que Dios está en todas partes brindándonos su amor</w:t>
            </w:r>
          </w:p>
          <w:p w:rsidR="005F7C53" w:rsidRPr="00AF5DFB" w:rsidRDefault="005F7C53" w:rsidP="00635A0D">
            <w:pPr>
              <w:pStyle w:val="Prrafodelista"/>
              <w:numPr>
                <w:ilvl w:val="0"/>
                <w:numId w:val="11"/>
              </w:numPr>
              <w:ind w:left="417"/>
            </w:pPr>
            <w:r w:rsidRPr="00AF5DFB">
              <w:t>Hablar con Dios manejando oraciones sencillas</w:t>
            </w:r>
          </w:p>
          <w:p w:rsidR="005F7C53" w:rsidRPr="00AF5DFB" w:rsidRDefault="005F7C53" w:rsidP="00635A0D">
            <w:pPr>
              <w:pStyle w:val="Prrafodelista"/>
              <w:numPr>
                <w:ilvl w:val="0"/>
                <w:numId w:val="11"/>
              </w:numPr>
              <w:ind w:left="417"/>
            </w:pPr>
            <w:r w:rsidRPr="00AF5DFB">
              <w:t>Sentir la presencia de Dios en el compartir con el otro</w:t>
            </w:r>
          </w:p>
          <w:p w:rsidR="005F7C53" w:rsidRPr="00AF5DFB" w:rsidRDefault="005F7C53" w:rsidP="00635A0D">
            <w:pPr>
              <w:pStyle w:val="Prrafodelista"/>
              <w:numPr>
                <w:ilvl w:val="0"/>
                <w:numId w:val="11"/>
              </w:numPr>
              <w:ind w:left="417"/>
            </w:pPr>
            <w:r w:rsidRPr="00AF5DFB">
              <w:t>Valorar la obra de Dios en el cuerpo, la naturaleza y en la familia</w:t>
            </w:r>
          </w:p>
        </w:tc>
        <w:tc>
          <w:tcPr>
            <w:tcW w:w="2536" w:type="dxa"/>
          </w:tcPr>
          <w:p w:rsidR="005F7C53" w:rsidRPr="00AF5DFB" w:rsidRDefault="005F7C53" w:rsidP="00635A0D">
            <w:pPr>
              <w:pStyle w:val="Prrafodelista"/>
              <w:numPr>
                <w:ilvl w:val="0"/>
                <w:numId w:val="11"/>
              </w:numPr>
              <w:ind w:left="360"/>
            </w:pPr>
            <w:r w:rsidRPr="00AF5DFB">
              <w:t>Alabar a Dios con cantos y oraciones</w:t>
            </w:r>
          </w:p>
          <w:p w:rsidR="005F7C53" w:rsidRPr="00AF5DFB" w:rsidRDefault="005F7C53" w:rsidP="00CD077B">
            <w:pPr>
              <w:pStyle w:val="Prrafodelista"/>
              <w:ind w:left="360"/>
            </w:pPr>
          </w:p>
          <w:p w:rsidR="005F7C53" w:rsidRPr="00AF5DFB" w:rsidRDefault="005F7C53" w:rsidP="00635A0D">
            <w:pPr>
              <w:pStyle w:val="Prrafodelista"/>
              <w:numPr>
                <w:ilvl w:val="0"/>
                <w:numId w:val="11"/>
              </w:numPr>
              <w:ind w:left="360"/>
            </w:pPr>
            <w:r w:rsidRPr="00AF5DFB">
              <w:t>Describir en qué momentos Dios está a su lado</w:t>
            </w:r>
          </w:p>
          <w:p w:rsidR="005F7C53" w:rsidRPr="00AF5DFB" w:rsidRDefault="005F7C53" w:rsidP="00CD077B">
            <w:pPr>
              <w:pStyle w:val="Prrafodelista"/>
            </w:pPr>
          </w:p>
          <w:p w:rsidR="005F7C53" w:rsidRPr="00AF5DFB" w:rsidRDefault="005F7C53" w:rsidP="00CD077B">
            <w:pPr>
              <w:pStyle w:val="Prrafodelista"/>
              <w:ind w:left="360"/>
            </w:pPr>
          </w:p>
          <w:p w:rsidR="005F7C53" w:rsidRPr="00AF5DFB" w:rsidRDefault="005F7C53" w:rsidP="00CD077B"/>
          <w:p w:rsidR="005F7C53" w:rsidRPr="00AF5DFB" w:rsidRDefault="005F7C53" w:rsidP="00635A0D">
            <w:pPr>
              <w:pStyle w:val="Prrafodelista"/>
              <w:numPr>
                <w:ilvl w:val="0"/>
                <w:numId w:val="11"/>
              </w:numPr>
              <w:ind w:left="360"/>
            </w:pPr>
            <w:r w:rsidRPr="00AF5DFB">
              <w:t xml:space="preserve">Amar y respetar a los padres, compañeros, personas que los rodean y </w:t>
            </w:r>
            <w:r w:rsidR="000F5713" w:rsidRPr="00AF5DFB">
              <w:t>la naturaleza</w:t>
            </w:r>
            <w:r w:rsidRPr="00AF5DFB">
              <w:t xml:space="preserve"> como un regalo de Dios</w:t>
            </w:r>
          </w:p>
          <w:p w:rsidR="005F7C53" w:rsidRPr="00AF5DFB" w:rsidRDefault="005F7C53" w:rsidP="00635A0D">
            <w:pPr>
              <w:pStyle w:val="Prrafodelista"/>
              <w:numPr>
                <w:ilvl w:val="0"/>
                <w:numId w:val="11"/>
              </w:numPr>
              <w:ind w:left="360"/>
            </w:pPr>
            <w:r w:rsidRPr="00AF5DFB">
              <w:t>Asumir una actitud de respeto y recogimiento  frente a la oración</w:t>
            </w:r>
          </w:p>
        </w:tc>
        <w:tc>
          <w:tcPr>
            <w:tcW w:w="2311" w:type="dxa"/>
          </w:tcPr>
          <w:p w:rsidR="005F7C53" w:rsidRPr="00AF5DFB" w:rsidRDefault="005F7C53" w:rsidP="00635A0D">
            <w:pPr>
              <w:pStyle w:val="Prrafodelista"/>
              <w:numPr>
                <w:ilvl w:val="0"/>
                <w:numId w:val="11"/>
              </w:numPr>
              <w:ind w:left="417"/>
            </w:pPr>
            <w:r w:rsidRPr="00AF5DFB">
              <w:t>Agradecer a Dios por el don de la familia y de la vida</w:t>
            </w:r>
          </w:p>
          <w:p w:rsidR="005F7C53" w:rsidRPr="00AF5DFB" w:rsidRDefault="005F7C53" w:rsidP="00635A0D">
            <w:pPr>
              <w:pStyle w:val="Prrafodelista"/>
              <w:numPr>
                <w:ilvl w:val="0"/>
                <w:numId w:val="11"/>
              </w:numPr>
              <w:ind w:left="417"/>
            </w:pPr>
            <w:r w:rsidRPr="00AF5DFB">
              <w:t>Descubrir el amor de Dios en la belleza de la naturaleza</w:t>
            </w:r>
          </w:p>
          <w:p w:rsidR="005F7C53" w:rsidRPr="00AF5DFB" w:rsidRDefault="005F7C53" w:rsidP="00635A0D">
            <w:pPr>
              <w:pStyle w:val="Prrafodelista"/>
              <w:numPr>
                <w:ilvl w:val="0"/>
                <w:numId w:val="11"/>
              </w:numPr>
              <w:ind w:left="417"/>
            </w:pPr>
            <w:r w:rsidRPr="00AF5DFB">
              <w:t>Escuchar a Dios a través de la oración</w:t>
            </w:r>
          </w:p>
          <w:p w:rsidR="005F7C53" w:rsidRPr="00AF5DFB" w:rsidRDefault="005F7C53" w:rsidP="00635A0D">
            <w:pPr>
              <w:pStyle w:val="Prrafodelista"/>
              <w:numPr>
                <w:ilvl w:val="0"/>
                <w:numId w:val="11"/>
              </w:numPr>
              <w:ind w:left="417"/>
            </w:pPr>
            <w:r w:rsidRPr="00AF5DFB">
              <w:t>Apreciar su cuerpo y el del otro como obra máxima de la creación</w:t>
            </w:r>
          </w:p>
          <w:p w:rsidR="005F7C53" w:rsidRPr="00AF5DFB" w:rsidRDefault="005F7C53" w:rsidP="00635A0D">
            <w:pPr>
              <w:pStyle w:val="Prrafodelista"/>
              <w:numPr>
                <w:ilvl w:val="0"/>
                <w:numId w:val="11"/>
              </w:numPr>
              <w:ind w:left="417"/>
            </w:pPr>
            <w:r w:rsidRPr="00AF5DFB">
              <w:t>Demostrar  con las acciones que Dios está presente en cada ser vivo</w:t>
            </w:r>
          </w:p>
        </w:tc>
      </w:tr>
    </w:tbl>
    <w:p w:rsidR="008D265E" w:rsidRPr="009C4A32" w:rsidRDefault="008D265E" w:rsidP="008D265E">
      <w:pPr>
        <w:spacing w:after="0"/>
        <w:ind w:left="360"/>
        <w:rPr>
          <w:sz w:val="20"/>
          <w:szCs w:val="20"/>
        </w:rPr>
      </w:pPr>
    </w:p>
    <w:p w:rsidR="007D687E" w:rsidRPr="009C4A32" w:rsidRDefault="007D687E" w:rsidP="008D265E">
      <w:pPr>
        <w:spacing w:after="0"/>
        <w:ind w:left="360"/>
        <w:rPr>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Pr="009C4A32" w:rsidRDefault="00171553" w:rsidP="008D265E">
      <w:pPr>
        <w:spacing w:after="0"/>
        <w:ind w:left="360"/>
        <w:rPr>
          <w:b/>
          <w:sz w:val="20"/>
          <w:szCs w:val="20"/>
        </w:rPr>
      </w:pPr>
    </w:p>
    <w:p w:rsidR="00171553" w:rsidRDefault="00171553" w:rsidP="008D265E">
      <w:pPr>
        <w:spacing w:after="0"/>
        <w:ind w:left="360"/>
        <w:rPr>
          <w:b/>
          <w:sz w:val="20"/>
          <w:szCs w:val="20"/>
        </w:rPr>
      </w:pPr>
    </w:p>
    <w:p w:rsidR="00974B56" w:rsidRDefault="00974B56" w:rsidP="008D265E">
      <w:pPr>
        <w:spacing w:after="0"/>
        <w:ind w:left="360"/>
        <w:rPr>
          <w:b/>
          <w:sz w:val="20"/>
          <w:szCs w:val="20"/>
        </w:rPr>
      </w:pPr>
    </w:p>
    <w:p w:rsidR="0085192B" w:rsidRDefault="0085192B" w:rsidP="008D265E">
      <w:pPr>
        <w:spacing w:after="0"/>
        <w:ind w:left="360"/>
        <w:rPr>
          <w:b/>
          <w:sz w:val="20"/>
          <w:szCs w:val="20"/>
        </w:rPr>
      </w:pPr>
    </w:p>
    <w:p w:rsidR="0085192B" w:rsidRDefault="0085192B" w:rsidP="008D265E">
      <w:pPr>
        <w:spacing w:after="0"/>
        <w:ind w:left="360"/>
        <w:rPr>
          <w:b/>
          <w:sz w:val="20"/>
          <w:szCs w:val="20"/>
        </w:rPr>
      </w:pPr>
    </w:p>
    <w:p w:rsidR="00974B56" w:rsidRDefault="00974B56" w:rsidP="008D265E">
      <w:pPr>
        <w:spacing w:after="0"/>
        <w:ind w:left="360"/>
        <w:rPr>
          <w:b/>
          <w:sz w:val="20"/>
          <w:szCs w:val="20"/>
        </w:rPr>
      </w:pPr>
    </w:p>
    <w:p w:rsidR="00974B56" w:rsidRDefault="00974B56" w:rsidP="008D265E">
      <w:pPr>
        <w:spacing w:after="0"/>
        <w:ind w:left="360"/>
        <w:rPr>
          <w:b/>
          <w:sz w:val="20"/>
          <w:szCs w:val="20"/>
        </w:rPr>
      </w:pPr>
    </w:p>
    <w:p w:rsidR="00974B56" w:rsidRDefault="00974B56" w:rsidP="008D265E">
      <w:pPr>
        <w:spacing w:after="0"/>
        <w:ind w:left="360"/>
        <w:rPr>
          <w:b/>
          <w:sz w:val="20"/>
          <w:szCs w:val="20"/>
        </w:rPr>
      </w:pPr>
    </w:p>
    <w:p w:rsidR="00974B56" w:rsidRDefault="00974B56" w:rsidP="008D265E">
      <w:pPr>
        <w:spacing w:after="0"/>
        <w:ind w:left="360"/>
        <w:rPr>
          <w:b/>
          <w:sz w:val="20"/>
          <w:szCs w:val="20"/>
        </w:rPr>
      </w:pPr>
    </w:p>
    <w:p w:rsidR="00974B56" w:rsidRDefault="00974B56" w:rsidP="008D265E">
      <w:pPr>
        <w:spacing w:after="0"/>
        <w:ind w:left="360"/>
        <w:rPr>
          <w:b/>
          <w:sz w:val="20"/>
          <w:szCs w:val="20"/>
        </w:rPr>
      </w:pPr>
    </w:p>
    <w:p w:rsidR="00974B56" w:rsidRDefault="00974B56"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AF5DFB" w:rsidRDefault="00AF5DFB" w:rsidP="008D265E">
      <w:pPr>
        <w:spacing w:after="0"/>
        <w:ind w:left="360"/>
        <w:rPr>
          <w:b/>
          <w:sz w:val="20"/>
          <w:szCs w:val="20"/>
        </w:rPr>
      </w:pPr>
    </w:p>
    <w:p w:rsidR="005F7C53" w:rsidRPr="00602DD4" w:rsidRDefault="0085192B" w:rsidP="0085192B">
      <w:pPr>
        <w:pStyle w:val="Prrafodelista"/>
        <w:spacing w:after="0"/>
        <w:ind w:left="1080"/>
        <w:rPr>
          <w:b/>
          <w:sz w:val="40"/>
          <w:szCs w:val="40"/>
        </w:rPr>
      </w:pPr>
      <w:r>
        <w:rPr>
          <w:b/>
          <w:sz w:val="40"/>
          <w:szCs w:val="40"/>
        </w:rPr>
        <w:lastRenderedPageBreak/>
        <w:t xml:space="preserve">7. </w:t>
      </w:r>
      <w:r w:rsidR="005F7C53" w:rsidRPr="00602DD4">
        <w:rPr>
          <w:b/>
          <w:sz w:val="40"/>
          <w:szCs w:val="40"/>
        </w:rPr>
        <w:t>EXPLORACIÓN DIAGNÓSTICA</w:t>
      </w:r>
    </w:p>
    <w:p w:rsidR="005F7C53" w:rsidRPr="009C4A32" w:rsidRDefault="005F7C53" w:rsidP="008D265E">
      <w:pPr>
        <w:spacing w:after="0"/>
        <w:ind w:left="360"/>
        <w:rPr>
          <w:b/>
          <w:sz w:val="20"/>
          <w:szCs w:val="20"/>
        </w:rPr>
      </w:pPr>
    </w:p>
    <w:p w:rsidR="005F7C53" w:rsidRPr="00AF5DFB" w:rsidRDefault="005F7C53" w:rsidP="008D265E">
      <w:pPr>
        <w:spacing w:after="0"/>
        <w:ind w:left="360"/>
      </w:pPr>
      <w:r w:rsidRPr="00AF5DFB">
        <w:t>La exploración diagnóstica tiene como finalidad, el conocimiento de las actitudes y aptitudes de los niños</w:t>
      </w:r>
      <w:r w:rsidR="003B5EE1" w:rsidRPr="00AF5DFB">
        <w:t xml:space="preserve"> y niñas</w:t>
      </w:r>
      <w:r w:rsidRPr="00AF5DFB">
        <w:t xml:space="preserve"> en cada periodo y edad con respecto al estado de las dimensiones del desarrollo humano; de igual manera la problemática cultural, ética, social en que se encuentran inmersos descubriendo intereses y necesidades tanto individuales como grupales, aspectos estos que </w:t>
      </w:r>
      <w:r w:rsidR="000F5713" w:rsidRPr="00AF5DFB">
        <w:t>él</w:t>
      </w:r>
      <w:r w:rsidRPr="00AF5DFB">
        <w:t xml:space="preserve"> </w:t>
      </w:r>
      <w:r w:rsidR="003B5EE1" w:rsidRPr="00AF5DFB">
        <w:t xml:space="preserve">o la docente </w:t>
      </w:r>
      <w:r w:rsidRPr="00AF5DFB">
        <w:t>debe detectar muy de cerca para orientar un verdadero proceso pedagógico que conlleve a una formación integral en donde los infantes sean los coautores de su propio desarrollo</w:t>
      </w:r>
    </w:p>
    <w:p w:rsidR="005F7C53" w:rsidRDefault="005F7C53" w:rsidP="008D265E">
      <w:pPr>
        <w:spacing w:after="0"/>
        <w:ind w:left="360"/>
      </w:pPr>
    </w:p>
    <w:p w:rsidR="00396850" w:rsidRPr="00AF5DFB" w:rsidRDefault="00396850" w:rsidP="008D265E">
      <w:pPr>
        <w:spacing w:after="0"/>
        <w:ind w:left="360"/>
      </w:pPr>
    </w:p>
    <w:p w:rsidR="005F7C53" w:rsidRPr="00AF5DFB" w:rsidRDefault="005F7C53" w:rsidP="005F7C53">
      <w:pPr>
        <w:spacing w:after="0"/>
        <w:ind w:left="360"/>
      </w:pPr>
      <w:r w:rsidRPr="00AF5DFB">
        <w:t>Algunas de las dificultades encontradas son:</w:t>
      </w:r>
    </w:p>
    <w:p w:rsidR="005F7C53" w:rsidRPr="00AF5DFB" w:rsidRDefault="005F7C53" w:rsidP="005F7C53">
      <w:pPr>
        <w:spacing w:after="0"/>
        <w:ind w:left="360"/>
      </w:pPr>
    </w:p>
    <w:p w:rsidR="005F7C53" w:rsidRPr="00AF5DFB" w:rsidRDefault="00BF438A" w:rsidP="00465D84">
      <w:pPr>
        <w:pStyle w:val="Prrafodelista"/>
        <w:numPr>
          <w:ilvl w:val="0"/>
          <w:numId w:val="13"/>
        </w:numPr>
        <w:spacing w:after="0"/>
      </w:pPr>
      <w:r w:rsidRPr="00AF5DFB">
        <w:t>Atención dispersa</w:t>
      </w:r>
    </w:p>
    <w:p w:rsidR="00BF438A" w:rsidRPr="00AF5DFB" w:rsidRDefault="00BF438A" w:rsidP="00465D84">
      <w:pPr>
        <w:pStyle w:val="Prrafodelista"/>
        <w:numPr>
          <w:ilvl w:val="0"/>
          <w:numId w:val="13"/>
        </w:numPr>
        <w:spacing w:after="0"/>
      </w:pPr>
      <w:r w:rsidRPr="00AF5DFB">
        <w:t>Comportamientos inadecuados ante determinadas situaciones que afectan la convivencia pacífica</w:t>
      </w:r>
    </w:p>
    <w:p w:rsidR="00BF438A" w:rsidRPr="00AF5DFB" w:rsidRDefault="00BF438A" w:rsidP="00465D84">
      <w:pPr>
        <w:pStyle w:val="Prrafodelista"/>
        <w:numPr>
          <w:ilvl w:val="0"/>
          <w:numId w:val="13"/>
        </w:numPr>
        <w:spacing w:after="0"/>
      </w:pPr>
      <w:r w:rsidRPr="00AF5DFB">
        <w:t>Ausencia del valor del respeto, responsabilidad y tolerancia</w:t>
      </w:r>
    </w:p>
    <w:p w:rsidR="00BF438A" w:rsidRPr="00AF5DFB" w:rsidRDefault="00BF438A" w:rsidP="00465D84">
      <w:pPr>
        <w:pStyle w:val="Prrafodelista"/>
        <w:numPr>
          <w:ilvl w:val="0"/>
          <w:numId w:val="13"/>
        </w:numPr>
        <w:spacing w:after="0"/>
      </w:pPr>
      <w:r w:rsidRPr="00AF5DFB">
        <w:t>Mucha dependencia</w:t>
      </w:r>
      <w:r w:rsidR="00C62503" w:rsidRPr="00AF5DFB">
        <w:t xml:space="preserve"> y sobreprotección por parte de algunas </w:t>
      </w:r>
      <w:r w:rsidRPr="00AF5DFB">
        <w:t>familia</w:t>
      </w:r>
      <w:r w:rsidR="00C62503" w:rsidRPr="00AF5DFB">
        <w:t>s</w:t>
      </w:r>
    </w:p>
    <w:p w:rsidR="008C4D29" w:rsidRPr="00AF5DFB" w:rsidRDefault="00396850" w:rsidP="00465D84">
      <w:pPr>
        <w:pStyle w:val="Prrafodelista"/>
        <w:numPr>
          <w:ilvl w:val="0"/>
          <w:numId w:val="13"/>
        </w:numPr>
        <w:spacing w:after="0"/>
      </w:pPr>
      <w:r>
        <w:t>Algunos estudiantes</w:t>
      </w:r>
      <w:r w:rsidR="008C4D29" w:rsidRPr="00AF5DFB">
        <w:t xml:space="preserve"> ejercen mucha influencia en los padres</w:t>
      </w:r>
      <w:r w:rsidR="00C62503" w:rsidRPr="00AF5DFB">
        <w:t xml:space="preserve"> y madres</w:t>
      </w:r>
      <w:r w:rsidR="008C4D29" w:rsidRPr="00AF5DFB">
        <w:t xml:space="preserve"> d</w:t>
      </w:r>
      <w:r w:rsidR="00C62503" w:rsidRPr="00AF5DFB">
        <w:t xml:space="preserve">e familia, lo que genera dificultad a la hora </w:t>
      </w:r>
      <w:r w:rsidR="000F5713" w:rsidRPr="00AF5DFB">
        <w:t>de corregirlos en</w:t>
      </w:r>
      <w:r w:rsidR="008C4D29" w:rsidRPr="00AF5DFB">
        <w:t xml:space="preserve"> el momento oportuno, confundiendo el cariño con la falta de autoridad y respeto</w:t>
      </w:r>
    </w:p>
    <w:p w:rsidR="008C4D29" w:rsidRPr="00AF5DFB" w:rsidRDefault="008C4D29" w:rsidP="00465D84">
      <w:pPr>
        <w:pStyle w:val="Prrafodelista"/>
        <w:numPr>
          <w:ilvl w:val="0"/>
          <w:numId w:val="13"/>
        </w:numPr>
        <w:spacing w:after="0"/>
      </w:pPr>
      <w:r w:rsidRPr="00AF5DFB">
        <w:t>Los conflictos intrafamiliares se reflejan en el comportamiento de los pequeños</w:t>
      </w:r>
      <w:r w:rsidR="00C62503" w:rsidRPr="00AF5DFB">
        <w:t xml:space="preserve"> y las pequeñas</w:t>
      </w:r>
    </w:p>
    <w:p w:rsidR="008C4D29" w:rsidRPr="00AF5DFB" w:rsidRDefault="008C4D29" w:rsidP="00465D84">
      <w:pPr>
        <w:pStyle w:val="Prrafodelista"/>
        <w:numPr>
          <w:ilvl w:val="0"/>
          <w:numId w:val="13"/>
        </w:numPr>
        <w:spacing w:after="0"/>
      </w:pPr>
      <w:r w:rsidRPr="00AF5DFB">
        <w:t>F</w:t>
      </w:r>
      <w:r w:rsidR="00C62503" w:rsidRPr="00AF5DFB">
        <w:t>alta de integración de algunas</w:t>
      </w:r>
      <w:r w:rsidRPr="00AF5DFB">
        <w:t xml:space="preserve"> familia</w:t>
      </w:r>
      <w:r w:rsidR="00C62503" w:rsidRPr="00AF5DFB">
        <w:t>s</w:t>
      </w:r>
      <w:r w:rsidRPr="00AF5DFB">
        <w:t xml:space="preserve"> en el proceso pedagógico, debido al poco tiempo que tiene</w:t>
      </w:r>
      <w:r w:rsidR="00C62503" w:rsidRPr="00AF5DFB">
        <w:t>n</w:t>
      </w:r>
      <w:r w:rsidRPr="00AF5DFB">
        <w:t xml:space="preserve"> para ello</w:t>
      </w:r>
    </w:p>
    <w:p w:rsidR="008C4D29" w:rsidRPr="00AF5DFB" w:rsidRDefault="008C4D29" w:rsidP="00465D84">
      <w:pPr>
        <w:pStyle w:val="Prrafodelista"/>
        <w:numPr>
          <w:ilvl w:val="0"/>
          <w:numId w:val="13"/>
        </w:numPr>
        <w:spacing w:after="0"/>
      </w:pPr>
      <w:r w:rsidRPr="00AF5DFB">
        <w:t>Casi siempre se emplea el castigo físico para corregir a los pequeños</w:t>
      </w:r>
      <w:r w:rsidR="00C62503" w:rsidRPr="00AF5DFB">
        <w:t xml:space="preserve"> y las </w:t>
      </w:r>
      <w:r w:rsidR="000F5713" w:rsidRPr="00AF5DFB">
        <w:t>pequeñas y</w:t>
      </w:r>
      <w:r w:rsidRPr="00AF5DFB">
        <w:t xml:space="preserve"> en ocasiones este es muy fuerte</w:t>
      </w: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pPr>
    </w:p>
    <w:p w:rsidR="00F25ABF" w:rsidRPr="00AF5DFB" w:rsidRDefault="00F25ABF" w:rsidP="00F25ABF">
      <w:pPr>
        <w:spacing w:after="0"/>
        <w:jc w:val="center"/>
        <w:rPr>
          <w:b/>
        </w:rPr>
      </w:pPr>
    </w:p>
    <w:p w:rsidR="007D4E26" w:rsidRPr="009C4A32" w:rsidRDefault="007D4E26" w:rsidP="00F25ABF">
      <w:pPr>
        <w:spacing w:after="0"/>
        <w:jc w:val="center"/>
        <w:rPr>
          <w:b/>
          <w:sz w:val="20"/>
          <w:szCs w:val="20"/>
        </w:rPr>
      </w:pPr>
    </w:p>
    <w:p w:rsidR="00396850" w:rsidRDefault="00396850" w:rsidP="00396850">
      <w:pPr>
        <w:pStyle w:val="Prrafodelista"/>
        <w:spacing w:after="0"/>
        <w:rPr>
          <w:b/>
          <w:sz w:val="40"/>
          <w:szCs w:val="40"/>
        </w:rPr>
      </w:pPr>
    </w:p>
    <w:p w:rsidR="00F25ABF" w:rsidRPr="003F1BCC" w:rsidRDefault="00F25ABF" w:rsidP="003F1BCC">
      <w:pPr>
        <w:pStyle w:val="Prrafodelista"/>
        <w:numPr>
          <w:ilvl w:val="0"/>
          <w:numId w:val="6"/>
        </w:numPr>
        <w:spacing w:after="0"/>
        <w:jc w:val="center"/>
        <w:rPr>
          <w:b/>
          <w:sz w:val="40"/>
          <w:szCs w:val="40"/>
        </w:rPr>
      </w:pPr>
      <w:r w:rsidRPr="003F1BCC">
        <w:rPr>
          <w:b/>
          <w:sz w:val="40"/>
          <w:szCs w:val="40"/>
        </w:rPr>
        <w:t>DISEÑO DE NECESIDADES</w:t>
      </w:r>
    </w:p>
    <w:p w:rsidR="004A49A4" w:rsidRPr="009C4A32" w:rsidRDefault="004A49A4" w:rsidP="00F25ABF">
      <w:pPr>
        <w:spacing w:after="0"/>
        <w:rPr>
          <w:sz w:val="20"/>
          <w:szCs w:val="20"/>
        </w:rPr>
      </w:pPr>
    </w:p>
    <w:p w:rsidR="00F25ABF" w:rsidRPr="00AF5DFB" w:rsidRDefault="00F25ABF" w:rsidP="00F25ABF">
      <w:pPr>
        <w:spacing w:after="0"/>
      </w:pPr>
      <w:r w:rsidRPr="00AF5DFB">
        <w:t>El desarrollo integral del niño</w:t>
      </w:r>
      <w:r w:rsidR="00C62503" w:rsidRPr="00AF5DFB">
        <w:t xml:space="preserve"> y la niña</w:t>
      </w:r>
      <w:r w:rsidRPr="00AF5DFB">
        <w:t xml:space="preserve"> no puede lograrse independientemente, ni en forma aislada de las condiciones físicas, culturales y ambientales donde ha nacido y se ha desarrollado.</w:t>
      </w:r>
    </w:p>
    <w:p w:rsidR="00F25ABF" w:rsidRPr="00AF5DFB" w:rsidRDefault="00F25ABF" w:rsidP="00F25ABF">
      <w:pPr>
        <w:spacing w:after="0"/>
      </w:pPr>
      <w:r w:rsidRPr="00AF5DFB">
        <w:t xml:space="preserve">La familia y la comunidad representa la mayor influencia educadora para el niño; es allí donde el pequeño inicia </w:t>
      </w:r>
      <w:r w:rsidR="000F5713" w:rsidRPr="00AF5DFB">
        <w:t>los procesos</w:t>
      </w:r>
      <w:r w:rsidRPr="00AF5DFB">
        <w:t xml:space="preserve"> de socialización, asimilación y construcción de valores propios de su cultura; cuando llega a la escuela trae consigo una gran experiencia, vivencias, creencias, roles, actitudes y conocimientos que la escuela debe aprovechar para orientar un verdadero proceso de construcción.</w:t>
      </w:r>
    </w:p>
    <w:p w:rsidR="00F25ABF" w:rsidRPr="00AF5DFB" w:rsidRDefault="00F25ABF" w:rsidP="00F25ABF">
      <w:pPr>
        <w:spacing w:after="0"/>
      </w:pPr>
      <w:r w:rsidRPr="00AF5DFB">
        <w:t xml:space="preserve">Escuela- familia – comunidad </w:t>
      </w:r>
      <w:r w:rsidR="000F5713" w:rsidRPr="00AF5DFB">
        <w:t>deben hacer</w:t>
      </w:r>
      <w:r w:rsidRPr="00AF5DFB">
        <w:t xml:space="preserve"> un esfuerzo común para construir un ambiente educativo enriquecedor para el niño</w:t>
      </w:r>
      <w:r w:rsidR="00C62503" w:rsidRPr="00AF5DFB">
        <w:t xml:space="preserve">- </w:t>
      </w:r>
      <w:r w:rsidR="000F5713" w:rsidRPr="00AF5DFB">
        <w:t>niña en</w:t>
      </w:r>
      <w:r w:rsidR="00C62503" w:rsidRPr="00AF5DFB">
        <w:t xml:space="preserve"> el que las </w:t>
      </w:r>
      <w:r w:rsidR="000F5713" w:rsidRPr="00AF5DFB">
        <w:t>familias y</w:t>
      </w:r>
      <w:r w:rsidRPr="00AF5DFB">
        <w:t xml:space="preserve"> la comunidad creen cultura alrededor de las necesidades e intereses de los pequeños, asumiendo una actitud reflexiva, participativa y au</w:t>
      </w:r>
      <w:r w:rsidR="00426073" w:rsidRPr="00AF5DFB">
        <w:t>to</w:t>
      </w:r>
      <w:r w:rsidRPr="00AF5DFB">
        <w:t>gestionaria que genere solidaridad social, fortalecimiento de la identidad, autoestima y autoevaluación.</w:t>
      </w:r>
    </w:p>
    <w:p w:rsidR="00F25ABF" w:rsidRPr="00AF5DFB" w:rsidRDefault="00F25ABF" w:rsidP="00F25ABF">
      <w:pPr>
        <w:spacing w:after="0"/>
      </w:pPr>
    </w:p>
    <w:p w:rsidR="00F25ABF" w:rsidRPr="00AF5DFB" w:rsidRDefault="00F25ABF" w:rsidP="00F25ABF">
      <w:pPr>
        <w:spacing w:after="0"/>
      </w:pPr>
      <w:r w:rsidRPr="00AF5DFB">
        <w:t>Por lo anterior el proceso de construcción del conocimiento en la institución tendrá como pilares fundamentales:</w:t>
      </w:r>
    </w:p>
    <w:p w:rsidR="00F25ABF" w:rsidRPr="00AF5DFB" w:rsidRDefault="00F25ABF" w:rsidP="00F25ABF">
      <w:pPr>
        <w:spacing w:after="0"/>
      </w:pPr>
    </w:p>
    <w:p w:rsidR="00F25ABF" w:rsidRPr="00AF5DFB" w:rsidRDefault="00F25ABF" w:rsidP="00465D84">
      <w:pPr>
        <w:pStyle w:val="Prrafodelista"/>
        <w:numPr>
          <w:ilvl w:val="0"/>
          <w:numId w:val="53"/>
        </w:numPr>
        <w:spacing w:after="0"/>
        <w:rPr>
          <w:b/>
          <w:u w:val="single"/>
        </w:rPr>
      </w:pPr>
      <w:r w:rsidRPr="00AF5DFB">
        <w:rPr>
          <w:b/>
          <w:u w:val="single"/>
        </w:rPr>
        <w:t>El trabajo de integración comunitaria</w:t>
      </w:r>
    </w:p>
    <w:p w:rsidR="00F25ABF" w:rsidRPr="00AF5DFB" w:rsidRDefault="00F25ABF" w:rsidP="00F25ABF">
      <w:pPr>
        <w:spacing w:after="0"/>
        <w:rPr>
          <w:b/>
          <w:u w:val="single"/>
        </w:rPr>
      </w:pPr>
    </w:p>
    <w:p w:rsidR="00F25ABF" w:rsidRPr="00AF5DFB" w:rsidRDefault="00F25ABF" w:rsidP="00F25ABF">
      <w:pPr>
        <w:spacing w:after="0"/>
      </w:pPr>
      <w:r w:rsidRPr="00AF5DFB">
        <w:t xml:space="preserve">Es una forma de </w:t>
      </w:r>
      <w:r w:rsidR="00CB0B80" w:rsidRPr="00AF5DFB">
        <w:t>trabajo,</w:t>
      </w:r>
      <w:r w:rsidRPr="00AF5DFB">
        <w:t xml:space="preserve"> que permite la integración de la institución educativa y la comunidad, para posibilitar un ambiente consciente, favorecedor del desarrollo integral del niño</w:t>
      </w:r>
      <w:r w:rsidR="003B5EE1" w:rsidRPr="00AF5DFB">
        <w:t xml:space="preserve"> y la niña</w:t>
      </w:r>
      <w:r w:rsidRPr="00AF5DFB">
        <w:t xml:space="preserve"> ayudando a su vez a la formación de su personalidad. De allí la importancia de conocer la cultura y la identidad de cada núcleo familiar, sus costumbres, su entorno, para ayudar a superar las deficiencias que existan, respetando las normas y valores que la rigen</w:t>
      </w:r>
    </w:p>
    <w:p w:rsidR="00CE0D7C" w:rsidRPr="00AF5DFB" w:rsidRDefault="00CE0D7C" w:rsidP="00F25ABF">
      <w:pPr>
        <w:spacing w:after="0"/>
      </w:pPr>
    </w:p>
    <w:p w:rsidR="00CE0D7C" w:rsidRPr="00AF5DFB" w:rsidRDefault="00CE0D7C" w:rsidP="00F25ABF">
      <w:pPr>
        <w:spacing w:after="0"/>
      </w:pPr>
      <w:r w:rsidRPr="00AF5DFB">
        <w:t xml:space="preserve">El </w:t>
      </w:r>
      <w:r w:rsidR="000F5713" w:rsidRPr="00AF5DFB">
        <w:t>niño se</w:t>
      </w:r>
      <w:r w:rsidRPr="00AF5DFB">
        <w:t xml:space="preserve"> desarrolla en forma integral en la medida, en que se lo permita su familia, su comunidad y la institución educativa; donde debe existir una coordinación de esfuerzos para que el niño desarrolle al máximo sus capacidades y no encuentre disociaciones entre lo que vivencia en la escuela, la familia y lo que vive en la comunidad. En esto radica la importancia de la integración comunitaria en todos los aspectos, religiosos, sociales, culturales y recreativos</w:t>
      </w:r>
    </w:p>
    <w:p w:rsidR="00CE0D7C" w:rsidRPr="00AF5DFB" w:rsidRDefault="00CE0D7C" w:rsidP="00F25ABF">
      <w:pPr>
        <w:spacing w:after="0"/>
      </w:pPr>
    </w:p>
    <w:p w:rsidR="004A49A4" w:rsidRPr="00AF5DFB" w:rsidRDefault="00C25888" w:rsidP="00465D84">
      <w:pPr>
        <w:pStyle w:val="Prrafodelista"/>
        <w:numPr>
          <w:ilvl w:val="0"/>
          <w:numId w:val="104"/>
        </w:numPr>
        <w:spacing w:after="0"/>
        <w:rPr>
          <w:b/>
          <w:u w:val="single"/>
        </w:rPr>
      </w:pPr>
      <w:r w:rsidRPr="00AF5DFB">
        <w:rPr>
          <w:b/>
          <w:u w:val="single"/>
        </w:rPr>
        <w:t>Acompañamiento pedagógico</w:t>
      </w:r>
      <w:r w:rsidR="00C62503" w:rsidRPr="00AF5DFB">
        <w:rPr>
          <w:b/>
          <w:u w:val="single"/>
        </w:rPr>
        <w:t>:</w:t>
      </w:r>
    </w:p>
    <w:p w:rsidR="00C25888" w:rsidRPr="00AF5DFB" w:rsidRDefault="00C25888" w:rsidP="00C25888">
      <w:pPr>
        <w:spacing w:after="0"/>
        <w:rPr>
          <w:b/>
          <w:u w:val="single"/>
        </w:rPr>
      </w:pPr>
    </w:p>
    <w:p w:rsidR="00C25888" w:rsidRPr="00AF5DFB" w:rsidRDefault="00C25888" w:rsidP="00C25888">
      <w:pPr>
        <w:spacing w:after="0"/>
      </w:pPr>
      <w:r w:rsidRPr="00AF5DFB">
        <w:t>la actividad de acompañamiento pedagógico es una estrategia propia de la escuela Ventanitas, el objetivo principal de esta es vincular a las familias en el proceso formativo de los niños y niñas, participando del desarrollo de temáticas de clase siendo agentes activos en el acompañamiento de los pequeños y pequeñas durante esta jornada escolar, dicha actividad se realiza los días viernes donde el grupo de la jornada de la tarde</w:t>
      </w:r>
      <w:r w:rsidR="0048003D" w:rsidRPr="00AF5DFB">
        <w:t xml:space="preserve"> asiste en la mañana uniéndose los dos grupos</w:t>
      </w:r>
      <w:r w:rsidR="001101B3" w:rsidRPr="00AF5DFB">
        <w:t xml:space="preserve"> para así realizar actividades conjuntas , mientras un grupo pequeño se encuentran desarrollando la temática programada con la docente</w:t>
      </w:r>
      <w:r w:rsidR="001D5E29" w:rsidRPr="00AF5DFB">
        <w:t xml:space="preserve"> </w:t>
      </w:r>
      <w:r w:rsidR="001D5E29" w:rsidRPr="00AF5DFB">
        <w:lastRenderedPageBreak/>
        <w:t>encargada</w:t>
      </w:r>
      <w:r w:rsidR="001B3306" w:rsidRPr="00AF5DFB">
        <w:t xml:space="preserve"> y las familias, su tiempo de duración es de dos horas de 7:00 a 9:00 a.m., en este tiempo se llevan a cabo actividades variadas enfocadas hacia </w:t>
      </w:r>
      <w:r w:rsidR="008D6135" w:rsidRPr="00AF5DFB">
        <w:t>el afianzamiento de los conceptos trabajados, además que las familias conozcan la metodología y forma de trabajar desarrollada dentro del aula de clase y así lo puedan colocar en práctica en sus casas</w:t>
      </w:r>
    </w:p>
    <w:p w:rsidR="004A49A4" w:rsidRDefault="001D5E29" w:rsidP="001B3306">
      <w:pPr>
        <w:spacing w:after="0"/>
      </w:pPr>
      <w:r w:rsidRPr="00AF5DFB">
        <w:t>Desde la inducción a las familias del grado de preescolar se les explica dicha metodología</w:t>
      </w:r>
      <w:r w:rsidR="001B3306" w:rsidRPr="00AF5DFB">
        <w:t xml:space="preserve"> y se les habla acerca de l</w:t>
      </w:r>
      <w:r w:rsidR="008D6135" w:rsidRPr="00AF5DFB">
        <w:t>a importancia de cumplir con la</w:t>
      </w:r>
      <w:r w:rsidR="001B3306" w:rsidRPr="00AF5DFB">
        <w:t xml:space="preserve"> asistencia a los acompañamientos cuando sean citado</w:t>
      </w:r>
      <w:r w:rsidR="008D6135" w:rsidRPr="00AF5DFB">
        <w:t>s</w:t>
      </w:r>
      <w:r w:rsidR="001B3306" w:rsidRPr="00AF5DFB">
        <w:t xml:space="preserve"> y citadas</w:t>
      </w:r>
    </w:p>
    <w:p w:rsidR="00AF5DFB" w:rsidRDefault="00AF5DFB" w:rsidP="001B3306">
      <w:pPr>
        <w:spacing w:after="0"/>
      </w:pPr>
    </w:p>
    <w:p w:rsidR="00AF5DFB" w:rsidRDefault="00AF5DFB" w:rsidP="001B3306">
      <w:pPr>
        <w:spacing w:after="0"/>
      </w:pPr>
    </w:p>
    <w:p w:rsidR="00AF5DFB" w:rsidRPr="00AF5DFB" w:rsidRDefault="00AF5DFB" w:rsidP="001B3306">
      <w:pPr>
        <w:spacing w:after="0"/>
      </w:pPr>
    </w:p>
    <w:p w:rsidR="004A49A4" w:rsidRPr="00602DD4" w:rsidRDefault="002E4FB9" w:rsidP="003F1BCC">
      <w:pPr>
        <w:pStyle w:val="Prrafodelista"/>
        <w:numPr>
          <w:ilvl w:val="0"/>
          <w:numId w:val="6"/>
        </w:numPr>
        <w:spacing w:after="0"/>
        <w:jc w:val="center"/>
        <w:rPr>
          <w:b/>
          <w:sz w:val="40"/>
          <w:szCs w:val="40"/>
        </w:rPr>
      </w:pPr>
      <w:r>
        <w:rPr>
          <w:b/>
          <w:sz w:val="40"/>
          <w:szCs w:val="40"/>
        </w:rPr>
        <w:t>E</w:t>
      </w:r>
      <w:r w:rsidR="004A49A4" w:rsidRPr="00602DD4">
        <w:rPr>
          <w:b/>
          <w:sz w:val="40"/>
          <w:szCs w:val="40"/>
        </w:rPr>
        <w:t>VALUACIÓN EN EL PREESCOLAR</w:t>
      </w:r>
    </w:p>
    <w:p w:rsidR="005F7C53" w:rsidRPr="00AF5DFB" w:rsidRDefault="005F7C53" w:rsidP="008D265E">
      <w:pPr>
        <w:spacing w:after="0"/>
        <w:ind w:left="360"/>
      </w:pPr>
    </w:p>
    <w:p w:rsidR="005F7C53" w:rsidRPr="00AF5DFB" w:rsidRDefault="005361D0" w:rsidP="008D265E">
      <w:pPr>
        <w:spacing w:after="0"/>
        <w:ind w:left="360"/>
        <w:rPr>
          <w:b/>
        </w:rPr>
      </w:pPr>
      <w:r w:rsidRPr="00AF5DFB">
        <w:rPr>
          <w:b/>
        </w:rPr>
        <w:t>9</w:t>
      </w:r>
      <w:r w:rsidR="00602DD4" w:rsidRPr="00AF5DFB">
        <w:rPr>
          <w:b/>
        </w:rPr>
        <w:t xml:space="preserve">.1 </w:t>
      </w:r>
      <w:r w:rsidR="004A49A4" w:rsidRPr="00AF5DFB">
        <w:rPr>
          <w:b/>
        </w:rPr>
        <w:t>CONCEPTUALIZACIÓN:</w:t>
      </w:r>
    </w:p>
    <w:p w:rsidR="004A49A4" w:rsidRPr="00AF5DFB" w:rsidRDefault="004A49A4" w:rsidP="008D265E">
      <w:pPr>
        <w:spacing w:after="0"/>
        <w:ind w:left="360"/>
      </w:pPr>
    </w:p>
    <w:p w:rsidR="004A49A4" w:rsidRPr="00AF5DFB" w:rsidRDefault="004A49A4" w:rsidP="00465D84">
      <w:pPr>
        <w:pStyle w:val="Prrafodelista"/>
        <w:numPr>
          <w:ilvl w:val="0"/>
          <w:numId w:val="51"/>
        </w:numPr>
        <w:spacing w:after="0"/>
      </w:pPr>
      <w:r w:rsidRPr="00AF5DFB">
        <w:t>Evaluación:</w:t>
      </w:r>
    </w:p>
    <w:p w:rsidR="004A49A4" w:rsidRPr="00AF5DFB" w:rsidRDefault="004A49A4" w:rsidP="004A49A4">
      <w:pPr>
        <w:spacing w:after="0"/>
      </w:pPr>
      <w:r w:rsidRPr="00AF5DFB">
        <w:t>Acción permanente por medio de la cual se busca apreciar, estimar y emitir juicios sobre los procesos de desarrollo del educando o sobre los procesos pedagógicos</w:t>
      </w:r>
    </w:p>
    <w:p w:rsidR="004A49A4" w:rsidRPr="00AF5DFB" w:rsidRDefault="004A49A4" w:rsidP="004A49A4">
      <w:pPr>
        <w:spacing w:after="0"/>
      </w:pPr>
    </w:p>
    <w:p w:rsidR="004A49A4" w:rsidRPr="00AF5DFB" w:rsidRDefault="004A49A4" w:rsidP="00465D84">
      <w:pPr>
        <w:pStyle w:val="Prrafodelista"/>
        <w:numPr>
          <w:ilvl w:val="0"/>
          <w:numId w:val="51"/>
        </w:numPr>
        <w:spacing w:after="0"/>
      </w:pPr>
      <w:r w:rsidRPr="00AF5DFB">
        <w:t>Logro:</w:t>
      </w:r>
    </w:p>
    <w:p w:rsidR="004A49A4" w:rsidRPr="00AF5DFB" w:rsidRDefault="004A49A4" w:rsidP="004A49A4">
      <w:pPr>
        <w:spacing w:after="0"/>
      </w:pPr>
      <w:r w:rsidRPr="00AF5DFB">
        <w:t>Es un avance que se considera deseable, valioso, necesario, bueno en los procesos de desarrollo del educando. Los logros comprenden los conocimientos, las habilidades, los comportamientos, las actitudes y demás capacidades que deben alcanzar</w:t>
      </w:r>
    </w:p>
    <w:p w:rsidR="004A49A4" w:rsidRPr="00AF5DFB" w:rsidRDefault="004A49A4" w:rsidP="004A49A4">
      <w:pPr>
        <w:spacing w:after="0"/>
      </w:pPr>
    </w:p>
    <w:p w:rsidR="004A49A4" w:rsidRPr="00AF5DFB" w:rsidRDefault="002D7D34" w:rsidP="00465D84">
      <w:pPr>
        <w:pStyle w:val="Prrafodelista"/>
        <w:numPr>
          <w:ilvl w:val="0"/>
          <w:numId w:val="51"/>
        </w:numPr>
        <w:spacing w:after="0"/>
      </w:pPr>
      <w:r w:rsidRPr="00AF5DFB">
        <w:t>Indicador de logro:</w:t>
      </w:r>
    </w:p>
    <w:p w:rsidR="000079B6" w:rsidRPr="00AF5DFB" w:rsidRDefault="000079B6" w:rsidP="000079B6">
      <w:pPr>
        <w:spacing w:after="0"/>
      </w:pPr>
      <w:r w:rsidRPr="00AF5DFB">
        <w:t>Son señales, indicios, síntomas, signos de que el educando sabe o conoce algo, saber algo, ha asumido un comportamiento o una actitud, realiza algo o es capaz de algo. El indicador de logro es un medio para constatar hasta donde o en qué proporción se alcanzó el logro propuesto o esperado</w:t>
      </w:r>
    </w:p>
    <w:p w:rsidR="000079B6" w:rsidRPr="00AF5DFB" w:rsidRDefault="000079B6" w:rsidP="000079B6">
      <w:pPr>
        <w:spacing w:after="0"/>
      </w:pPr>
    </w:p>
    <w:p w:rsidR="000079B6" w:rsidRPr="00AF5DFB" w:rsidRDefault="000079B6" w:rsidP="000079B6">
      <w:pPr>
        <w:spacing w:after="0"/>
        <w:rPr>
          <w:b/>
        </w:rPr>
      </w:pPr>
    </w:p>
    <w:p w:rsidR="000079B6" w:rsidRPr="00AF5DFB" w:rsidRDefault="005361D0" w:rsidP="000079B6">
      <w:pPr>
        <w:spacing w:after="0"/>
        <w:rPr>
          <w:b/>
        </w:rPr>
      </w:pPr>
      <w:r w:rsidRPr="00AF5DFB">
        <w:rPr>
          <w:b/>
        </w:rPr>
        <w:t>9</w:t>
      </w:r>
      <w:r w:rsidR="00602DD4" w:rsidRPr="00AF5DFB">
        <w:rPr>
          <w:b/>
        </w:rPr>
        <w:t xml:space="preserve">.2 </w:t>
      </w:r>
      <w:r w:rsidR="000079B6" w:rsidRPr="00AF5DFB">
        <w:rPr>
          <w:b/>
        </w:rPr>
        <w:t>GENERALIDADES DE LA EVALUACIÓN</w:t>
      </w:r>
    </w:p>
    <w:p w:rsidR="000079B6" w:rsidRPr="00AF5DFB" w:rsidRDefault="000079B6" w:rsidP="000079B6">
      <w:pPr>
        <w:spacing w:after="0"/>
      </w:pPr>
    </w:p>
    <w:p w:rsidR="000079B6" w:rsidRPr="00AF5DFB" w:rsidRDefault="000079B6" w:rsidP="000079B6">
      <w:pPr>
        <w:spacing w:after="0"/>
      </w:pPr>
      <w:r w:rsidRPr="00AF5DFB">
        <w:t>La nueva evaluación busca analizar en forma global los logros o limitaciones del educando y las causas y circunstancias que como factores asociados inciden en el proceso de formación.</w:t>
      </w:r>
    </w:p>
    <w:p w:rsidR="000079B6" w:rsidRPr="00AF5DFB" w:rsidRDefault="000079B6" w:rsidP="000079B6">
      <w:pPr>
        <w:spacing w:after="0"/>
      </w:pPr>
      <w:r w:rsidRPr="00AF5DFB">
        <w:t>La evaluación tiene sentido en la media en que propicie mejores logros en los niños y niñas, se enriquezca con la participación de ellos mismos, sus padres y sus docentes quienes deben convertirse en actores importantes de este proceso</w:t>
      </w:r>
    </w:p>
    <w:p w:rsidR="000079B6" w:rsidRPr="00AF5DFB" w:rsidRDefault="000079B6" w:rsidP="000079B6">
      <w:pPr>
        <w:spacing w:after="0"/>
      </w:pPr>
      <w:r w:rsidRPr="00AF5DFB">
        <w:t>En la evaluación de los pro</w:t>
      </w:r>
      <w:r w:rsidR="005361D0" w:rsidRPr="00AF5DFB">
        <w:t>cesos de desarrollo del niño o la niña</w:t>
      </w:r>
      <w:r w:rsidRPr="00AF5DFB">
        <w:t xml:space="preserve"> se busca determinar qué avances han alcanzado en relación con los logros propuestos, qué conocimientos han adquirido o construido y hasta </w:t>
      </w:r>
      <w:r w:rsidR="00CB0B80" w:rsidRPr="00AF5DFB">
        <w:t>qué</w:t>
      </w:r>
      <w:r w:rsidRPr="00AF5DFB">
        <w:t xml:space="preserve"> punto se han apropiado de ellos, qué habilidades y destrezas han desarrollado, qué actitudes y valores han asumido y hasta donde estos se han consolidado; la evaluación educativa implica interacción personal, por </w:t>
      </w:r>
      <w:r w:rsidR="000F5713" w:rsidRPr="00AF5DFB">
        <w:t>tanto,</w:t>
      </w:r>
      <w:r w:rsidRPr="00AF5DFB">
        <w:t xml:space="preserve"> se constituye en relación intelectual y afectiva a la vez.</w:t>
      </w:r>
    </w:p>
    <w:p w:rsidR="000079B6" w:rsidRPr="00AF5DFB" w:rsidRDefault="000079B6" w:rsidP="000079B6">
      <w:pPr>
        <w:spacing w:after="0"/>
      </w:pPr>
    </w:p>
    <w:p w:rsidR="005F7C53" w:rsidRPr="00AF5DFB" w:rsidRDefault="005F7C53" w:rsidP="008D265E">
      <w:pPr>
        <w:spacing w:after="0"/>
        <w:ind w:left="360"/>
      </w:pPr>
    </w:p>
    <w:p w:rsidR="005F7C53" w:rsidRPr="00AF5DFB" w:rsidRDefault="005F7C53" w:rsidP="008D265E">
      <w:pPr>
        <w:spacing w:after="0"/>
        <w:ind w:left="360"/>
      </w:pPr>
    </w:p>
    <w:p w:rsidR="005F7C53" w:rsidRPr="00AF5DFB" w:rsidRDefault="00602DD4" w:rsidP="008D265E">
      <w:pPr>
        <w:spacing w:after="0"/>
        <w:ind w:left="360"/>
        <w:rPr>
          <w:b/>
        </w:rPr>
      </w:pPr>
      <w:r w:rsidRPr="00AF5DFB">
        <w:rPr>
          <w:b/>
        </w:rPr>
        <w:t xml:space="preserve">8.3 </w:t>
      </w:r>
      <w:r w:rsidR="00931E2B" w:rsidRPr="00AF5DFB">
        <w:rPr>
          <w:b/>
        </w:rPr>
        <w:t>FINALIDAD DEL PROCESO DE EVALUACIÓN</w:t>
      </w:r>
    </w:p>
    <w:p w:rsidR="005F7C53" w:rsidRPr="00AF5DFB" w:rsidRDefault="005F7C53" w:rsidP="008D265E">
      <w:pPr>
        <w:spacing w:after="0"/>
        <w:ind w:left="360"/>
      </w:pPr>
    </w:p>
    <w:p w:rsidR="00931E2B" w:rsidRPr="00AF5DFB" w:rsidRDefault="00931E2B" w:rsidP="008D265E">
      <w:pPr>
        <w:spacing w:after="0"/>
        <w:ind w:left="360"/>
      </w:pPr>
      <w:r w:rsidRPr="00AF5DFB">
        <w:t>Una buena evaluación busca:</w:t>
      </w:r>
    </w:p>
    <w:p w:rsidR="00931E2B" w:rsidRPr="00AF5DFB" w:rsidRDefault="00931E2B" w:rsidP="00465D84">
      <w:pPr>
        <w:pStyle w:val="Prrafodelista"/>
        <w:numPr>
          <w:ilvl w:val="0"/>
          <w:numId w:val="51"/>
        </w:numPr>
        <w:spacing w:after="0"/>
      </w:pPr>
      <w:r w:rsidRPr="00AF5DFB">
        <w:t>Diagnosticar estados del proceso de desarrollo</w:t>
      </w:r>
    </w:p>
    <w:p w:rsidR="00931E2B" w:rsidRPr="00AF5DFB" w:rsidRDefault="00931E2B" w:rsidP="00465D84">
      <w:pPr>
        <w:pStyle w:val="Prrafodelista"/>
        <w:numPr>
          <w:ilvl w:val="0"/>
          <w:numId w:val="51"/>
        </w:numPr>
        <w:spacing w:after="0"/>
      </w:pPr>
      <w:r w:rsidRPr="00AF5DFB">
        <w:t>Asegurar el éxito del proceso educativo evitando el fracaso escolar</w:t>
      </w:r>
    </w:p>
    <w:p w:rsidR="00931E2B" w:rsidRPr="00AF5DFB" w:rsidRDefault="00931E2B" w:rsidP="00465D84">
      <w:pPr>
        <w:pStyle w:val="Prrafodelista"/>
        <w:numPr>
          <w:ilvl w:val="0"/>
          <w:numId w:val="51"/>
        </w:numPr>
        <w:spacing w:after="0"/>
      </w:pPr>
      <w:r w:rsidRPr="00AF5DFB">
        <w:t>Identificar características personales, intereses, ritmos y estilos de aprendizaje</w:t>
      </w:r>
    </w:p>
    <w:p w:rsidR="00931E2B" w:rsidRPr="00AF5DFB" w:rsidRDefault="00931E2B" w:rsidP="00465D84">
      <w:pPr>
        <w:pStyle w:val="Prrafodelista"/>
        <w:numPr>
          <w:ilvl w:val="0"/>
          <w:numId w:val="51"/>
        </w:numPr>
        <w:spacing w:after="0"/>
      </w:pPr>
      <w:r w:rsidRPr="00AF5DFB">
        <w:t>Identificar dificultades, deficiencias y limitaciones</w:t>
      </w:r>
    </w:p>
    <w:p w:rsidR="00931E2B" w:rsidRPr="00AF5DFB" w:rsidRDefault="00931E2B" w:rsidP="00465D84">
      <w:pPr>
        <w:pStyle w:val="Prrafodelista"/>
        <w:numPr>
          <w:ilvl w:val="0"/>
          <w:numId w:val="51"/>
        </w:numPr>
        <w:spacing w:after="0"/>
      </w:pPr>
      <w:r w:rsidRPr="00AF5DFB">
        <w:t>Ofrecer oportunidades para aprender de la experiencia</w:t>
      </w:r>
    </w:p>
    <w:p w:rsidR="00931E2B" w:rsidRPr="00AF5DFB" w:rsidRDefault="00931E2B" w:rsidP="00465D84">
      <w:pPr>
        <w:pStyle w:val="Prrafodelista"/>
        <w:numPr>
          <w:ilvl w:val="0"/>
          <w:numId w:val="51"/>
        </w:numPr>
        <w:spacing w:after="0"/>
      </w:pPr>
      <w:r w:rsidRPr="00AF5DFB">
        <w:t>Afianzar aciertos y corregir errores</w:t>
      </w:r>
    </w:p>
    <w:p w:rsidR="00931E2B" w:rsidRPr="00AF5DFB" w:rsidRDefault="00931E2B" w:rsidP="00465D84">
      <w:pPr>
        <w:pStyle w:val="Prrafodelista"/>
        <w:numPr>
          <w:ilvl w:val="0"/>
          <w:numId w:val="51"/>
        </w:numPr>
        <w:spacing w:after="0"/>
      </w:pPr>
      <w:r w:rsidRPr="00AF5DFB">
        <w:t>Proporcionar información válida para reorientar nuevos procesos pedagógicos</w:t>
      </w:r>
    </w:p>
    <w:p w:rsidR="00931E2B" w:rsidRPr="00AF5DFB" w:rsidRDefault="00931E2B" w:rsidP="00465D84">
      <w:pPr>
        <w:pStyle w:val="Prrafodelista"/>
        <w:numPr>
          <w:ilvl w:val="0"/>
          <w:numId w:val="51"/>
        </w:numPr>
        <w:spacing w:after="0"/>
      </w:pPr>
      <w:r w:rsidRPr="00AF5DFB">
        <w:t xml:space="preserve">Obtener información para </w:t>
      </w:r>
      <w:r w:rsidR="0090392C" w:rsidRPr="00AF5DFB">
        <w:t>tomar decisiones</w:t>
      </w:r>
    </w:p>
    <w:p w:rsidR="00931E2B" w:rsidRPr="00AF5DFB" w:rsidRDefault="00931E2B" w:rsidP="00465D84">
      <w:pPr>
        <w:pStyle w:val="Prrafodelista"/>
        <w:numPr>
          <w:ilvl w:val="0"/>
          <w:numId w:val="51"/>
        </w:numPr>
        <w:spacing w:after="0"/>
      </w:pPr>
      <w:r w:rsidRPr="00AF5DFB">
        <w:t>Orientar el proceso educativo para mejorar su calidad</w:t>
      </w:r>
    </w:p>
    <w:p w:rsidR="00455478" w:rsidRPr="00AF5DFB" w:rsidRDefault="00455478" w:rsidP="00455478">
      <w:pPr>
        <w:spacing w:after="0"/>
      </w:pPr>
    </w:p>
    <w:p w:rsidR="006964EC" w:rsidRPr="00AF5DFB" w:rsidRDefault="006964EC" w:rsidP="00455478">
      <w:pPr>
        <w:spacing w:after="0"/>
      </w:pPr>
    </w:p>
    <w:p w:rsidR="006964EC" w:rsidRPr="00AF5DFB" w:rsidRDefault="006964EC" w:rsidP="00455478">
      <w:pPr>
        <w:spacing w:after="0"/>
      </w:pPr>
    </w:p>
    <w:p w:rsidR="00455478" w:rsidRPr="00AF5DFB" w:rsidRDefault="005361D0" w:rsidP="00455478">
      <w:pPr>
        <w:spacing w:after="0"/>
        <w:rPr>
          <w:b/>
        </w:rPr>
      </w:pPr>
      <w:r w:rsidRPr="00AF5DFB">
        <w:rPr>
          <w:b/>
        </w:rPr>
        <w:t>9</w:t>
      </w:r>
      <w:r w:rsidR="00602DD4" w:rsidRPr="00AF5DFB">
        <w:rPr>
          <w:b/>
        </w:rPr>
        <w:t xml:space="preserve">.4 </w:t>
      </w:r>
      <w:r w:rsidR="00455478" w:rsidRPr="00AF5DFB">
        <w:rPr>
          <w:b/>
        </w:rPr>
        <w:t>LA EVALUACIÓN CUALITATIVA</w:t>
      </w:r>
    </w:p>
    <w:p w:rsidR="00455478" w:rsidRPr="00AF5DFB" w:rsidRDefault="00455478" w:rsidP="00455478">
      <w:pPr>
        <w:spacing w:after="0"/>
      </w:pPr>
    </w:p>
    <w:p w:rsidR="00455478" w:rsidRPr="00AF5DFB" w:rsidRDefault="00455478" w:rsidP="00455478">
      <w:pPr>
        <w:spacing w:after="0"/>
      </w:pPr>
      <w:r w:rsidRPr="00AF5DFB">
        <w:t xml:space="preserve">Tiene un </w:t>
      </w:r>
      <w:r w:rsidR="000F5713" w:rsidRPr="00AF5DFB">
        <w:t>interés interpretativo</w:t>
      </w:r>
      <w:r w:rsidRPr="00AF5DFB">
        <w:t xml:space="preserve"> y crítico porque va más allá de la cuantificación, logrando una visión más comprensiva del desarrollo del educando partiendo de su contexto y de los factores que inciden en el proceso pedagógico, tiene en cuenta los procesos de desarrollo del niño(a), los conocimientos, habilidades, destrezas, así como lo afectivo</w:t>
      </w:r>
    </w:p>
    <w:p w:rsidR="006F2F6D" w:rsidRPr="00AF5DFB" w:rsidRDefault="006F2F6D" w:rsidP="006F2F6D">
      <w:pPr>
        <w:spacing w:after="0"/>
      </w:pPr>
    </w:p>
    <w:p w:rsidR="006F2F6D" w:rsidRPr="00AF5DFB" w:rsidRDefault="006F2F6D" w:rsidP="006F2F6D">
      <w:pPr>
        <w:spacing w:after="0"/>
        <w:rPr>
          <w:b/>
        </w:rPr>
      </w:pPr>
    </w:p>
    <w:p w:rsidR="006F2F6D" w:rsidRPr="00AF5DFB" w:rsidRDefault="005361D0" w:rsidP="006F2F6D">
      <w:pPr>
        <w:spacing w:after="0"/>
        <w:rPr>
          <w:b/>
        </w:rPr>
      </w:pPr>
      <w:r w:rsidRPr="00AF5DFB">
        <w:rPr>
          <w:b/>
        </w:rPr>
        <w:t>9</w:t>
      </w:r>
      <w:r w:rsidR="00602DD4" w:rsidRPr="00AF5DFB">
        <w:rPr>
          <w:b/>
        </w:rPr>
        <w:t xml:space="preserve">.5 </w:t>
      </w:r>
      <w:r w:rsidR="006F2F6D" w:rsidRPr="00AF5DFB">
        <w:rPr>
          <w:b/>
        </w:rPr>
        <w:t>CARACTERÍSTICAS DE LA EVALUACIÓN</w:t>
      </w:r>
    </w:p>
    <w:p w:rsidR="006F2F6D" w:rsidRPr="00AF5DFB" w:rsidRDefault="006F2F6D" w:rsidP="006F2F6D">
      <w:pPr>
        <w:spacing w:after="0"/>
      </w:pPr>
    </w:p>
    <w:p w:rsidR="006F2F6D" w:rsidRPr="00AF5DFB" w:rsidRDefault="006F2F6D" w:rsidP="006F2F6D">
      <w:pPr>
        <w:spacing w:after="0"/>
      </w:pPr>
      <w:r w:rsidRPr="00AF5DFB">
        <w:t>La evaluación cualitativa debe ser:</w:t>
      </w:r>
    </w:p>
    <w:p w:rsidR="006F2F6D" w:rsidRPr="00AF5DFB" w:rsidRDefault="006F2F6D" w:rsidP="00465D84">
      <w:pPr>
        <w:pStyle w:val="Prrafodelista"/>
        <w:numPr>
          <w:ilvl w:val="0"/>
          <w:numId w:val="52"/>
        </w:numPr>
        <w:spacing w:after="0"/>
      </w:pPr>
      <w:r w:rsidRPr="00AF5DFB">
        <w:t>Continua: Es decir de manera permanente con base en un seguimiento que permita apreciar las fortalezas y/o debilidades que puedan presentarse en el proceso de formación de cada educando</w:t>
      </w:r>
    </w:p>
    <w:p w:rsidR="006F2F6D" w:rsidRPr="00AF5DFB" w:rsidRDefault="006F2F6D" w:rsidP="00465D84">
      <w:pPr>
        <w:pStyle w:val="Prrafodelista"/>
        <w:numPr>
          <w:ilvl w:val="0"/>
          <w:numId w:val="52"/>
        </w:numPr>
        <w:spacing w:after="0"/>
      </w:pPr>
      <w:r w:rsidRPr="00AF5DFB">
        <w:t>Integral: Es decir que tenga en cuenta todas las dimensiones del desarrollo humano.</w:t>
      </w:r>
    </w:p>
    <w:p w:rsidR="006F2F6D" w:rsidRPr="00AF5DFB" w:rsidRDefault="006F2F6D" w:rsidP="00465D84">
      <w:pPr>
        <w:pStyle w:val="Prrafodelista"/>
        <w:numPr>
          <w:ilvl w:val="0"/>
          <w:numId w:val="52"/>
        </w:numPr>
        <w:spacing w:after="0"/>
      </w:pPr>
      <w:r w:rsidRPr="00AF5DFB">
        <w:t>Sistemática: Ser organizada con base en principios pedagógicos y que guardan relación con los fines y objetivos de la educación</w:t>
      </w:r>
    </w:p>
    <w:p w:rsidR="006F2F6D" w:rsidRPr="00AF5DFB" w:rsidRDefault="006F2F6D" w:rsidP="00465D84">
      <w:pPr>
        <w:pStyle w:val="Prrafodelista"/>
        <w:numPr>
          <w:ilvl w:val="0"/>
          <w:numId w:val="52"/>
        </w:numPr>
        <w:spacing w:after="0"/>
      </w:pPr>
      <w:r w:rsidRPr="00AF5DFB">
        <w:t>Flexible: Que tenga en cuenta los ritmos de desarrollo del educando en sus diferentes aspectos, su historia, sus intereses, sus capacidades, limitaciones y en general su situación concreta</w:t>
      </w:r>
    </w:p>
    <w:p w:rsidR="006F2F6D" w:rsidRPr="00AF5DFB" w:rsidRDefault="006F2F6D" w:rsidP="00465D84">
      <w:pPr>
        <w:pStyle w:val="Prrafodelista"/>
        <w:numPr>
          <w:ilvl w:val="0"/>
          <w:numId w:val="52"/>
        </w:numPr>
        <w:spacing w:after="0"/>
      </w:pPr>
      <w:r w:rsidRPr="00AF5DFB">
        <w:t>Interpretativa: Que busque comprender el significado de los procesos y resultados de la formación del educando</w:t>
      </w:r>
    </w:p>
    <w:p w:rsidR="0019772C" w:rsidRPr="00AF5DFB" w:rsidRDefault="001D0B8E" w:rsidP="00465D84">
      <w:pPr>
        <w:pStyle w:val="Prrafodelista"/>
        <w:numPr>
          <w:ilvl w:val="0"/>
          <w:numId w:val="52"/>
        </w:numPr>
        <w:spacing w:after="0"/>
      </w:pPr>
      <w:r w:rsidRPr="00AF5DFB">
        <w:t>Participativa</w:t>
      </w:r>
      <w:r w:rsidR="0019772C" w:rsidRPr="00AF5DFB">
        <w:t>: Que involucre a todos los actores educativos, padre de familia, educando, docente y que propicie la autoevaluación y coevaluación</w:t>
      </w:r>
    </w:p>
    <w:p w:rsidR="001D0B8E" w:rsidRPr="00AF5DFB" w:rsidRDefault="001D0B8E" w:rsidP="001D0B8E">
      <w:pPr>
        <w:spacing w:after="0"/>
      </w:pPr>
    </w:p>
    <w:p w:rsidR="001D0B8E" w:rsidRPr="00AF5DFB" w:rsidRDefault="001D0B8E" w:rsidP="001D0B8E">
      <w:pPr>
        <w:spacing w:after="0"/>
      </w:pPr>
    </w:p>
    <w:p w:rsidR="001D0B8E" w:rsidRDefault="001D0B8E" w:rsidP="001D0B8E">
      <w:pPr>
        <w:spacing w:after="0"/>
      </w:pPr>
    </w:p>
    <w:p w:rsidR="00C3214F" w:rsidRPr="00AF5DFB" w:rsidRDefault="00C3214F" w:rsidP="001D0B8E">
      <w:pPr>
        <w:spacing w:after="0"/>
      </w:pPr>
    </w:p>
    <w:p w:rsidR="001D0B8E" w:rsidRPr="00AF5DFB" w:rsidRDefault="005361D0" w:rsidP="001D0B8E">
      <w:pPr>
        <w:spacing w:after="0"/>
        <w:rPr>
          <w:b/>
        </w:rPr>
      </w:pPr>
      <w:r w:rsidRPr="00AF5DFB">
        <w:rPr>
          <w:b/>
        </w:rPr>
        <w:lastRenderedPageBreak/>
        <w:t>9</w:t>
      </w:r>
      <w:r w:rsidR="00602DD4" w:rsidRPr="00AF5DFB">
        <w:rPr>
          <w:b/>
        </w:rPr>
        <w:t xml:space="preserve">.6 </w:t>
      </w:r>
      <w:r w:rsidR="001D0B8E" w:rsidRPr="00AF5DFB">
        <w:rPr>
          <w:b/>
        </w:rPr>
        <w:t>REGISTRO DE RESULTADOS DE LA EVALUACIÓN</w:t>
      </w:r>
    </w:p>
    <w:p w:rsidR="001D0B8E" w:rsidRPr="00AF5DFB" w:rsidRDefault="001D0B8E" w:rsidP="001D0B8E">
      <w:pPr>
        <w:spacing w:after="0"/>
      </w:pPr>
    </w:p>
    <w:p w:rsidR="001D0B8E" w:rsidRPr="00AF5DFB" w:rsidRDefault="001D0B8E" w:rsidP="001D0B8E">
      <w:pPr>
        <w:spacing w:after="0"/>
      </w:pPr>
      <w:r w:rsidRPr="00AF5DFB">
        <w:t>El resultado de la evaluación se debe resumir en un juicio valorativo sobre los logros alcanzados en cada una de las dimensiones del desarrollo humano, lo que se debe registrar en un informe descriptivo-explicativo, para suministrar información escrita periódica a los padres de familia sobre los logros obtenidos, puntos fuertes, débiles, aspectos destacables de su personalidad y debilidades encontradas las que requieren mayor atención de igual manera proporciona información sobre las causas</w:t>
      </w:r>
      <w:r w:rsidR="00D114DD" w:rsidRPr="00AF5DFB">
        <w:t xml:space="preserve"> y circunstancias que explican la situación descrita. Es </w:t>
      </w:r>
      <w:r w:rsidR="000F5713" w:rsidRPr="00AF5DFB">
        <w:t>decir,</w:t>
      </w:r>
      <w:r w:rsidR="00D114DD" w:rsidRPr="00AF5DFB">
        <w:t xml:space="preserve"> el informe descriptivo es una síntesis parcial de la historia del educando en la institución.</w:t>
      </w:r>
    </w:p>
    <w:p w:rsidR="00D114DD" w:rsidRPr="00AF5DFB" w:rsidRDefault="00D114DD" w:rsidP="001D0B8E">
      <w:pPr>
        <w:spacing w:after="0"/>
      </w:pPr>
      <w:r w:rsidRPr="00AF5DFB">
        <w:t>Este informe se registra en un boletín diseñado para que el niño-niña, padre de familia y docente puedan registrar allí toda la historia pedagógica</w:t>
      </w:r>
    </w:p>
    <w:p w:rsidR="00D114DD" w:rsidRPr="00AF5DFB" w:rsidRDefault="00D114DD" w:rsidP="001D0B8E">
      <w:pPr>
        <w:spacing w:after="0"/>
      </w:pPr>
    </w:p>
    <w:p w:rsidR="003B5EE1" w:rsidRPr="00AF5DFB" w:rsidRDefault="003B5EE1" w:rsidP="001D0B8E">
      <w:pPr>
        <w:spacing w:after="0"/>
      </w:pPr>
    </w:p>
    <w:p w:rsidR="003B5EE1" w:rsidRPr="00AF5DFB" w:rsidRDefault="003B5EE1" w:rsidP="001D0B8E">
      <w:pPr>
        <w:spacing w:after="0"/>
      </w:pPr>
    </w:p>
    <w:p w:rsidR="00D114DD" w:rsidRPr="00AF5DFB" w:rsidRDefault="00567EBE" w:rsidP="001D0B8E">
      <w:pPr>
        <w:spacing w:after="0"/>
        <w:rPr>
          <w:b/>
        </w:rPr>
      </w:pPr>
      <w:r w:rsidRPr="00AF5DFB">
        <w:rPr>
          <w:b/>
        </w:rPr>
        <w:t>9</w:t>
      </w:r>
      <w:r w:rsidR="00602DD4" w:rsidRPr="00AF5DFB">
        <w:rPr>
          <w:b/>
        </w:rPr>
        <w:t xml:space="preserve">.7 </w:t>
      </w:r>
      <w:r w:rsidR="00D114DD" w:rsidRPr="00AF5DFB">
        <w:rPr>
          <w:b/>
        </w:rPr>
        <w:t>QUE HACER FRENTE A LAS DIFICULTADES</w:t>
      </w:r>
    </w:p>
    <w:p w:rsidR="00D114DD" w:rsidRPr="00AF5DFB" w:rsidRDefault="00D114DD" w:rsidP="001D0B8E">
      <w:pPr>
        <w:spacing w:after="0"/>
      </w:pPr>
    </w:p>
    <w:p w:rsidR="00D114DD" w:rsidRPr="00AF5DFB" w:rsidRDefault="004012F6" w:rsidP="001D0B8E">
      <w:pPr>
        <w:spacing w:after="0"/>
      </w:pPr>
      <w:r w:rsidRPr="00AF5DFB">
        <w:t>Se debe  emprender una gran tarea padre de familia-educando-docente, con el ánimo de brindar al educando el mayor número de oportunidades, para que alcance dichos logros, de acuerdo con su propio ritmo de aprendizaje, con sus propias capacidades, con el fin de que crezca como persona responsable, capaz de auto orientar un proceso de construcción del conocimiento, mediante el manejo de actividades  complementarias, la elaboración de un plan de mejoramiento  y de apoyo, con el fin de superar las deficiencias; con la orientación del padre de familia y el docente, en el tiempo que requiera el educando, haciendo permanente seguimiento para ir registrando sus avances a medida que el niño(a) los vaya logrando.</w:t>
      </w:r>
    </w:p>
    <w:p w:rsidR="004012F6" w:rsidRPr="00AF5DFB" w:rsidRDefault="004012F6" w:rsidP="001D0B8E">
      <w:pPr>
        <w:spacing w:after="0"/>
      </w:pPr>
    </w:p>
    <w:p w:rsidR="004012F6" w:rsidRPr="00AF5DFB" w:rsidRDefault="004012F6" w:rsidP="001D0B8E">
      <w:pPr>
        <w:spacing w:after="0"/>
      </w:pPr>
    </w:p>
    <w:p w:rsidR="004012F6" w:rsidRPr="00AF5DFB" w:rsidRDefault="00567EBE" w:rsidP="001D0B8E">
      <w:pPr>
        <w:spacing w:after="0"/>
        <w:rPr>
          <w:b/>
        </w:rPr>
      </w:pPr>
      <w:r w:rsidRPr="00AF5DFB">
        <w:rPr>
          <w:b/>
        </w:rPr>
        <w:t xml:space="preserve">9 </w:t>
      </w:r>
      <w:r w:rsidR="00602DD4" w:rsidRPr="00AF5DFB">
        <w:rPr>
          <w:b/>
        </w:rPr>
        <w:t xml:space="preserve">.8 </w:t>
      </w:r>
      <w:r w:rsidR="004012F6" w:rsidRPr="00AF5DFB">
        <w:rPr>
          <w:b/>
        </w:rPr>
        <w:t>LA PROMOCIÓN</w:t>
      </w:r>
    </w:p>
    <w:p w:rsidR="004012F6" w:rsidRPr="00AF5DFB" w:rsidRDefault="004012F6" w:rsidP="001D0B8E">
      <w:pPr>
        <w:spacing w:after="0"/>
      </w:pPr>
    </w:p>
    <w:p w:rsidR="004012F6" w:rsidRPr="00AF5DFB" w:rsidRDefault="004012F6" w:rsidP="001D0B8E">
      <w:pPr>
        <w:spacing w:after="0"/>
      </w:pPr>
      <w:r w:rsidRPr="00AF5DFB">
        <w:t>La promoción se debe entender como un avance que el educando va alcanzando en su formación, la que va dando en cada actividad pedagógica, en cada periodo, en cada año lectivo de manera continua y de acuerdo con el ritmo de aprendizaje, reconociendo sus diferencias individuales.</w:t>
      </w:r>
    </w:p>
    <w:p w:rsidR="004012F6" w:rsidRPr="00AF5DFB" w:rsidRDefault="000F5713" w:rsidP="001D0B8E">
      <w:pPr>
        <w:spacing w:after="0"/>
      </w:pPr>
      <w:r w:rsidRPr="00AF5DFB">
        <w:t>Los educandos</w:t>
      </w:r>
      <w:r w:rsidR="004012F6" w:rsidRPr="00AF5DFB">
        <w:t xml:space="preserve"> del </w:t>
      </w:r>
      <w:r w:rsidRPr="00AF5DFB">
        <w:t>nivel de</w:t>
      </w:r>
      <w:r w:rsidR="004012F6" w:rsidRPr="00AF5DFB">
        <w:t xml:space="preserve"> preescolar, no </w:t>
      </w:r>
      <w:r w:rsidRPr="00AF5DFB">
        <w:t>reprueban grados</w:t>
      </w:r>
      <w:r w:rsidR="004012F6" w:rsidRPr="00AF5DFB">
        <w:t xml:space="preserve"> ni actividades. </w:t>
      </w:r>
      <w:r w:rsidRPr="00AF5DFB">
        <w:t>Los educandos</w:t>
      </w:r>
      <w:r w:rsidR="004012F6" w:rsidRPr="00AF5DFB">
        <w:t xml:space="preserve"> avanzarán en el proceso educativo, según sus capacidades y actividades personales </w:t>
      </w:r>
      <w:r w:rsidR="0090392C" w:rsidRPr="00AF5DFB">
        <w:t>(Art</w:t>
      </w:r>
      <w:r w:rsidR="004012F6" w:rsidRPr="00AF5DFB">
        <w:t xml:space="preserve">. </w:t>
      </w:r>
      <w:r w:rsidR="0090392C" w:rsidRPr="00AF5DFB">
        <w:t>10,</w:t>
      </w:r>
      <w:r w:rsidR="004012F6" w:rsidRPr="00AF5DFB">
        <w:t xml:space="preserve"> Decreto 2247 de 1997)</w:t>
      </w:r>
    </w:p>
    <w:p w:rsidR="004012F6" w:rsidRPr="00AF5DFB" w:rsidRDefault="004012F6" w:rsidP="001D0B8E">
      <w:pPr>
        <w:spacing w:after="0"/>
      </w:pPr>
    </w:p>
    <w:p w:rsidR="004012F6" w:rsidRPr="00AF5DFB" w:rsidRDefault="004012F6" w:rsidP="001D0B8E">
      <w:pPr>
        <w:spacing w:after="0"/>
      </w:pPr>
      <w:r w:rsidRPr="00AF5DFB">
        <w:t>Para tal efecto las instituciones educativas diseñarán mecanismos de evaluación cualitativa, cuyo resultado se expresará en informes descriptivos, que le permitan a los docentes y a los padres de familia, apreciar el avance en la formación integral del educando, las circunstancias que no favorecen el desarrollo de los `procesos y las acciones necesarias para superarlas.</w:t>
      </w:r>
    </w:p>
    <w:p w:rsidR="005F7C53" w:rsidRPr="00AF5DFB" w:rsidRDefault="005F7C53" w:rsidP="008D265E">
      <w:pPr>
        <w:spacing w:after="0"/>
        <w:ind w:left="360"/>
      </w:pPr>
    </w:p>
    <w:p w:rsidR="00567EBE" w:rsidRPr="00AF5DFB" w:rsidRDefault="00567EBE" w:rsidP="008D265E">
      <w:pPr>
        <w:spacing w:after="0"/>
        <w:ind w:left="360"/>
      </w:pPr>
    </w:p>
    <w:p w:rsidR="00567EBE" w:rsidRPr="00AF5DFB" w:rsidRDefault="00567EBE" w:rsidP="008D265E">
      <w:pPr>
        <w:spacing w:after="0"/>
        <w:ind w:left="360"/>
      </w:pPr>
    </w:p>
    <w:p w:rsidR="00567EBE" w:rsidRPr="00AF5DFB" w:rsidRDefault="00567EBE" w:rsidP="008D265E">
      <w:pPr>
        <w:spacing w:after="0"/>
        <w:ind w:left="360"/>
      </w:pPr>
    </w:p>
    <w:p w:rsidR="00567EBE" w:rsidRPr="00AF5DFB" w:rsidRDefault="00567EBE" w:rsidP="008D265E">
      <w:pPr>
        <w:spacing w:after="0"/>
        <w:ind w:left="360"/>
      </w:pPr>
    </w:p>
    <w:p w:rsidR="00A64112" w:rsidRPr="00567EBE" w:rsidRDefault="00A64112" w:rsidP="003F1BCC">
      <w:pPr>
        <w:pStyle w:val="Prrafodelista"/>
        <w:numPr>
          <w:ilvl w:val="0"/>
          <w:numId w:val="6"/>
        </w:numPr>
        <w:spacing w:after="0"/>
        <w:rPr>
          <w:b/>
          <w:i/>
          <w:sz w:val="40"/>
          <w:szCs w:val="40"/>
        </w:rPr>
      </w:pPr>
      <w:r w:rsidRPr="00602DD4">
        <w:rPr>
          <w:b/>
          <w:sz w:val="40"/>
          <w:szCs w:val="40"/>
          <w:u w:val="single"/>
        </w:rPr>
        <w:t>MOMENTOS PEDAGÓGICOS</w:t>
      </w:r>
    </w:p>
    <w:p w:rsidR="00567EBE" w:rsidRPr="00602DD4" w:rsidRDefault="00567EBE" w:rsidP="00567EBE">
      <w:pPr>
        <w:pStyle w:val="Prrafodelista"/>
        <w:spacing w:after="0"/>
        <w:rPr>
          <w:b/>
          <w:i/>
          <w:sz w:val="40"/>
          <w:szCs w:val="40"/>
        </w:rPr>
      </w:pPr>
    </w:p>
    <w:tbl>
      <w:tblPr>
        <w:tblpPr w:leftFromText="141" w:rightFromText="141" w:vertAnchor="text" w:horzAnchor="margin" w:tblpXSpec="center" w:tblpY="237"/>
        <w:tblW w:w="5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1688"/>
        <w:gridCol w:w="1593"/>
        <w:gridCol w:w="1585"/>
        <w:gridCol w:w="1699"/>
        <w:gridCol w:w="2163"/>
      </w:tblGrid>
      <w:tr w:rsidR="00A64112" w:rsidRPr="006964EC" w:rsidTr="00C3214F">
        <w:trPr>
          <w:trHeight w:val="416"/>
        </w:trPr>
        <w:tc>
          <w:tcPr>
            <w:tcW w:w="469" w:type="pct"/>
            <w:shd w:val="clear" w:color="auto" w:fill="FDE9D9" w:themeFill="accent6" w:themeFillTint="33"/>
          </w:tcPr>
          <w:p w:rsidR="00A64112" w:rsidRPr="00C3214F" w:rsidRDefault="00A64112" w:rsidP="00C3214F">
            <w:r w:rsidRPr="00C3214F">
              <w:t>HORA</w:t>
            </w:r>
          </w:p>
        </w:tc>
        <w:tc>
          <w:tcPr>
            <w:tcW w:w="876" w:type="pct"/>
            <w:shd w:val="clear" w:color="auto" w:fill="FDE9D9" w:themeFill="accent6" w:themeFillTint="33"/>
          </w:tcPr>
          <w:p w:rsidR="00A64112" w:rsidRPr="00C3214F" w:rsidRDefault="00A64112" w:rsidP="00C3214F">
            <w:pPr>
              <w:rPr>
                <w:highlight w:val="lightGray"/>
              </w:rPr>
            </w:pPr>
            <w:r w:rsidRPr="00C3214F">
              <w:rPr>
                <w:highlight w:val="lightGray"/>
              </w:rPr>
              <w:t>LUNES</w:t>
            </w:r>
          </w:p>
        </w:tc>
        <w:tc>
          <w:tcPr>
            <w:tcW w:w="827" w:type="pct"/>
            <w:shd w:val="clear" w:color="auto" w:fill="FDE9D9" w:themeFill="accent6" w:themeFillTint="33"/>
          </w:tcPr>
          <w:p w:rsidR="00A64112" w:rsidRPr="00C3214F" w:rsidRDefault="00A64112" w:rsidP="00C3214F">
            <w:pPr>
              <w:rPr>
                <w:highlight w:val="lightGray"/>
              </w:rPr>
            </w:pPr>
            <w:r w:rsidRPr="00C3214F">
              <w:rPr>
                <w:highlight w:val="lightGray"/>
              </w:rPr>
              <w:t>MARTES</w:t>
            </w:r>
          </w:p>
        </w:tc>
        <w:tc>
          <w:tcPr>
            <w:tcW w:w="823" w:type="pct"/>
            <w:shd w:val="clear" w:color="auto" w:fill="FDE9D9" w:themeFill="accent6" w:themeFillTint="33"/>
          </w:tcPr>
          <w:p w:rsidR="00A64112" w:rsidRPr="00C3214F" w:rsidRDefault="00A64112" w:rsidP="00C3214F">
            <w:pPr>
              <w:rPr>
                <w:highlight w:val="lightGray"/>
              </w:rPr>
            </w:pPr>
            <w:r w:rsidRPr="00C3214F">
              <w:rPr>
                <w:highlight w:val="lightGray"/>
              </w:rPr>
              <w:t>MIÉRCOLES</w:t>
            </w:r>
          </w:p>
        </w:tc>
        <w:tc>
          <w:tcPr>
            <w:tcW w:w="882" w:type="pct"/>
            <w:shd w:val="clear" w:color="auto" w:fill="FDE9D9" w:themeFill="accent6" w:themeFillTint="33"/>
          </w:tcPr>
          <w:p w:rsidR="00A64112" w:rsidRPr="00C3214F" w:rsidRDefault="00A64112" w:rsidP="00C3214F">
            <w:pPr>
              <w:rPr>
                <w:highlight w:val="lightGray"/>
              </w:rPr>
            </w:pPr>
            <w:r w:rsidRPr="00C3214F">
              <w:rPr>
                <w:highlight w:val="lightGray"/>
              </w:rPr>
              <w:t>JUEVES</w:t>
            </w:r>
          </w:p>
        </w:tc>
        <w:tc>
          <w:tcPr>
            <w:tcW w:w="1123" w:type="pct"/>
            <w:shd w:val="clear" w:color="auto" w:fill="FDE9D9" w:themeFill="accent6" w:themeFillTint="33"/>
          </w:tcPr>
          <w:p w:rsidR="00A64112" w:rsidRPr="00C3214F" w:rsidRDefault="00A64112" w:rsidP="00C3214F">
            <w:pPr>
              <w:rPr>
                <w:highlight w:val="lightGray"/>
              </w:rPr>
            </w:pPr>
            <w:r w:rsidRPr="00C3214F">
              <w:rPr>
                <w:highlight w:val="lightGray"/>
              </w:rPr>
              <w:t>VIERNES</w:t>
            </w:r>
          </w:p>
        </w:tc>
      </w:tr>
      <w:tr w:rsidR="00A64112" w:rsidRPr="006964EC" w:rsidTr="00131F37">
        <w:trPr>
          <w:trHeight w:val="819"/>
        </w:trPr>
        <w:tc>
          <w:tcPr>
            <w:tcW w:w="469" w:type="pct"/>
          </w:tcPr>
          <w:p w:rsidR="00A64112" w:rsidRPr="006964EC" w:rsidRDefault="00A64112" w:rsidP="00131F37">
            <w:pPr>
              <w:jc w:val="center"/>
              <w:rPr>
                <w:i/>
                <w:sz w:val="18"/>
                <w:szCs w:val="18"/>
              </w:rPr>
            </w:pPr>
            <w:r w:rsidRPr="006964EC">
              <w:rPr>
                <w:sz w:val="18"/>
                <w:szCs w:val="18"/>
              </w:rPr>
              <w:t>0</w:t>
            </w:r>
            <w:r w:rsidR="003B5EE1">
              <w:rPr>
                <w:sz w:val="18"/>
                <w:szCs w:val="18"/>
              </w:rPr>
              <w:t>7:3</w:t>
            </w:r>
            <w:r w:rsidRPr="006964EC">
              <w:rPr>
                <w:sz w:val="18"/>
                <w:szCs w:val="18"/>
              </w:rPr>
              <w:t>0</w:t>
            </w:r>
            <w:r w:rsidR="00131F37">
              <w:rPr>
                <w:sz w:val="18"/>
                <w:szCs w:val="18"/>
              </w:rPr>
              <w:t xml:space="preserve"> </w:t>
            </w:r>
            <w:r w:rsidRPr="006964EC">
              <w:rPr>
                <w:sz w:val="18"/>
                <w:szCs w:val="18"/>
              </w:rPr>
              <w:t>A</w:t>
            </w:r>
            <w:r w:rsidR="00131F37">
              <w:rPr>
                <w:sz w:val="18"/>
                <w:szCs w:val="18"/>
              </w:rPr>
              <w:t xml:space="preserve"> </w:t>
            </w:r>
            <w:r w:rsidR="00D95BB6">
              <w:rPr>
                <w:sz w:val="18"/>
                <w:szCs w:val="18"/>
              </w:rPr>
              <w:t>07:45</w:t>
            </w:r>
          </w:p>
        </w:tc>
        <w:tc>
          <w:tcPr>
            <w:tcW w:w="876" w:type="pct"/>
          </w:tcPr>
          <w:p w:rsidR="00A64112" w:rsidRPr="006964EC" w:rsidRDefault="00A64112" w:rsidP="00131F37">
            <w:pPr>
              <w:jc w:val="center"/>
              <w:rPr>
                <w:i/>
                <w:sz w:val="18"/>
                <w:szCs w:val="18"/>
              </w:rPr>
            </w:pPr>
            <w:r w:rsidRPr="006964EC">
              <w:rPr>
                <w:sz w:val="18"/>
                <w:szCs w:val="18"/>
              </w:rPr>
              <w:t>ACTIVIDADES</w:t>
            </w:r>
            <w:r w:rsidR="00131F37">
              <w:rPr>
                <w:sz w:val="18"/>
                <w:szCs w:val="18"/>
              </w:rPr>
              <w:t xml:space="preserve"> </w:t>
            </w:r>
            <w:r w:rsidRPr="006964EC">
              <w:rPr>
                <w:sz w:val="18"/>
                <w:szCs w:val="18"/>
              </w:rPr>
              <w:t>BASICAS</w:t>
            </w:r>
            <w:r w:rsidR="00131F37">
              <w:rPr>
                <w:sz w:val="18"/>
                <w:szCs w:val="18"/>
              </w:rPr>
              <w:t xml:space="preserve"> </w:t>
            </w:r>
            <w:r w:rsidRPr="006964EC">
              <w:rPr>
                <w:sz w:val="18"/>
                <w:szCs w:val="18"/>
              </w:rPr>
              <w:t>COTIDIANAS</w:t>
            </w:r>
          </w:p>
        </w:tc>
        <w:tc>
          <w:tcPr>
            <w:tcW w:w="827" w:type="pct"/>
          </w:tcPr>
          <w:p w:rsidR="00A64112" w:rsidRPr="006964EC" w:rsidRDefault="00A64112" w:rsidP="00131F37">
            <w:pPr>
              <w:jc w:val="center"/>
              <w:rPr>
                <w:i/>
                <w:sz w:val="18"/>
                <w:szCs w:val="18"/>
              </w:rPr>
            </w:pPr>
            <w:r w:rsidRPr="006964EC">
              <w:rPr>
                <w:sz w:val="18"/>
                <w:szCs w:val="18"/>
              </w:rPr>
              <w:t>ACTIVIDAD</w:t>
            </w:r>
            <w:r w:rsidR="00D95BB6">
              <w:rPr>
                <w:sz w:val="18"/>
                <w:szCs w:val="18"/>
              </w:rPr>
              <w:t>ES</w:t>
            </w:r>
            <w:r w:rsidR="00131F37">
              <w:rPr>
                <w:sz w:val="18"/>
                <w:szCs w:val="18"/>
              </w:rPr>
              <w:t xml:space="preserve"> </w:t>
            </w:r>
            <w:r w:rsidRPr="006964EC">
              <w:rPr>
                <w:sz w:val="18"/>
                <w:szCs w:val="18"/>
              </w:rPr>
              <w:t>BASICAS</w:t>
            </w:r>
            <w:r w:rsidR="00131F37">
              <w:rPr>
                <w:sz w:val="18"/>
                <w:szCs w:val="18"/>
              </w:rPr>
              <w:t xml:space="preserve"> </w:t>
            </w:r>
            <w:r w:rsidRPr="006964EC">
              <w:rPr>
                <w:sz w:val="18"/>
                <w:szCs w:val="18"/>
              </w:rPr>
              <w:t>COTIDIANAS</w:t>
            </w:r>
          </w:p>
        </w:tc>
        <w:tc>
          <w:tcPr>
            <w:tcW w:w="823" w:type="pct"/>
          </w:tcPr>
          <w:p w:rsidR="00A64112" w:rsidRPr="006964EC" w:rsidRDefault="00A64112" w:rsidP="00131F37">
            <w:pPr>
              <w:jc w:val="center"/>
              <w:rPr>
                <w:i/>
                <w:sz w:val="18"/>
                <w:szCs w:val="18"/>
              </w:rPr>
            </w:pPr>
            <w:r w:rsidRPr="006964EC">
              <w:rPr>
                <w:sz w:val="18"/>
                <w:szCs w:val="18"/>
              </w:rPr>
              <w:t>ACTIVIDADES</w:t>
            </w:r>
            <w:r w:rsidR="00131F37">
              <w:rPr>
                <w:sz w:val="18"/>
                <w:szCs w:val="18"/>
              </w:rPr>
              <w:t xml:space="preserve"> </w:t>
            </w:r>
            <w:r w:rsidRPr="006964EC">
              <w:rPr>
                <w:sz w:val="18"/>
                <w:szCs w:val="18"/>
              </w:rPr>
              <w:t>BASICAS</w:t>
            </w:r>
            <w:r w:rsidR="00131F37">
              <w:rPr>
                <w:sz w:val="18"/>
                <w:szCs w:val="18"/>
              </w:rPr>
              <w:t xml:space="preserve"> </w:t>
            </w:r>
            <w:r w:rsidRPr="006964EC">
              <w:rPr>
                <w:sz w:val="18"/>
                <w:szCs w:val="18"/>
              </w:rPr>
              <w:t>COTIDIANAS</w:t>
            </w:r>
          </w:p>
        </w:tc>
        <w:tc>
          <w:tcPr>
            <w:tcW w:w="882" w:type="pct"/>
          </w:tcPr>
          <w:p w:rsidR="00A64112" w:rsidRPr="006964EC" w:rsidRDefault="00A64112" w:rsidP="00131F37">
            <w:pPr>
              <w:jc w:val="center"/>
              <w:rPr>
                <w:i/>
                <w:sz w:val="18"/>
                <w:szCs w:val="18"/>
              </w:rPr>
            </w:pPr>
            <w:r w:rsidRPr="006964EC">
              <w:rPr>
                <w:sz w:val="18"/>
                <w:szCs w:val="18"/>
              </w:rPr>
              <w:t>ACTIVIDADES</w:t>
            </w:r>
            <w:r w:rsidR="00131F37">
              <w:rPr>
                <w:sz w:val="18"/>
                <w:szCs w:val="18"/>
              </w:rPr>
              <w:t xml:space="preserve"> </w:t>
            </w:r>
            <w:r w:rsidRPr="006964EC">
              <w:rPr>
                <w:sz w:val="18"/>
                <w:szCs w:val="18"/>
              </w:rPr>
              <w:t>BASICAS</w:t>
            </w:r>
            <w:r w:rsidR="00131F37">
              <w:rPr>
                <w:sz w:val="18"/>
                <w:szCs w:val="18"/>
              </w:rPr>
              <w:t xml:space="preserve"> </w:t>
            </w:r>
            <w:r w:rsidRPr="006964EC">
              <w:rPr>
                <w:sz w:val="18"/>
                <w:szCs w:val="18"/>
              </w:rPr>
              <w:t>COTIDIANAS</w:t>
            </w:r>
          </w:p>
        </w:tc>
        <w:tc>
          <w:tcPr>
            <w:tcW w:w="1123" w:type="pct"/>
          </w:tcPr>
          <w:p w:rsidR="00A64112" w:rsidRPr="006964EC" w:rsidRDefault="00A64112" w:rsidP="00131F37">
            <w:pPr>
              <w:jc w:val="center"/>
              <w:rPr>
                <w:i/>
                <w:sz w:val="18"/>
                <w:szCs w:val="18"/>
              </w:rPr>
            </w:pPr>
            <w:r w:rsidRPr="006964EC">
              <w:rPr>
                <w:sz w:val="18"/>
                <w:szCs w:val="18"/>
              </w:rPr>
              <w:t>ACTIVIDADES</w:t>
            </w:r>
            <w:r w:rsidR="00131F37">
              <w:rPr>
                <w:sz w:val="18"/>
                <w:szCs w:val="18"/>
              </w:rPr>
              <w:t xml:space="preserve"> </w:t>
            </w:r>
            <w:r w:rsidRPr="006964EC">
              <w:rPr>
                <w:sz w:val="18"/>
                <w:szCs w:val="18"/>
              </w:rPr>
              <w:t>BASICAS</w:t>
            </w:r>
            <w:r w:rsidR="00131F37">
              <w:rPr>
                <w:sz w:val="18"/>
                <w:szCs w:val="18"/>
              </w:rPr>
              <w:t xml:space="preserve"> </w:t>
            </w:r>
            <w:r w:rsidRPr="006964EC">
              <w:rPr>
                <w:sz w:val="18"/>
                <w:szCs w:val="18"/>
              </w:rPr>
              <w:t>COTIDIANAS</w:t>
            </w:r>
          </w:p>
        </w:tc>
      </w:tr>
      <w:tr w:rsidR="00A64112" w:rsidRPr="006964EC" w:rsidTr="00131F37">
        <w:trPr>
          <w:trHeight w:val="758"/>
        </w:trPr>
        <w:tc>
          <w:tcPr>
            <w:tcW w:w="469" w:type="pct"/>
          </w:tcPr>
          <w:p w:rsidR="00A64112" w:rsidRPr="006964EC" w:rsidRDefault="000F5713" w:rsidP="00F47B17">
            <w:pPr>
              <w:jc w:val="center"/>
              <w:rPr>
                <w:i/>
                <w:sz w:val="18"/>
                <w:szCs w:val="18"/>
              </w:rPr>
            </w:pPr>
            <w:r>
              <w:rPr>
                <w:sz w:val="18"/>
                <w:szCs w:val="18"/>
              </w:rPr>
              <w:t>07:45 A</w:t>
            </w:r>
          </w:p>
          <w:p w:rsidR="00A64112" w:rsidRPr="006964EC" w:rsidRDefault="00D95BB6" w:rsidP="00F47B17">
            <w:pPr>
              <w:jc w:val="center"/>
              <w:rPr>
                <w:i/>
                <w:sz w:val="18"/>
                <w:szCs w:val="18"/>
              </w:rPr>
            </w:pPr>
            <w:r>
              <w:rPr>
                <w:sz w:val="18"/>
                <w:szCs w:val="18"/>
              </w:rPr>
              <w:t>08:30</w:t>
            </w:r>
          </w:p>
        </w:tc>
        <w:tc>
          <w:tcPr>
            <w:tcW w:w="876" w:type="pct"/>
          </w:tcPr>
          <w:p w:rsidR="00A64112" w:rsidRPr="006964EC" w:rsidRDefault="00A64112" w:rsidP="00F47B17">
            <w:pPr>
              <w:jc w:val="center"/>
              <w:rPr>
                <w:i/>
                <w:sz w:val="18"/>
                <w:szCs w:val="18"/>
              </w:rPr>
            </w:pPr>
            <w:r w:rsidRPr="006964EC">
              <w:rPr>
                <w:sz w:val="18"/>
                <w:szCs w:val="18"/>
              </w:rPr>
              <w:t xml:space="preserve">COGNITIVA </w:t>
            </w:r>
          </w:p>
          <w:p w:rsidR="00A64112" w:rsidRPr="006964EC" w:rsidRDefault="00A64112" w:rsidP="00F47B17">
            <w:pPr>
              <w:jc w:val="center"/>
              <w:rPr>
                <w:i/>
                <w:sz w:val="18"/>
                <w:szCs w:val="18"/>
              </w:rPr>
            </w:pPr>
            <w:r w:rsidRPr="006964EC">
              <w:rPr>
                <w:sz w:val="18"/>
                <w:szCs w:val="18"/>
              </w:rPr>
              <w:t>MATEMATICAS</w:t>
            </w:r>
          </w:p>
        </w:tc>
        <w:tc>
          <w:tcPr>
            <w:tcW w:w="827" w:type="pct"/>
          </w:tcPr>
          <w:p w:rsidR="00A64112" w:rsidRPr="006964EC" w:rsidRDefault="00A64112" w:rsidP="00F47B17">
            <w:pPr>
              <w:jc w:val="center"/>
              <w:rPr>
                <w:i/>
                <w:sz w:val="18"/>
                <w:szCs w:val="18"/>
              </w:rPr>
            </w:pPr>
            <w:r w:rsidRPr="006964EC">
              <w:rPr>
                <w:sz w:val="18"/>
                <w:szCs w:val="18"/>
              </w:rPr>
              <w:t>SOCIO-AFECTIVA</w:t>
            </w:r>
          </w:p>
        </w:tc>
        <w:tc>
          <w:tcPr>
            <w:tcW w:w="823" w:type="pct"/>
          </w:tcPr>
          <w:p w:rsidR="00A64112" w:rsidRPr="006964EC" w:rsidRDefault="00A64112" w:rsidP="00F47B17">
            <w:pPr>
              <w:jc w:val="center"/>
              <w:rPr>
                <w:i/>
                <w:sz w:val="18"/>
                <w:szCs w:val="18"/>
              </w:rPr>
            </w:pPr>
            <w:r w:rsidRPr="006964EC">
              <w:rPr>
                <w:sz w:val="18"/>
                <w:szCs w:val="18"/>
              </w:rPr>
              <w:t>COGNITIVA</w:t>
            </w:r>
          </w:p>
          <w:p w:rsidR="00A64112" w:rsidRPr="006964EC" w:rsidRDefault="00A64112" w:rsidP="00F47B17">
            <w:pPr>
              <w:jc w:val="center"/>
              <w:rPr>
                <w:i/>
                <w:sz w:val="18"/>
                <w:szCs w:val="18"/>
              </w:rPr>
            </w:pPr>
            <w:r w:rsidRPr="006964EC">
              <w:rPr>
                <w:sz w:val="18"/>
                <w:szCs w:val="18"/>
              </w:rPr>
              <w:t>MATEMATICAS</w:t>
            </w:r>
          </w:p>
        </w:tc>
        <w:tc>
          <w:tcPr>
            <w:tcW w:w="882" w:type="pct"/>
          </w:tcPr>
          <w:p w:rsidR="00A64112" w:rsidRPr="006964EC" w:rsidRDefault="00A64112" w:rsidP="00F47B17">
            <w:pPr>
              <w:jc w:val="center"/>
              <w:rPr>
                <w:i/>
                <w:sz w:val="18"/>
                <w:szCs w:val="18"/>
              </w:rPr>
            </w:pPr>
            <w:r w:rsidRPr="006964EC">
              <w:rPr>
                <w:sz w:val="18"/>
                <w:szCs w:val="18"/>
              </w:rPr>
              <w:t xml:space="preserve">COGNITIVA </w:t>
            </w:r>
          </w:p>
          <w:p w:rsidR="00A64112" w:rsidRPr="006964EC" w:rsidRDefault="00A64112" w:rsidP="00F47B17">
            <w:pPr>
              <w:jc w:val="center"/>
              <w:rPr>
                <w:i/>
                <w:sz w:val="18"/>
                <w:szCs w:val="18"/>
              </w:rPr>
            </w:pPr>
            <w:r w:rsidRPr="006964EC">
              <w:rPr>
                <w:sz w:val="18"/>
                <w:szCs w:val="18"/>
              </w:rPr>
              <w:t>MATEMATICAS</w:t>
            </w:r>
          </w:p>
        </w:tc>
        <w:tc>
          <w:tcPr>
            <w:tcW w:w="1123" w:type="pct"/>
          </w:tcPr>
          <w:p w:rsidR="00A64112" w:rsidRPr="006964EC" w:rsidRDefault="00A64112" w:rsidP="00F47B17">
            <w:pPr>
              <w:jc w:val="center"/>
              <w:rPr>
                <w:i/>
                <w:sz w:val="18"/>
                <w:szCs w:val="18"/>
              </w:rPr>
            </w:pPr>
            <w:r w:rsidRPr="006964EC">
              <w:rPr>
                <w:sz w:val="18"/>
                <w:szCs w:val="18"/>
              </w:rPr>
              <w:t>ESTETICA</w:t>
            </w:r>
          </w:p>
        </w:tc>
      </w:tr>
      <w:tr w:rsidR="00A64112" w:rsidRPr="006964EC" w:rsidTr="00131F37">
        <w:trPr>
          <w:trHeight w:val="548"/>
        </w:trPr>
        <w:tc>
          <w:tcPr>
            <w:tcW w:w="469" w:type="pct"/>
          </w:tcPr>
          <w:p w:rsidR="00A64112" w:rsidRPr="006964EC" w:rsidRDefault="00D95BB6" w:rsidP="00131F37">
            <w:pPr>
              <w:rPr>
                <w:i/>
                <w:sz w:val="18"/>
                <w:szCs w:val="18"/>
              </w:rPr>
            </w:pPr>
            <w:r>
              <w:rPr>
                <w:sz w:val="18"/>
                <w:szCs w:val="18"/>
              </w:rPr>
              <w:t>08:30</w:t>
            </w:r>
            <w:r w:rsidR="00131F37">
              <w:rPr>
                <w:sz w:val="18"/>
                <w:szCs w:val="18"/>
              </w:rPr>
              <w:t xml:space="preserve"> A 09</w:t>
            </w:r>
            <w:r w:rsidR="00A64112" w:rsidRPr="006964EC">
              <w:rPr>
                <w:sz w:val="18"/>
                <w:szCs w:val="18"/>
              </w:rPr>
              <w:t>:00</w:t>
            </w:r>
          </w:p>
        </w:tc>
        <w:tc>
          <w:tcPr>
            <w:tcW w:w="876" w:type="pct"/>
          </w:tcPr>
          <w:p w:rsidR="00A64112" w:rsidRPr="006964EC" w:rsidRDefault="00A64112" w:rsidP="00F47B17">
            <w:pPr>
              <w:jc w:val="center"/>
              <w:rPr>
                <w:i/>
                <w:sz w:val="18"/>
                <w:szCs w:val="18"/>
              </w:rPr>
            </w:pPr>
            <w:r w:rsidRPr="006964EC">
              <w:rPr>
                <w:sz w:val="18"/>
                <w:szCs w:val="18"/>
              </w:rPr>
              <w:t>COMUNNICATIVA</w:t>
            </w:r>
          </w:p>
        </w:tc>
        <w:tc>
          <w:tcPr>
            <w:tcW w:w="827" w:type="pct"/>
          </w:tcPr>
          <w:p w:rsidR="00A64112" w:rsidRPr="006964EC" w:rsidRDefault="00A64112" w:rsidP="00F47B17">
            <w:pPr>
              <w:jc w:val="center"/>
              <w:rPr>
                <w:i/>
                <w:sz w:val="18"/>
                <w:szCs w:val="18"/>
              </w:rPr>
            </w:pPr>
            <w:r w:rsidRPr="006964EC">
              <w:rPr>
                <w:sz w:val="18"/>
                <w:szCs w:val="18"/>
              </w:rPr>
              <w:t>COMUNICATIVA</w:t>
            </w:r>
          </w:p>
        </w:tc>
        <w:tc>
          <w:tcPr>
            <w:tcW w:w="823" w:type="pct"/>
          </w:tcPr>
          <w:p w:rsidR="00A64112" w:rsidRPr="006964EC" w:rsidRDefault="00A64112" w:rsidP="00F47B17">
            <w:pPr>
              <w:jc w:val="center"/>
              <w:rPr>
                <w:i/>
                <w:sz w:val="18"/>
                <w:szCs w:val="18"/>
              </w:rPr>
            </w:pPr>
            <w:r w:rsidRPr="006964EC">
              <w:rPr>
                <w:sz w:val="18"/>
                <w:szCs w:val="18"/>
              </w:rPr>
              <w:t>ETICA</w:t>
            </w:r>
          </w:p>
        </w:tc>
        <w:tc>
          <w:tcPr>
            <w:tcW w:w="882" w:type="pct"/>
          </w:tcPr>
          <w:p w:rsidR="00A64112" w:rsidRPr="006964EC" w:rsidRDefault="00A64112" w:rsidP="00F47B17">
            <w:pPr>
              <w:jc w:val="center"/>
              <w:rPr>
                <w:i/>
                <w:sz w:val="18"/>
                <w:szCs w:val="18"/>
              </w:rPr>
            </w:pPr>
            <w:r w:rsidRPr="006964EC">
              <w:rPr>
                <w:sz w:val="18"/>
                <w:szCs w:val="18"/>
              </w:rPr>
              <w:t>SOCIO-AFECTIVA</w:t>
            </w:r>
          </w:p>
        </w:tc>
        <w:tc>
          <w:tcPr>
            <w:tcW w:w="1123" w:type="pct"/>
          </w:tcPr>
          <w:p w:rsidR="00A64112" w:rsidRPr="006964EC" w:rsidRDefault="00A64112" w:rsidP="00F47B17">
            <w:pPr>
              <w:jc w:val="center"/>
              <w:rPr>
                <w:i/>
                <w:sz w:val="18"/>
                <w:szCs w:val="18"/>
              </w:rPr>
            </w:pPr>
            <w:r w:rsidRPr="006964EC">
              <w:rPr>
                <w:sz w:val="18"/>
                <w:szCs w:val="18"/>
              </w:rPr>
              <w:t>ESTETICA</w:t>
            </w:r>
          </w:p>
        </w:tc>
      </w:tr>
      <w:tr w:rsidR="00A64112" w:rsidRPr="006964EC" w:rsidTr="00723DB1">
        <w:trPr>
          <w:trHeight w:val="571"/>
        </w:trPr>
        <w:tc>
          <w:tcPr>
            <w:tcW w:w="469" w:type="pct"/>
          </w:tcPr>
          <w:p w:rsidR="00A64112" w:rsidRPr="006964EC" w:rsidRDefault="00131F37" w:rsidP="00131F37">
            <w:pPr>
              <w:rPr>
                <w:i/>
                <w:sz w:val="18"/>
                <w:szCs w:val="18"/>
              </w:rPr>
            </w:pPr>
            <w:r>
              <w:rPr>
                <w:sz w:val="18"/>
                <w:szCs w:val="18"/>
              </w:rPr>
              <w:t>9</w:t>
            </w:r>
            <w:r w:rsidR="00A64112" w:rsidRPr="006964EC">
              <w:rPr>
                <w:sz w:val="18"/>
                <w:szCs w:val="18"/>
              </w:rPr>
              <w:t>:00</w:t>
            </w:r>
            <w:r>
              <w:rPr>
                <w:sz w:val="18"/>
                <w:szCs w:val="18"/>
              </w:rPr>
              <w:t xml:space="preserve"> </w:t>
            </w:r>
            <w:r w:rsidR="00A64112" w:rsidRPr="006964EC">
              <w:rPr>
                <w:sz w:val="18"/>
                <w:szCs w:val="18"/>
              </w:rPr>
              <w:t>A</w:t>
            </w:r>
            <w:r>
              <w:rPr>
                <w:sz w:val="18"/>
                <w:szCs w:val="18"/>
              </w:rPr>
              <w:t xml:space="preserve"> 09</w:t>
            </w:r>
            <w:r w:rsidR="00A64112" w:rsidRPr="006964EC">
              <w:rPr>
                <w:sz w:val="18"/>
                <w:szCs w:val="18"/>
              </w:rPr>
              <w:t>:30</w:t>
            </w:r>
          </w:p>
        </w:tc>
        <w:tc>
          <w:tcPr>
            <w:tcW w:w="876" w:type="pct"/>
          </w:tcPr>
          <w:p w:rsidR="00A64112" w:rsidRPr="006964EC" w:rsidRDefault="00A64112" w:rsidP="00F47B17">
            <w:pPr>
              <w:jc w:val="center"/>
              <w:rPr>
                <w:i/>
                <w:sz w:val="18"/>
                <w:szCs w:val="18"/>
              </w:rPr>
            </w:pPr>
          </w:p>
          <w:p w:rsidR="00A64112" w:rsidRPr="006964EC" w:rsidRDefault="00A64112" w:rsidP="00F47B17">
            <w:pPr>
              <w:jc w:val="center"/>
              <w:rPr>
                <w:i/>
                <w:sz w:val="18"/>
                <w:szCs w:val="18"/>
              </w:rPr>
            </w:pPr>
          </w:p>
        </w:tc>
        <w:tc>
          <w:tcPr>
            <w:tcW w:w="827" w:type="pct"/>
          </w:tcPr>
          <w:p w:rsidR="00A64112" w:rsidRPr="006964EC" w:rsidRDefault="00A64112" w:rsidP="00F47B17">
            <w:pPr>
              <w:jc w:val="center"/>
              <w:rPr>
                <w:i/>
                <w:sz w:val="18"/>
                <w:szCs w:val="18"/>
              </w:rPr>
            </w:pPr>
            <w:r w:rsidRPr="006964EC">
              <w:rPr>
                <w:sz w:val="18"/>
                <w:szCs w:val="18"/>
              </w:rPr>
              <w:t>DESCANSO</w:t>
            </w:r>
          </w:p>
        </w:tc>
        <w:tc>
          <w:tcPr>
            <w:tcW w:w="823" w:type="pct"/>
          </w:tcPr>
          <w:p w:rsidR="00A64112" w:rsidRPr="006964EC" w:rsidRDefault="00A64112" w:rsidP="00F47B17">
            <w:pPr>
              <w:jc w:val="center"/>
              <w:rPr>
                <w:i/>
                <w:sz w:val="18"/>
                <w:szCs w:val="18"/>
              </w:rPr>
            </w:pPr>
          </w:p>
          <w:p w:rsidR="00A64112" w:rsidRPr="006964EC" w:rsidRDefault="00A64112" w:rsidP="00F47B17">
            <w:pPr>
              <w:jc w:val="center"/>
              <w:rPr>
                <w:i/>
                <w:sz w:val="18"/>
                <w:szCs w:val="18"/>
              </w:rPr>
            </w:pPr>
          </w:p>
        </w:tc>
        <w:tc>
          <w:tcPr>
            <w:tcW w:w="882" w:type="pct"/>
          </w:tcPr>
          <w:p w:rsidR="00A64112" w:rsidRPr="006964EC" w:rsidRDefault="00A64112" w:rsidP="00F47B17">
            <w:pPr>
              <w:jc w:val="center"/>
              <w:rPr>
                <w:i/>
                <w:sz w:val="18"/>
                <w:szCs w:val="18"/>
              </w:rPr>
            </w:pPr>
            <w:r w:rsidRPr="006964EC">
              <w:rPr>
                <w:sz w:val="18"/>
                <w:szCs w:val="18"/>
              </w:rPr>
              <w:t>PEDAGOGICO</w:t>
            </w:r>
          </w:p>
        </w:tc>
        <w:tc>
          <w:tcPr>
            <w:tcW w:w="1123" w:type="pct"/>
          </w:tcPr>
          <w:p w:rsidR="00A64112" w:rsidRPr="006964EC" w:rsidRDefault="00A64112" w:rsidP="00F47B17">
            <w:pPr>
              <w:jc w:val="center"/>
              <w:rPr>
                <w:i/>
                <w:sz w:val="18"/>
                <w:szCs w:val="18"/>
              </w:rPr>
            </w:pPr>
          </w:p>
        </w:tc>
      </w:tr>
      <w:tr w:rsidR="00A64112" w:rsidRPr="006964EC" w:rsidTr="00131F37">
        <w:tc>
          <w:tcPr>
            <w:tcW w:w="469" w:type="pct"/>
          </w:tcPr>
          <w:p w:rsidR="00A64112" w:rsidRPr="006964EC" w:rsidRDefault="00131F37" w:rsidP="00131F37">
            <w:pPr>
              <w:rPr>
                <w:i/>
                <w:sz w:val="18"/>
                <w:szCs w:val="18"/>
              </w:rPr>
            </w:pPr>
            <w:r>
              <w:rPr>
                <w:sz w:val="18"/>
                <w:szCs w:val="18"/>
              </w:rPr>
              <w:t>09</w:t>
            </w:r>
            <w:r w:rsidR="00A64112" w:rsidRPr="006964EC">
              <w:rPr>
                <w:sz w:val="18"/>
                <w:szCs w:val="18"/>
              </w:rPr>
              <w:t>:30</w:t>
            </w:r>
            <w:r>
              <w:rPr>
                <w:sz w:val="18"/>
                <w:szCs w:val="18"/>
              </w:rPr>
              <w:t xml:space="preserve"> </w:t>
            </w:r>
            <w:r w:rsidR="00A64112" w:rsidRPr="006964EC">
              <w:rPr>
                <w:sz w:val="18"/>
                <w:szCs w:val="18"/>
              </w:rPr>
              <w:t>A</w:t>
            </w:r>
            <w:r>
              <w:rPr>
                <w:sz w:val="18"/>
                <w:szCs w:val="18"/>
              </w:rPr>
              <w:t xml:space="preserve"> 10</w:t>
            </w:r>
            <w:r w:rsidR="00A64112" w:rsidRPr="006964EC">
              <w:rPr>
                <w:sz w:val="18"/>
                <w:szCs w:val="18"/>
              </w:rPr>
              <w:t>:15</w:t>
            </w:r>
          </w:p>
        </w:tc>
        <w:tc>
          <w:tcPr>
            <w:tcW w:w="876" w:type="pct"/>
          </w:tcPr>
          <w:p w:rsidR="00A64112" w:rsidRPr="006964EC" w:rsidRDefault="00A64112" w:rsidP="00F47B17">
            <w:pPr>
              <w:jc w:val="center"/>
              <w:rPr>
                <w:i/>
                <w:sz w:val="18"/>
                <w:szCs w:val="18"/>
              </w:rPr>
            </w:pPr>
            <w:r w:rsidRPr="006964EC">
              <w:rPr>
                <w:sz w:val="18"/>
                <w:szCs w:val="18"/>
              </w:rPr>
              <w:t>CORPORAL</w:t>
            </w:r>
          </w:p>
        </w:tc>
        <w:tc>
          <w:tcPr>
            <w:tcW w:w="827" w:type="pct"/>
          </w:tcPr>
          <w:p w:rsidR="00A64112" w:rsidRPr="006964EC" w:rsidRDefault="00A64112" w:rsidP="00F47B17">
            <w:pPr>
              <w:jc w:val="center"/>
              <w:rPr>
                <w:i/>
                <w:sz w:val="18"/>
                <w:szCs w:val="18"/>
              </w:rPr>
            </w:pPr>
            <w:r w:rsidRPr="006964EC">
              <w:rPr>
                <w:sz w:val="18"/>
                <w:szCs w:val="18"/>
              </w:rPr>
              <w:t>CORPORAL</w:t>
            </w:r>
          </w:p>
        </w:tc>
        <w:tc>
          <w:tcPr>
            <w:tcW w:w="823" w:type="pct"/>
          </w:tcPr>
          <w:p w:rsidR="00A64112" w:rsidRPr="006964EC" w:rsidRDefault="00A64112" w:rsidP="00F47B17">
            <w:pPr>
              <w:jc w:val="center"/>
              <w:rPr>
                <w:i/>
                <w:sz w:val="18"/>
                <w:szCs w:val="18"/>
              </w:rPr>
            </w:pPr>
            <w:r w:rsidRPr="006964EC">
              <w:rPr>
                <w:sz w:val="18"/>
                <w:szCs w:val="18"/>
              </w:rPr>
              <w:t>INFORMATICA</w:t>
            </w:r>
          </w:p>
        </w:tc>
        <w:tc>
          <w:tcPr>
            <w:tcW w:w="882" w:type="pct"/>
          </w:tcPr>
          <w:p w:rsidR="00A64112" w:rsidRPr="006964EC" w:rsidRDefault="00A64112" w:rsidP="00F47B17">
            <w:pPr>
              <w:jc w:val="center"/>
              <w:rPr>
                <w:i/>
                <w:sz w:val="18"/>
                <w:szCs w:val="18"/>
              </w:rPr>
            </w:pPr>
            <w:r w:rsidRPr="006964EC">
              <w:rPr>
                <w:sz w:val="18"/>
                <w:szCs w:val="18"/>
              </w:rPr>
              <w:t>COMUNICATIVA</w:t>
            </w:r>
          </w:p>
        </w:tc>
        <w:tc>
          <w:tcPr>
            <w:tcW w:w="1123" w:type="pct"/>
          </w:tcPr>
          <w:p w:rsidR="00A64112" w:rsidRPr="006964EC" w:rsidRDefault="00A64112" w:rsidP="00F47B17">
            <w:pPr>
              <w:jc w:val="center"/>
              <w:rPr>
                <w:i/>
                <w:sz w:val="18"/>
                <w:szCs w:val="18"/>
              </w:rPr>
            </w:pPr>
            <w:r w:rsidRPr="006964EC">
              <w:rPr>
                <w:sz w:val="18"/>
                <w:szCs w:val="18"/>
              </w:rPr>
              <w:t>CORPORAL</w:t>
            </w:r>
          </w:p>
        </w:tc>
      </w:tr>
      <w:tr w:rsidR="00A64112" w:rsidRPr="006964EC" w:rsidTr="00131F37">
        <w:trPr>
          <w:trHeight w:val="504"/>
        </w:trPr>
        <w:tc>
          <w:tcPr>
            <w:tcW w:w="469" w:type="pct"/>
          </w:tcPr>
          <w:p w:rsidR="00A64112" w:rsidRPr="006964EC" w:rsidRDefault="00131F37" w:rsidP="00131F37">
            <w:pPr>
              <w:rPr>
                <w:i/>
                <w:sz w:val="18"/>
                <w:szCs w:val="18"/>
              </w:rPr>
            </w:pPr>
            <w:r>
              <w:rPr>
                <w:sz w:val="18"/>
                <w:szCs w:val="18"/>
              </w:rPr>
              <w:t>10</w:t>
            </w:r>
            <w:r w:rsidR="00A64112" w:rsidRPr="006964EC">
              <w:rPr>
                <w:sz w:val="18"/>
                <w:szCs w:val="18"/>
              </w:rPr>
              <w:t>:15</w:t>
            </w:r>
            <w:r>
              <w:rPr>
                <w:sz w:val="18"/>
                <w:szCs w:val="18"/>
              </w:rPr>
              <w:t xml:space="preserve"> </w:t>
            </w:r>
            <w:r w:rsidR="00A64112" w:rsidRPr="006964EC">
              <w:rPr>
                <w:sz w:val="18"/>
                <w:szCs w:val="18"/>
              </w:rPr>
              <w:t>A</w:t>
            </w:r>
            <w:r>
              <w:rPr>
                <w:sz w:val="18"/>
                <w:szCs w:val="18"/>
              </w:rPr>
              <w:t xml:space="preserve">  11</w:t>
            </w:r>
            <w:r w:rsidR="00A64112" w:rsidRPr="006964EC">
              <w:rPr>
                <w:sz w:val="18"/>
                <w:szCs w:val="18"/>
              </w:rPr>
              <w:t>:00</w:t>
            </w:r>
          </w:p>
        </w:tc>
        <w:tc>
          <w:tcPr>
            <w:tcW w:w="876" w:type="pct"/>
          </w:tcPr>
          <w:p w:rsidR="00A64112" w:rsidRPr="006964EC" w:rsidRDefault="00A64112" w:rsidP="00131F37">
            <w:pPr>
              <w:jc w:val="center"/>
              <w:rPr>
                <w:i/>
                <w:sz w:val="18"/>
                <w:szCs w:val="18"/>
              </w:rPr>
            </w:pPr>
            <w:r w:rsidRPr="006964EC">
              <w:rPr>
                <w:sz w:val="18"/>
                <w:szCs w:val="18"/>
              </w:rPr>
              <w:t>CIENCIAS</w:t>
            </w:r>
            <w:r w:rsidR="00131F37">
              <w:rPr>
                <w:sz w:val="18"/>
                <w:szCs w:val="18"/>
              </w:rPr>
              <w:t xml:space="preserve"> </w:t>
            </w:r>
            <w:r w:rsidRPr="006964EC">
              <w:rPr>
                <w:sz w:val="18"/>
                <w:szCs w:val="18"/>
              </w:rPr>
              <w:t>NATURALES</w:t>
            </w:r>
          </w:p>
        </w:tc>
        <w:tc>
          <w:tcPr>
            <w:tcW w:w="827" w:type="pct"/>
          </w:tcPr>
          <w:p w:rsidR="00A64112" w:rsidRPr="006964EC" w:rsidRDefault="00A64112" w:rsidP="00F47B17">
            <w:pPr>
              <w:jc w:val="center"/>
              <w:rPr>
                <w:i/>
                <w:sz w:val="18"/>
                <w:szCs w:val="18"/>
              </w:rPr>
            </w:pPr>
            <w:r w:rsidRPr="006964EC">
              <w:rPr>
                <w:sz w:val="18"/>
                <w:szCs w:val="18"/>
              </w:rPr>
              <w:t>ESPIRITUAL</w:t>
            </w:r>
          </w:p>
        </w:tc>
        <w:tc>
          <w:tcPr>
            <w:tcW w:w="823" w:type="pct"/>
          </w:tcPr>
          <w:p w:rsidR="00A64112" w:rsidRPr="006964EC" w:rsidRDefault="00A64112" w:rsidP="00F47B17">
            <w:pPr>
              <w:jc w:val="center"/>
              <w:rPr>
                <w:i/>
                <w:sz w:val="18"/>
                <w:szCs w:val="18"/>
              </w:rPr>
            </w:pPr>
            <w:r w:rsidRPr="006964EC">
              <w:rPr>
                <w:sz w:val="18"/>
                <w:szCs w:val="18"/>
              </w:rPr>
              <w:t>CORPORAL</w:t>
            </w:r>
          </w:p>
        </w:tc>
        <w:tc>
          <w:tcPr>
            <w:tcW w:w="882" w:type="pct"/>
          </w:tcPr>
          <w:p w:rsidR="00A64112" w:rsidRPr="006964EC" w:rsidRDefault="00A64112" w:rsidP="00F47B17">
            <w:pPr>
              <w:jc w:val="center"/>
              <w:rPr>
                <w:i/>
                <w:sz w:val="18"/>
                <w:szCs w:val="18"/>
              </w:rPr>
            </w:pPr>
            <w:r w:rsidRPr="006964EC">
              <w:rPr>
                <w:sz w:val="18"/>
                <w:szCs w:val="18"/>
              </w:rPr>
              <w:t>INGLES</w:t>
            </w:r>
          </w:p>
        </w:tc>
        <w:tc>
          <w:tcPr>
            <w:tcW w:w="1123" w:type="pct"/>
          </w:tcPr>
          <w:p w:rsidR="00A64112" w:rsidRPr="006964EC" w:rsidRDefault="00A64112" w:rsidP="00131F37">
            <w:pPr>
              <w:jc w:val="center"/>
              <w:rPr>
                <w:i/>
                <w:sz w:val="18"/>
                <w:szCs w:val="18"/>
              </w:rPr>
            </w:pPr>
            <w:r w:rsidRPr="006964EC">
              <w:rPr>
                <w:sz w:val="18"/>
                <w:szCs w:val="18"/>
              </w:rPr>
              <w:t>CIENCIAS</w:t>
            </w:r>
            <w:r w:rsidR="00131F37">
              <w:rPr>
                <w:sz w:val="18"/>
                <w:szCs w:val="18"/>
              </w:rPr>
              <w:t xml:space="preserve"> </w:t>
            </w:r>
            <w:r w:rsidRPr="006964EC">
              <w:rPr>
                <w:sz w:val="18"/>
                <w:szCs w:val="18"/>
              </w:rPr>
              <w:t>NATURALES.</w:t>
            </w:r>
          </w:p>
        </w:tc>
      </w:tr>
      <w:tr w:rsidR="00723DB1" w:rsidRPr="006964EC" w:rsidTr="00131F37">
        <w:trPr>
          <w:trHeight w:val="504"/>
        </w:trPr>
        <w:tc>
          <w:tcPr>
            <w:tcW w:w="469" w:type="pct"/>
          </w:tcPr>
          <w:p w:rsidR="00723DB1" w:rsidRDefault="00723DB1" w:rsidP="00131F37">
            <w:pPr>
              <w:rPr>
                <w:sz w:val="18"/>
                <w:szCs w:val="18"/>
              </w:rPr>
            </w:pPr>
            <w:r>
              <w:rPr>
                <w:sz w:val="18"/>
                <w:szCs w:val="18"/>
              </w:rPr>
              <w:t>11: A 11:30</w:t>
            </w:r>
          </w:p>
        </w:tc>
        <w:tc>
          <w:tcPr>
            <w:tcW w:w="876" w:type="pct"/>
          </w:tcPr>
          <w:p w:rsidR="00723DB1" w:rsidRPr="006964EC" w:rsidRDefault="00723DB1" w:rsidP="00131F37">
            <w:pPr>
              <w:jc w:val="center"/>
              <w:rPr>
                <w:sz w:val="18"/>
                <w:szCs w:val="18"/>
              </w:rPr>
            </w:pPr>
            <w:r>
              <w:rPr>
                <w:sz w:val="18"/>
                <w:szCs w:val="18"/>
              </w:rPr>
              <w:t>ACTIVIDADES DE FINALIZACIÓN</w:t>
            </w:r>
          </w:p>
        </w:tc>
        <w:tc>
          <w:tcPr>
            <w:tcW w:w="827" w:type="pct"/>
          </w:tcPr>
          <w:p w:rsidR="00723DB1" w:rsidRPr="006964EC" w:rsidRDefault="00723DB1" w:rsidP="00F47B17">
            <w:pPr>
              <w:jc w:val="center"/>
              <w:rPr>
                <w:sz w:val="18"/>
                <w:szCs w:val="18"/>
              </w:rPr>
            </w:pPr>
            <w:r>
              <w:rPr>
                <w:sz w:val="18"/>
                <w:szCs w:val="18"/>
              </w:rPr>
              <w:t>ACTIVIDADES DE FINALIZACIÓN</w:t>
            </w:r>
          </w:p>
        </w:tc>
        <w:tc>
          <w:tcPr>
            <w:tcW w:w="823" w:type="pct"/>
          </w:tcPr>
          <w:p w:rsidR="00723DB1" w:rsidRPr="006964EC" w:rsidRDefault="00723DB1" w:rsidP="00F47B17">
            <w:pPr>
              <w:jc w:val="center"/>
              <w:rPr>
                <w:sz w:val="18"/>
                <w:szCs w:val="18"/>
              </w:rPr>
            </w:pPr>
            <w:r>
              <w:rPr>
                <w:sz w:val="18"/>
                <w:szCs w:val="18"/>
              </w:rPr>
              <w:t>ACTIVIDADES DE FINALIZACIÓN</w:t>
            </w:r>
          </w:p>
        </w:tc>
        <w:tc>
          <w:tcPr>
            <w:tcW w:w="882" w:type="pct"/>
          </w:tcPr>
          <w:p w:rsidR="00723DB1" w:rsidRPr="006964EC" w:rsidRDefault="00723DB1" w:rsidP="00F47B17">
            <w:pPr>
              <w:jc w:val="center"/>
              <w:rPr>
                <w:sz w:val="18"/>
                <w:szCs w:val="18"/>
              </w:rPr>
            </w:pPr>
            <w:r>
              <w:rPr>
                <w:sz w:val="18"/>
                <w:szCs w:val="18"/>
              </w:rPr>
              <w:t>ACTIVIDADES DE FINALIZACIÓN</w:t>
            </w:r>
          </w:p>
        </w:tc>
        <w:tc>
          <w:tcPr>
            <w:tcW w:w="1123" w:type="pct"/>
          </w:tcPr>
          <w:p w:rsidR="00723DB1" w:rsidRPr="006964EC" w:rsidRDefault="00723DB1" w:rsidP="00131F37">
            <w:pPr>
              <w:jc w:val="center"/>
              <w:rPr>
                <w:sz w:val="18"/>
                <w:szCs w:val="18"/>
              </w:rPr>
            </w:pPr>
            <w:r>
              <w:rPr>
                <w:sz w:val="18"/>
                <w:szCs w:val="18"/>
              </w:rPr>
              <w:t>ACTIVIDADES DE FINALIZACIÓN</w:t>
            </w:r>
          </w:p>
        </w:tc>
      </w:tr>
    </w:tbl>
    <w:p w:rsidR="009F3FCD" w:rsidRPr="009F3FCD" w:rsidRDefault="009F3FCD" w:rsidP="009F3FCD">
      <w:pPr>
        <w:spacing w:after="0"/>
        <w:ind w:left="360"/>
        <w:rPr>
          <w:b/>
          <w:i/>
          <w:sz w:val="40"/>
          <w:szCs w:val="40"/>
        </w:rPr>
      </w:pPr>
    </w:p>
    <w:p w:rsidR="009F3FCD" w:rsidRDefault="009F3FCD" w:rsidP="009F3FCD">
      <w:pPr>
        <w:spacing w:after="0"/>
        <w:rPr>
          <w:sz w:val="72"/>
          <w:szCs w:val="72"/>
        </w:rPr>
      </w:pPr>
    </w:p>
    <w:p w:rsidR="009F3FCD" w:rsidRDefault="009F3FCD" w:rsidP="009F3FCD">
      <w:pPr>
        <w:spacing w:after="0"/>
        <w:jc w:val="center"/>
        <w:rPr>
          <w:sz w:val="72"/>
          <w:szCs w:val="72"/>
        </w:rPr>
      </w:pPr>
    </w:p>
    <w:p w:rsidR="009F3FCD" w:rsidRDefault="009F3FCD" w:rsidP="009F3FCD">
      <w:pPr>
        <w:spacing w:after="0"/>
        <w:jc w:val="center"/>
        <w:rPr>
          <w:sz w:val="72"/>
          <w:szCs w:val="72"/>
        </w:rPr>
      </w:pPr>
    </w:p>
    <w:p w:rsidR="009F3FCD" w:rsidRDefault="009F3FCD" w:rsidP="009F3FCD">
      <w:pPr>
        <w:spacing w:after="0"/>
        <w:jc w:val="center"/>
        <w:rPr>
          <w:sz w:val="72"/>
          <w:szCs w:val="72"/>
        </w:rPr>
      </w:pPr>
    </w:p>
    <w:p w:rsidR="009F3FCD" w:rsidRDefault="009F3FCD" w:rsidP="009F3FCD">
      <w:pPr>
        <w:spacing w:after="0"/>
        <w:jc w:val="center"/>
        <w:rPr>
          <w:sz w:val="72"/>
          <w:szCs w:val="72"/>
        </w:rPr>
      </w:pPr>
    </w:p>
    <w:p w:rsidR="00C3214F" w:rsidRDefault="00C3214F" w:rsidP="00D7494D">
      <w:pPr>
        <w:spacing w:after="0"/>
        <w:ind w:left="360"/>
        <w:jc w:val="center"/>
        <w:rPr>
          <w:sz w:val="40"/>
          <w:szCs w:val="40"/>
        </w:rPr>
      </w:pPr>
    </w:p>
    <w:p w:rsidR="005F7C53" w:rsidRPr="00567EBE" w:rsidRDefault="001D2F77" w:rsidP="00D7494D">
      <w:pPr>
        <w:spacing w:after="0"/>
        <w:ind w:left="360"/>
        <w:jc w:val="center"/>
        <w:rPr>
          <w:sz w:val="40"/>
          <w:szCs w:val="40"/>
        </w:rPr>
      </w:pPr>
      <w:r>
        <w:rPr>
          <w:sz w:val="40"/>
          <w:szCs w:val="40"/>
        </w:rPr>
        <w:lastRenderedPageBreak/>
        <w:t>11</w:t>
      </w:r>
      <w:r w:rsidR="00D7494D" w:rsidRPr="00567EBE">
        <w:rPr>
          <w:sz w:val="40"/>
          <w:szCs w:val="40"/>
        </w:rPr>
        <w:t>.</w:t>
      </w:r>
      <w:r w:rsidR="00314BBF" w:rsidRPr="00567EBE">
        <w:rPr>
          <w:sz w:val="40"/>
          <w:szCs w:val="40"/>
        </w:rPr>
        <w:t>RECURSOS</w:t>
      </w:r>
    </w:p>
    <w:p w:rsidR="00A64112" w:rsidRDefault="00602DD4" w:rsidP="008D265E">
      <w:pPr>
        <w:spacing w:after="0"/>
        <w:ind w:left="360"/>
      </w:pPr>
      <w:r w:rsidRPr="00602DD4">
        <w:rPr>
          <w:noProof/>
          <w:lang w:val="es-CO" w:eastAsia="es-CO"/>
        </w:rPr>
        <w:drawing>
          <wp:inline distT="0" distB="0" distL="0" distR="0">
            <wp:extent cx="5638800" cy="67913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638800" cy="6791325"/>
                    </a:xfrm>
                    <a:prstGeom prst="rect">
                      <a:avLst/>
                    </a:prstGeom>
                    <a:noFill/>
                    <a:ln w="9525">
                      <a:noFill/>
                      <a:miter lim="800000"/>
                      <a:headEnd/>
                      <a:tailEnd/>
                    </a:ln>
                  </pic:spPr>
                </pic:pic>
              </a:graphicData>
            </a:graphic>
          </wp:inline>
        </w:drawing>
      </w:r>
    </w:p>
    <w:p w:rsidR="00A64112" w:rsidRDefault="00A64112" w:rsidP="008D265E">
      <w:pPr>
        <w:spacing w:after="0"/>
        <w:ind w:left="360"/>
      </w:pPr>
    </w:p>
    <w:p w:rsidR="00567EBE" w:rsidRDefault="00567EBE" w:rsidP="00D7494D">
      <w:pPr>
        <w:spacing w:after="0"/>
        <w:ind w:left="360"/>
        <w:jc w:val="center"/>
        <w:rPr>
          <w:b/>
          <w:spacing w:val="60"/>
          <w:sz w:val="40"/>
          <w:szCs w:val="40"/>
        </w:rPr>
      </w:pPr>
    </w:p>
    <w:p w:rsidR="00567EBE" w:rsidRDefault="00567EBE" w:rsidP="00D7494D">
      <w:pPr>
        <w:spacing w:after="0"/>
        <w:ind w:left="360"/>
        <w:jc w:val="center"/>
        <w:rPr>
          <w:b/>
          <w:spacing w:val="60"/>
          <w:sz w:val="40"/>
          <w:szCs w:val="40"/>
        </w:rPr>
      </w:pPr>
    </w:p>
    <w:p w:rsidR="00567EBE" w:rsidRDefault="00567EBE" w:rsidP="00D7494D">
      <w:pPr>
        <w:spacing w:after="0"/>
        <w:ind w:left="360"/>
        <w:jc w:val="center"/>
        <w:rPr>
          <w:b/>
          <w:spacing w:val="60"/>
          <w:sz w:val="40"/>
          <w:szCs w:val="40"/>
        </w:rPr>
      </w:pPr>
    </w:p>
    <w:p w:rsidR="00567EBE" w:rsidRDefault="00567EBE" w:rsidP="00D7494D">
      <w:pPr>
        <w:spacing w:after="0"/>
        <w:ind w:left="360"/>
        <w:jc w:val="center"/>
        <w:rPr>
          <w:b/>
          <w:spacing w:val="60"/>
          <w:sz w:val="40"/>
          <w:szCs w:val="40"/>
        </w:rPr>
      </w:pPr>
    </w:p>
    <w:p w:rsidR="00115B03" w:rsidRPr="00D7494D" w:rsidRDefault="00D7494D" w:rsidP="00D7494D">
      <w:pPr>
        <w:spacing w:after="0"/>
        <w:ind w:left="360"/>
        <w:jc w:val="center"/>
        <w:rPr>
          <w:b/>
          <w:spacing w:val="60"/>
          <w:sz w:val="40"/>
          <w:szCs w:val="40"/>
        </w:rPr>
      </w:pPr>
      <w:r>
        <w:rPr>
          <w:b/>
          <w:spacing w:val="60"/>
          <w:sz w:val="40"/>
          <w:szCs w:val="40"/>
        </w:rPr>
        <w:lastRenderedPageBreak/>
        <w:t>1</w:t>
      </w:r>
      <w:r w:rsidR="00567EBE">
        <w:rPr>
          <w:b/>
          <w:spacing w:val="60"/>
          <w:sz w:val="40"/>
          <w:szCs w:val="40"/>
        </w:rPr>
        <w:t>2</w:t>
      </w:r>
      <w:r>
        <w:rPr>
          <w:b/>
          <w:spacing w:val="60"/>
          <w:sz w:val="40"/>
          <w:szCs w:val="40"/>
        </w:rPr>
        <w:t xml:space="preserve">. </w:t>
      </w:r>
      <w:r w:rsidR="00115B03" w:rsidRPr="00D7494D">
        <w:rPr>
          <w:b/>
          <w:spacing w:val="60"/>
          <w:sz w:val="40"/>
          <w:szCs w:val="40"/>
        </w:rPr>
        <w:t>EJES TEMÁTICOS</w:t>
      </w:r>
    </w:p>
    <w:p w:rsidR="00115B03" w:rsidRDefault="00602DD4" w:rsidP="008D265E">
      <w:pPr>
        <w:spacing w:after="0"/>
        <w:ind w:left="360"/>
        <w:rPr>
          <w:b/>
          <w:spacing w:val="60"/>
          <w:sz w:val="96"/>
          <w:szCs w:val="96"/>
        </w:rPr>
      </w:pPr>
      <w:r w:rsidRPr="00602DD4">
        <w:rPr>
          <w:b/>
          <w:noProof/>
          <w:spacing w:val="60"/>
          <w:sz w:val="96"/>
          <w:szCs w:val="96"/>
          <w:lang w:val="es-CO" w:eastAsia="es-CO"/>
        </w:rPr>
        <w:drawing>
          <wp:inline distT="0" distB="0" distL="0" distR="0">
            <wp:extent cx="5400675" cy="6876628"/>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00040" cy="6875819"/>
                    </a:xfrm>
                    <a:prstGeom prst="rect">
                      <a:avLst/>
                    </a:prstGeom>
                    <a:noFill/>
                    <a:ln w="9525">
                      <a:noFill/>
                      <a:miter lim="800000"/>
                      <a:headEnd/>
                      <a:tailEnd/>
                    </a:ln>
                  </pic:spPr>
                </pic:pic>
              </a:graphicData>
            </a:graphic>
          </wp:inline>
        </w:drawing>
      </w:r>
    </w:p>
    <w:p w:rsidR="00567EBE" w:rsidRPr="00567EBE" w:rsidRDefault="00567EBE" w:rsidP="00567EBE">
      <w:pPr>
        <w:spacing w:after="0"/>
        <w:ind w:left="360"/>
        <w:rPr>
          <w:b/>
          <w:spacing w:val="60"/>
          <w:sz w:val="40"/>
          <w:szCs w:val="40"/>
        </w:rPr>
      </w:pPr>
    </w:p>
    <w:p w:rsidR="00567EBE" w:rsidRDefault="00567EBE" w:rsidP="00567EBE">
      <w:pPr>
        <w:spacing w:after="0"/>
        <w:ind w:left="360"/>
        <w:rPr>
          <w:b/>
          <w:spacing w:val="60"/>
          <w:sz w:val="40"/>
          <w:szCs w:val="40"/>
        </w:rPr>
      </w:pPr>
    </w:p>
    <w:p w:rsidR="00567EBE" w:rsidRDefault="00567EBE" w:rsidP="00567EBE">
      <w:pPr>
        <w:spacing w:after="0"/>
        <w:ind w:left="360"/>
        <w:rPr>
          <w:b/>
          <w:spacing w:val="60"/>
          <w:sz w:val="40"/>
          <w:szCs w:val="40"/>
        </w:rPr>
      </w:pPr>
    </w:p>
    <w:p w:rsidR="00567EBE" w:rsidRDefault="00567EBE" w:rsidP="00567EBE">
      <w:pPr>
        <w:spacing w:after="0"/>
        <w:ind w:left="360"/>
        <w:rPr>
          <w:b/>
          <w:spacing w:val="60"/>
          <w:sz w:val="40"/>
          <w:szCs w:val="40"/>
        </w:rPr>
      </w:pPr>
    </w:p>
    <w:p w:rsidR="00602DD4" w:rsidRPr="00567EBE" w:rsidRDefault="00567EBE" w:rsidP="00567EBE">
      <w:pPr>
        <w:spacing w:after="0"/>
        <w:ind w:left="360"/>
        <w:rPr>
          <w:b/>
          <w:spacing w:val="60"/>
          <w:sz w:val="40"/>
          <w:szCs w:val="40"/>
        </w:rPr>
      </w:pPr>
      <w:r w:rsidRPr="00567EBE">
        <w:rPr>
          <w:b/>
          <w:spacing w:val="60"/>
          <w:sz w:val="40"/>
          <w:szCs w:val="40"/>
        </w:rPr>
        <w:lastRenderedPageBreak/>
        <w:t>13.PROYECTOS</w:t>
      </w:r>
    </w:p>
    <w:p w:rsidR="00567EBE" w:rsidRDefault="00567EBE" w:rsidP="008D265E">
      <w:pPr>
        <w:spacing w:after="0"/>
        <w:ind w:left="360"/>
        <w:rPr>
          <w:b/>
          <w:spacing w:val="60"/>
          <w:sz w:val="44"/>
          <w:szCs w:val="44"/>
        </w:rPr>
      </w:pPr>
    </w:p>
    <w:p w:rsidR="00E16F3B" w:rsidRPr="00567EBE" w:rsidRDefault="00E16F3B" w:rsidP="008D265E">
      <w:pPr>
        <w:spacing w:after="0"/>
        <w:ind w:left="360"/>
        <w:rPr>
          <w:b/>
          <w:spacing w:val="60"/>
          <w:sz w:val="40"/>
          <w:szCs w:val="40"/>
        </w:rPr>
      </w:pPr>
      <w:r w:rsidRPr="00567EBE">
        <w:rPr>
          <w:b/>
          <w:spacing w:val="60"/>
          <w:sz w:val="40"/>
          <w:szCs w:val="40"/>
        </w:rPr>
        <w:t>PROYECTO Nº 1:</w:t>
      </w:r>
    </w:p>
    <w:p w:rsidR="00E16F3B" w:rsidRPr="00567EBE" w:rsidRDefault="0090392C" w:rsidP="008D265E">
      <w:pPr>
        <w:spacing w:after="0"/>
        <w:ind w:left="360"/>
        <w:rPr>
          <w:sz w:val="40"/>
          <w:szCs w:val="40"/>
        </w:rPr>
      </w:pPr>
      <w:r w:rsidRPr="00567EBE">
        <w:rPr>
          <w:b/>
          <w:spacing w:val="60"/>
          <w:sz w:val="40"/>
          <w:szCs w:val="40"/>
        </w:rPr>
        <w:t>“MI</w:t>
      </w:r>
      <w:r w:rsidR="00E16F3B" w:rsidRPr="00567EBE">
        <w:rPr>
          <w:b/>
          <w:spacing w:val="60"/>
          <w:sz w:val="40"/>
          <w:szCs w:val="40"/>
        </w:rPr>
        <w:t xml:space="preserve"> CUERPO EN MI ENTORNO”</w:t>
      </w:r>
    </w:p>
    <w:p w:rsidR="00FE0286" w:rsidRDefault="00FE0286" w:rsidP="008D265E">
      <w:pPr>
        <w:spacing w:after="0"/>
        <w:ind w:left="360"/>
      </w:pPr>
    </w:p>
    <w:p w:rsidR="00FE0286" w:rsidRDefault="00FE0286" w:rsidP="008D265E">
      <w:pPr>
        <w:spacing w:after="0"/>
        <w:ind w:left="360"/>
      </w:pPr>
    </w:p>
    <w:p w:rsidR="00FE0286" w:rsidRDefault="00E16F3B" w:rsidP="008D265E">
      <w:pPr>
        <w:spacing w:after="0"/>
        <w:ind w:left="360"/>
      </w:pPr>
      <w:r>
        <w:rPr>
          <w:noProof/>
          <w:lang w:val="es-CO" w:eastAsia="es-CO"/>
        </w:rPr>
        <w:drawing>
          <wp:anchor distT="0" distB="0" distL="114300" distR="114300" simplePos="0" relativeHeight="251832320" behindDoc="1" locked="0" layoutInCell="1" allowOverlap="1">
            <wp:simplePos x="0" y="0"/>
            <wp:positionH relativeFrom="column">
              <wp:posOffset>2005965</wp:posOffset>
            </wp:positionH>
            <wp:positionV relativeFrom="paragraph">
              <wp:posOffset>2663825</wp:posOffset>
            </wp:positionV>
            <wp:extent cx="2381250" cy="3009900"/>
            <wp:effectExtent l="19050" t="0" r="0" b="0"/>
            <wp:wrapTight wrapText="bothSides">
              <wp:wrapPolygon edited="0">
                <wp:start x="-173" y="0"/>
                <wp:lineTo x="-173" y="21463"/>
                <wp:lineTo x="21600" y="21463"/>
                <wp:lineTo x="21600" y="0"/>
                <wp:lineTo x="-173"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srcRect/>
                    <a:stretch>
                      <a:fillRect/>
                    </a:stretch>
                  </pic:blipFill>
                  <pic:spPr bwMode="auto">
                    <a:xfrm>
                      <a:off x="0" y="0"/>
                      <a:ext cx="2381250" cy="3009900"/>
                    </a:xfrm>
                    <a:prstGeom prst="rect">
                      <a:avLst/>
                    </a:prstGeom>
                    <a:noFill/>
                    <a:ln w="9525">
                      <a:noFill/>
                      <a:miter lim="800000"/>
                      <a:headEnd/>
                      <a:tailEnd/>
                    </a:ln>
                  </pic:spPr>
                </pic:pic>
              </a:graphicData>
            </a:graphic>
          </wp:anchor>
        </w:drawing>
      </w:r>
      <w:r w:rsidR="00602DD4">
        <w:rPr>
          <w:noProof/>
          <w:lang w:val="es-CO" w:eastAsia="es-CO"/>
        </w:rPr>
        <w:drawing>
          <wp:anchor distT="0" distB="0" distL="114300" distR="114300" simplePos="0" relativeHeight="251830272" behindDoc="1" locked="0" layoutInCell="1" allowOverlap="1">
            <wp:simplePos x="0" y="0"/>
            <wp:positionH relativeFrom="column">
              <wp:posOffset>2396490</wp:posOffset>
            </wp:positionH>
            <wp:positionV relativeFrom="paragraph">
              <wp:posOffset>55245</wp:posOffset>
            </wp:positionV>
            <wp:extent cx="3199130" cy="2608580"/>
            <wp:effectExtent l="19050" t="0" r="1270" b="0"/>
            <wp:wrapTight wrapText="bothSides">
              <wp:wrapPolygon edited="0">
                <wp:start x="-129" y="0"/>
                <wp:lineTo x="-129" y="21453"/>
                <wp:lineTo x="21609" y="21453"/>
                <wp:lineTo x="21609" y="0"/>
                <wp:lineTo x="-129"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srcRect/>
                    <a:stretch>
                      <a:fillRect/>
                    </a:stretch>
                  </pic:blipFill>
                  <pic:spPr bwMode="auto">
                    <a:xfrm>
                      <a:off x="0" y="0"/>
                      <a:ext cx="3199130" cy="2608580"/>
                    </a:xfrm>
                    <a:prstGeom prst="rect">
                      <a:avLst/>
                    </a:prstGeom>
                    <a:noFill/>
                    <a:ln w="9525">
                      <a:noFill/>
                      <a:miter lim="800000"/>
                      <a:headEnd/>
                      <a:tailEnd/>
                    </a:ln>
                  </pic:spPr>
                </pic:pic>
              </a:graphicData>
            </a:graphic>
          </wp:anchor>
        </w:drawing>
      </w:r>
      <w:r w:rsidR="00602DD4">
        <w:rPr>
          <w:noProof/>
          <w:lang w:val="es-CO" w:eastAsia="es-CO"/>
        </w:rPr>
        <w:drawing>
          <wp:anchor distT="0" distB="0" distL="114300" distR="114300" simplePos="0" relativeHeight="251828224" behindDoc="1" locked="0" layoutInCell="1" allowOverlap="1">
            <wp:simplePos x="0" y="0"/>
            <wp:positionH relativeFrom="column">
              <wp:posOffset>-499110</wp:posOffset>
            </wp:positionH>
            <wp:positionV relativeFrom="paragraph">
              <wp:posOffset>88265</wp:posOffset>
            </wp:positionV>
            <wp:extent cx="2724150" cy="3200400"/>
            <wp:effectExtent l="19050" t="0" r="0" b="0"/>
            <wp:wrapTight wrapText="bothSides">
              <wp:wrapPolygon edited="0">
                <wp:start x="-151" y="0"/>
                <wp:lineTo x="-151" y="21471"/>
                <wp:lineTo x="21600" y="21471"/>
                <wp:lineTo x="21600" y="0"/>
                <wp:lineTo x="-151"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2724150" cy="3200400"/>
                    </a:xfrm>
                    <a:prstGeom prst="rect">
                      <a:avLst/>
                    </a:prstGeom>
                    <a:noFill/>
                    <a:ln w="9525">
                      <a:noFill/>
                      <a:miter lim="800000"/>
                      <a:headEnd/>
                      <a:tailEnd/>
                    </a:ln>
                  </pic:spPr>
                </pic:pic>
              </a:graphicData>
            </a:graphic>
          </wp:anchor>
        </w:drawing>
      </w: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FE0286" w:rsidRDefault="00FE0286" w:rsidP="008D265E">
      <w:pPr>
        <w:spacing w:after="0"/>
        <w:ind w:left="360"/>
      </w:pPr>
    </w:p>
    <w:p w:rsidR="00E16F3B" w:rsidRDefault="00E16F3B" w:rsidP="008D265E">
      <w:pPr>
        <w:spacing w:after="0"/>
        <w:ind w:left="360"/>
      </w:pPr>
    </w:p>
    <w:p w:rsidR="00E16F3B" w:rsidRDefault="00E16F3B" w:rsidP="008D265E">
      <w:pPr>
        <w:spacing w:after="0"/>
        <w:ind w:left="360"/>
      </w:pPr>
    </w:p>
    <w:p w:rsidR="00E16F3B" w:rsidRDefault="00E16F3B" w:rsidP="008D265E">
      <w:pPr>
        <w:spacing w:after="0"/>
        <w:ind w:left="360"/>
      </w:pPr>
    </w:p>
    <w:p w:rsidR="00E16F3B" w:rsidRDefault="00E16F3B" w:rsidP="008D265E">
      <w:pPr>
        <w:spacing w:after="0"/>
        <w:ind w:left="360"/>
      </w:pPr>
    </w:p>
    <w:p w:rsidR="00E16F3B" w:rsidRDefault="00E16F3B" w:rsidP="008D265E">
      <w:pPr>
        <w:spacing w:after="0"/>
        <w:ind w:left="360"/>
      </w:pPr>
    </w:p>
    <w:p w:rsidR="00FE0286" w:rsidRDefault="00FE0286" w:rsidP="008D265E">
      <w:pPr>
        <w:spacing w:after="0"/>
        <w:ind w:left="360"/>
      </w:pPr>
    </w:p>
    <w:p w:rsidR="00FE0286" w:rsidRDefault="00FE0286" w:rsidP="008D265E">
      <w:pPr>
        <w:spacing w:after="0"/>
        <w:ind w:left="360"/>
      </w:pPr>
    </w:p>
    <w:p w:rsidR="00537B66" w:rsidRDefault="00537B66" w:rsidP="008D265E">
      <w:pPr>
        <w:spacing w:after="0"/>
        <w:ind w:left="360"/>
      </w:pPr>
    </w:p>
    <w:p w:rsidR="007C5420" w:rsidRPr="003C3B2A" w:rsidRDefault="007C5420" w:rsidP="007C5420">
      <w:pPr>
        <w:jc w:val="center"/>
        <w:rPr>
          <w:rFonts w:cs="Arial"/>
          <w:i/>
          <w:sz w:val="48"/>
          <w:szCs w:val="48"/>
        </w:rPr>
      </w:pPr>
      <w:r w:rsidRPr="003C3B2A">
        <w:rPr>
          <w:rFonts w:cs="Arial"/>
          <w:b/>
          <w:i/>
          <w:sz w:val="48"/>
          <w:szCs w:val="48"/>
        </w:rPr>
        <w:lastRenderedPageBreak/>
        <w:t>“Mi cuerpo en mi entorno</w:t>
      </w:r>
      <w:r w:rsidRPr="003C3B2A">
        <w:rPr>
          <w:rFonts w:cs="Arial"/>
          <w:i/>
          <w:sz w:val="48"/>
          <w:szCs w:val="48"/>
        </w:rPr>
        <w:t>”</w:t>
      </w:r>
    </w:p>
    <w:p w:rsidR="00C15CA4" w:rsidRDefault="00C15CA4" w:rsidP="00C15CA4">
      <w:pPr>
        <w:rPr>
          <w:b/>
        </w:rPr>
      </w:pPr>
      <w:r w:rsidRPr="00C15CA4">
        <w:rPr>
          <w:rFonts w:cs="Arial"/>
          <w:b/>
          <w:i/>
          <w:caps/>
          <w:sz w:val="24"/>
          <w:szCs w:val="24"/>
          <w:u w:val="single"/>
        </w:rPr>
        <w:t xml:space="preserve">DIMENSIÓN </w:t>
      </w:r>
      <w:r w:rsidR="007C5420" w:rsidRPr="00C15CA4">
        <w:rPr>
          <w:rFonts w:cs="Arial"/>
          <w:b/>
          <w:i/>
          <w:caps/>
          <w:sz w:val="24"/>
          <w:szCs w:val="24"/>
          <w:u w:val="single"/>
        </w:rPr>
        <w:t xml:space="preserve">Corporal </w:t>
      </w:r>
      <w:r w:rsidR="007C5420" w:rsidRPr="00C15CA4">
        <w:rPr>
          <w:rFonts w:cs="Arial"/>
          <w:b/>
          <w:i/>
          <w:caps/>
          <w:sz w:val="24"/>
          <w:szCs w:val="24"/>
          <w:u w:val="single"/>
        </w:rPr>
        <w:br/>
      </w:r>
    </w:p>
    <w:p w:rsidR="008B32B8" w:rsidRPr="00C15CA4" w:rsidRDefault="008B32B8" w:rsidP="00C15CA4">
      <w:pPr>
        <w:rPr>
          <w:b/>
        </w:rPr>
      </w:pPr>
      <w:r w:rsidRPr="00C15CA4">
        <w:rPr>
          <w:b/>
        </w:rPr>
        <w:t>Conocimiento corporal.</w:t>
      </w:r>
    </w:p>
    <w:p w:rsidR="008B32B8" w:rsidRPr="00C15CA4" w:rsidRDefault="008B32B8" w:rsidP="00465D84">
      <w:pPr>
        <w:pStyle w:val="Prrafodelista"/>
        <w:numPr>
          <w:ilvl w:val="0"/>
          <w:numId w:val="63"/>
        </w:numPr>
        <w:autoSpaceDE w:val="0"/>
        <w:autoSpaceDN w:val="0"/>
        <w:adjustRightInd w:val="0"/>
        <w:spacing w:after="0" w:line="240" w:lineRule="auto"/>
      </w:pPr>
      <w:r w:rsidRPr="00C15CA4">
        <w:t>El esquema corporal</w:t>
      </w:r>
    </w:p>
    <w:p w:rsidR="008B32B8" w:rsidRPr="00C15CA4" w:rsidRDefault="008B32B8" w:rsidP="00465D84">
      <w:pPr>
        <w:pStyle w:val="Prrafodelista"/>
        <w:numPr>
          <w:ilvl w:val="0"/>
          <w:numId w:val="63"/>
        </w:numPr>
        <w:autoSpaceDE w:val="0"/>
        <w:autoSpaceDN w:val="0"/>
        <w:adjustRightInd w:val="0"/>
        <w:spacing w:after="0" w:line="240" w:lineRule="auto"/>
        <w:rPr>
          <w:lang w:val="es-CO"/>
        </w:rPr>
      </w:pPr>
      <w:r w:rsidRPr="00C15CA4">
        <w:rPr>
          <w:lang w:val="es-CO"/>
        </w:rPr>
        <w:t>Localización, funcionamiento y cuidados de las partes del cuerpo y órganos de los sentidos</w:t>
      </w:r>
    </w:p>
    <w:p w:rsidR="008B32B8" w:rsidRPr="00C15CA4" w:rsidRDefault="008B32B8" w:rsidP="00465D84">
      <w:pPr>
        <w:pStyle w:val="Prrafodelista"/>
        <w:numPr>
          <w:ilvl w:val="0"/>
          <w:numId w:val="63"/>
        </w:numPr>
        <w:autoSpaceDE w:val="0"/>
        <w:autoSpaceDN w:val="0"/>
        <w:adjustRightInd w:val="0"/>
        <w:spacing w:after="0" w:line="240" w:lineRule="auto"/>
        <w:rPr>
          <w:lang w:val="es-CO"/>
        </w:rPr>
      </w:pPr>
      <w:r w:rsidRPr="00C15CA4">
        <w:rPr>
          <w:lang w:val="es-CO"/>
        </w:rPr>
        <w:t xml:space="preserve">Identidad corporal: </w:t>
      </w:r>
      <w:r w:rsidR="000F5713" w:rsidRPr="00C15CA4">
        <w:rPr>
          <w:lang w:val="es-CO"/>
        </w:rPr>
        <w:t>Autoimagen, autoestima</w:t>
      </w:r>
      <w:r w:rsidRPr="00C15CA4">
        <w:rPr>
          <w:lang w:val="es-CO"/>
        </w:rPr>
        <w:t>, auto concepto</w:t>
      </w:r>
    </w:p>
    <w:p w:rsidR="008B32B8" w:rsidRPr="00C15CA4" w:rsidRDefault="008B32B8" w:rsidP="008B32B8">
      <w:pPr>
        <w:autoSpaceDE w:val="0"/>
        <w:autoSpaceDN w:val="0"/>
        <w:adjustRightInd w:val="0"/>
        <w:rPr>
          <w:b/>
        </w:rPr>
      </w:pPr>
    </w:p>
    <w:p w:rsidR="008B32B8" w:rsidRPr="00C15CA4" w:rsidRDefault="008B32B8" w:rsidP="008B32B8">
      <w:pPr>
        <w:autoSpaceDE w:val="0"/>
        <w:autoSpaceDN w:val="0"/>
        <w:adjustRightInd w:val="0"/>
        <w:rPr>
          <w:b/>
        </w:rPr>
      </w:pPr>
      <w:r w:rsidRPr="00C15CA4">
        <w:rPr>
          <w:b/>
        </w:rPr>
        <w:t>Motricidad gruesa</w:t>
      </w:r>
    </w:p>
    <w:p w:rsidR="008B32B8" w:rsidRPr="00C15CA4" w:rsidRDefault="008B32B8" w:rsidP="00465D84">
      <w:pPr>
        <w:pStyle w:val="Prrafodelista"/>
        <w:numPr>
          <w:ilvl w:val="0"/>
          <w:numId w:val="64"/>
        </w:numPr>
        <w:autoSpaceDE w:val="0"/>
        <w:autoSpaceDN w:val="0"/>
        <w:adjustRightInd w:val="0"/>
        <w:spacing w:after="0" w:line="240" w:lineRule="auto"/>
        <w:rPr>
          <w:lang w:val="es-CO"/>
        </w:rPr>
      </w:pPr>
      <w:r w:rsidRPr="00C15CA4">
        <w:rPr>
          <w:lang w:val="es-CO"/>
        </w:rPr>
        <w:t>Patrones básicos de movimiento y funciones motrices básicas</w:t>
      </w:r>
    </w:p>
    <w:p w:rsidR="008B32B8" w:rsidRPr="00C15CA4" w:rsidRDefault="008B32B8" w:rsidP="00465D84">
      <w:pPr>
        <w:pStyle w:val="Prrafodelista"/>
        <w:numPr>
          <w:ilvl w:val="0"/>
          <w:numId w:val="64"/>
        </w:numPr>
        <w:autoSpaceDE w:val="0"/>
        <w:autoSpaceDN w:val="0"/>
        <w:adjustRightInd w:val="0"/>
        <w:spacing w:after="0" w:line="240" w:lineRule="auto"/>
      </w:pPr>
      <w:r w:rsidRPr="00C15CA4">
        <w:t>Direccionalidad corporal.</w:t>
      </w:r>
    </w:p>
    <w:p w:rsidR="008B32B8" w:rsidRPr="00C15CA4" w:rsidRDefault="008B32B8" w:rsidP="00465D84">
      <w:pPr>
        <w:pStyle w:val="Prrafodelista"/>
        <w:numPr>
          <w:ilvl w:val="0"/>
          <w:numId w:val="64"/>
        </w:numPr>
        <w:autoSpaceDE w:val="0"/>
        <w:autoSpaceDN w:val="0"/>
        <w:adjustRightInd w:val="0"/>
        <w:spacing w:after="0" w:line="240" w:lineRule="auto"/>
      </w:pPr>
      <w:r w:rsidRPr="00C15CA4">
        <w:t>Relaciones espaciales</w:t>
      </w:r>
    </w:p>
    <w:p w:rsidR="008B32B8" w:rsidRPr="00C15CA4" w:rsidRDefault="008B32B8" w:rsidP="008B32B8">
      <w:pPr>
        <w:ind w:left="64"/>
        <w:rPr>
          <w:b/>
        </w:rPr>
      </w:pPr>
    </w:p>
    <w:p w:rsidR="008B32B8" w:rsidRPr="00C15CA4" w:rsidRDefault="008B32B8" w:rsidP="008B32B8">
      <w:pPr>
        <w:ind w:left="64"/>
        <w:rPr>
          <w:b/>
        </w:rPr>
      </w:pPr>
      <w:r w:rsidRPr="00C15CA4">
        <w:rPr>
          <w:b/>
        </w:rPr>
        <w:t>Conocimiento corporal</w:t>
      </w:r>
    </w:p>
    <w:p w:rsidR="008B32B8" w:rsidRPr="00C15CA4" w:rsidRDefault="008B32B8" w:rsidP="00465D84">
      <w:pPr>
        <w:pStyle w:val="Prrafodelista"/>
        <w:numPr>
          <w:ilvl w:val="0"/>
          <w:numId w:val="65"/>
        </w:numPr>
        <w:spacing w:after="0" w:line="240" w:lineRule="auto"/>
      </w:pPr>
      <w:r w:rsidRPr="00C15CA4">
        <w:t>Diferencia de género</w:t>
      </w:r>
    </w:p>
    <w:p w:rsidR="008B32B8" w:rsidRPr="00C15CA4" w:rsidRDefault="008B32B8" w:rsidP="008B32B8">
      <w:pPr>
        <w:pStyle w:val="Prrafodelista"/>
        <w:spacing w:after="0" w:line="240" w:lineRule="auto"/>
        <w:ind w:left="784"/>
      </w:pPr>
    </w:p>
    <w:p w:rsidR="008B32B8" w:rsidRPr="00C15CA4" w:rsidRDefault="008B32B8" w:rsidP="008B32B8">
      <w:pPr>
        <w:rPr>
          <w:b/>
        </w:rPr>
      </w:pPr>
      <w:r w:rsidRPr="00C15CA4">
        <w:rPr>
          <w:b/>
        </w:rPr>
        <w:t>Mis hábitos</w:t>
      </w:r>
    </w:p>
    <w:p w:rsidR="008B32B8" w:rsidRPr="00C15CA4" w:rsidRDefault="008B32B8" w:rsidP="00465D84">
      <w:pPr>
        <w:pStyle w:val="Prrafodelista"/>
        <w:numPr>
          <w:ilvl w:val="0"/>
          <w:numId w:val="65"/>
        </w:numPr>
        <w:spacing w:after="0" w:line="240" w:lineRule="auto"/>
      </w:pPr>
      <w:r w:rsidRPr="00C15CA4">
        <w:t>Higiene</w:t>
      </w:r>
    </w:p>
    <w:p w:rsidR="00567EBE" w:rsidRPr="00C15CA4" w:rsidRDefault="008B32B8" w:rsidP="00465D84">
      <w:pPr>
        <w:pStyle w:val="Prrafodelista"/>
        <w:numPr>
          <w:ilvl w:val="0"/>
          <w:numId w:val="65"/>
        </w:numPr>
        <w:spacing w:after="0" w:line="240" w:lineRule="auto"/>
      </w:pPr>
      <w:r w:rsidRPr="00C15CA4">
        <w:t>Alimentación</w:t>
      </w:r>
    </w:p>
    <w:p w:rsidR="008B32B8" w:rsidRPr="00C15CA4" w:rsidRDefault="008B32B8" w:rsidP="00465D84">
      <w:pPr>
        <w:pStyle w:val="Prrafodelista"/>
        <w:numPr>
          <w:ilvl w:val="0"/>
          <w:numId w:val="65"/>
        </w:numPr>
        <w:spacing w:after="0" w:line="240" w:lineRule="auto"/>
      </w:pPr>
      <w:r w:rsidRPr="00C15CA4">
        <w:t>Comportamiento</w:t>
      </w:r>
    </w:p>
    <w:p w:rsidR="00567EBE" w:rsidRPr="00C15CA4" w:rsidRDefault="00567EBE" w:rsidP="00567EBE">
      <w:pPr>
        <w:pStyle w:val="Prrafodelista"/>
        <w:spacing w:after="0" w:line="240" w:lineRule="auto"/>
        <w:ind w:left="784"/>
      </w:pPr>
    </w:p>
    <w:p w:rsidR="008B32B8" w:rsidRPr="00C15CA4" w:rsidRDefault="008B32B8" w:rsidP="008B32B8">
      <w:pPr>
        <w:autoSpaceDE w:val="0"/>
        <w:autoSpaceDN w:val="0"/>
        <w:adjustRightInd w:val="0"/>
        <w:rPr>
          <w:b/>
          <w:u w:val="single"/>
        </w:rPr>
      </w:pPr>
      <w:r w:rsidRPr="00C15CA4">
        <w:rPr>
          <w:b/>
          <w:u w:val="single"/>
        </w:rPr>
        <w:t>2. Motricidad fina:</w:t>
      </w:r>
    </w:p>
    <w:p w:rsidR="008B32B8" w:rsidRPr="00C15CA4" w:rsidRDefault="008B32B8" w:rsidP="00465D84">
      <w:pPr>
        <w:pStyle w:val="Prrafodelista"/>
        <w:numPr>
          <w:ilvl w:val="0"/>
          <w:numId w:val="104"/>
        </w:numPr>
        <w:autoSpaceDE w:val="0"/>
        <w:autoSpaceDN w:val="0"/>
        <w:adjustRightInd w:val="0"/>
        <w:rPr>
          <w:b/>
        </w:rPr>
      </w:pPr>
      <w:r w:rsidRPr="00C15CA4">
        <w:t>Rasgado</w:t>
      </w:r>
    </w:p>
    <w:p w:rsidR="008B32B8" w:rsidRPr="00C15CA4" w:rsidRDefault="008B32B8" w:rsidP="00465D84">
      <w:pPr>
        <w:pStyle w:val="Prrafodelista"/>
        <w:numPr>
          <w:ilvl w:val="0"/>
          <w:numId w:val="104"/>
        </w:numPr>
        <w:autoSpaceDE w:val="0"/>
        <w:autoSpaceDN w:val="0"/>
        <w:adjustRightInd w:val="0"/>
        <w:rPr>
          <w:b/>
        </w:rPr>
      </w:pPr>
      <w:r w:rsidRPr="00C15CA4">
        <w:t>Pegado</w:t>
      </w:r>
    </w:p>
    <w:p w:rsidR="008B32B8" w:rsidRPr="00C15CA4" w:rsidRDefault="008B32B8" w:rsidP="00465D84">
      <w:pPr>
        <w:pStyle w:val="Prrafodelista"/>
        <w:numPr>
          <w:ilvl w:val="0"/>
          <w:numId w:val="104"/>
        </w:numPr>
        <w:autoSpaceDE w:val="0"/>
        <w:autoSpaceDN w:val="0"/>
        <w:adjustRightInd w:val="0"/>
        <w:rPr>
          <w:b/>
        </w:rPr>
      </w:pPr>
      <w:r w:rsidRPr="00C15CA4">
        <w:t>Punzado</w:t>
      </w:r>
    </w:p>
    <w:p w:rsidR="008B32B8" w:rsidRPr="00C15CA4" w:rsidRDefault="008B32B8" w:rsidP="00465D84">
      <w:pPr>
        <w:pStyle w:val="Prrafodelista"/>
        <w:numPr>
          <w:ilvl w:val="0"/>
          <w:numId w:val="104"/>
        </w:numPr>
        <w:autoSpaceDE w:val="0"/>
        <w:autoSpaceDN w:val="0"/>
        <w:adjustRightInd w:val="0"/>
        <w:rPr>
          <w:b/>
        </w:rPr>
      </w:pPr>
      <w:r w:rsidRPr="00C15CA4">
        <w:t xml:space="preserve">Amasado </w:t>
      </w:r>
    </w:p>
    <w:p w:rsidR="008B32B8" w:rsidRPr="00C15CA4" w:rsidRDefault="008B32B8" w:rsidP="00465D84">
      <w:pPr>
        <w:pStyle w:val="Prrafodelista"/>
        <w:numPr>
          <w:ilvl w:val="0"/>
          <w:numId w:val="104"/>
        </w:numPr>
        <w:autoSpaceDE w:val="0"/>
        <w:autoSpaceDN w:val="0"/>
        <w:adjustRightInd w:val="0"/>
        <w:rPr>
          <w:b/>
        </w:rPr>
      </w:pPr>
      <w:r w:rsidRPr="00C15CA4">
        <w:t>Coloreado</w:t>
      </w:r>
    </w:p>
    <w:p w:rsidR="008B32B8" w:rsidRPr="00C15CA4" w:rsidRDefault="008B32B8" w:rsidP="00465D84">
      <w:pPr>
        <w:pStyle w:val="Prrafodelista"/>
        <w:numPr>
          <w:ilvl w:val="0"/>
          <w:numId w:val="104"/>
        </w:numPr>
        <w:autoSpaceDE w:val="0"/>
        <w:autoSpaceDN w:val="0"/>
        <w:adjustRightInd w:val="0"/>
        <w:rPr>
          <w:b/>
        </w:rPr>
      </w:pPr>
      <w:r w:rsidRPr="00C15CA4">
        <w:t>Manejo del espacio gráfico</w:t>
      </w:r>
    </w:p>
    <w:p w:rsidR="008B32B8" w:rsidRPr="00C15CA4" w:rsidRDefault="008B32B8" w:rsidP="008B32B8">
      <w:pPr>
        <w:autoSpaceDE w:val="0"/>
        <w:autoSpaceDN w:val="0"/>
        <w:adjustRightInd w:val="0"/>
      </w:pPr>
    </w:p>
    <w:p w:rsidR="007C5420" w:rsidRPr="00C15CA4" w:rsidRDefault="007C5420" w:rsidP="007C5420">
      <w:pPr>
        <w:rPr>
          <w:rFonts w:cs="Arial"/>
          <w:b/>
          <w:i/>
          <w:caps/>
          <w:sz w:val="24"/>
          <w:szCs w:val="24"/>
          <w:u w:val="single"/>
        </w:rPr>
      </w:pPr>
      <w:r w:rsidRPr="00C15CA4">
        <w:rPr>
          <w:rFonts w:cs="Arial"/>
          <w:b/>
          <w:i/>
          <w:caps/>
          <w:sz w:val="24"/>
          <w:szCs w:val="24"/>
        </w:rPr>
        <w:t xml:space="preserve"> </w:t>
      </w:r>
      <w:r w:rsidR="00C15CA4" w:rsidRPr="00C15CA4">
        <w:rPr>
          <w:rFonts w:cs="Arial"/>
          <w:b/>
          <w:i/>
          <w:caps/>
          <w:sz w:val="24"/>
          <w:szCs w:val="24"/>
          <w:u w:val="single"/>
        </w:rPr>
        <w:t xml:space="preserve">DIMENSIÓN </w:t>
      </w:r>
      <w:r w:rsidRPr="00C15CA4">
        <w:rPr>
          <w:rFonts w:cs="Arial"/>
          <w:b/>
          <w:i/>
          <w:caps/>
          <w:sz w:val="24"/>
          <w:szCs w:val="24"/>
          <w:u w:val="single"/>
        </w:rPr>
        <w:t>afectiva</w:t>
      </w:r>
    </w:p>
    <w:p w:rsidR="003E7593" w:rsidRPr="00C15CA4" w:rsidRDefault="003E7593" w:rsidP="003E7593">
      <w:pPr>
        <w:autoSpaceDE w:val="0"/>
        <w:autoSpaceDN w:val="0"/>
        <w:adjustRightInd w:val="0"/>
        <w:rPr>
          <w:rFonts w:cs="Arial"/>
          <w:b/>
        </w:rPr>
      </w:pPr>
      <w:r w:rsidRPr="00C15CA4">
        <w:rPr>
          <w:rFonts w:cs="Arial"/>
          <w:b/>
        </w:rPr>
        <w:t>CONSIGO: CONOCIMIENTO DE SÍ MISMO:</w:t>
      </w:r>
    </w:p>
    <w:p w:rsidR="003E7593" w:rsidRPr="00C15CA4" w:rsidRDefault="003E7593" w:rsidP="003E7593">
      <w:pPr>
        <w:autoSpaceDE w:val="0"/>
        <w:autoSpaceDN w:val="0"/>
        <w:adjustRightInd w:val="0"/>
        <w:rPr>
          <w:rFonts w:cs="Arial"/>
        </w:rPr>
      </w:pPr>
      <w:r w:rsidRPr="00C15CA4">
        <w:rPr>
          <w:rFonts w:cs="Arial"/>
        </w:rPr>
        <w:t>- Auto estima</w:t>
      </w:r>
    </w:p>
    <w:p w:rsidR="003E7593" w:rsidRPr="00C15CA4" w:rsidRDefault="003E7593" w:rsidP="003E7593">
      <w:pPr>
        <w:autoSpaceDE w:val="0"/>
        <w:autoSpaceDN w:val="0"/>
        <w:adjustRightInd w:val="0"/>
        <w:rPr>
          <w:rFonts w:cs="Arial"/>
        </w:rPr>
      </w:pPr>
      <w:r w:rsidRPr="00C15CA4">
        <w:rPr>
          <w:rFonts w:cs="Arial"/>
        </w:rPr>
        <w:t>- Auto cuidado</w:t>
      </w:r>
    </w:p>
    <w:p w:rsidR="003E7593" w:rsidRPr="00C15CA4" w:rsidRDefault="003E7593" w:rsidP="003E7593">
      <w:pPr>
        <w:autoSpaceDE w:val="0"/>
        <w:autoSpaceDN w:val="0"/>
        <w:adjustRightInd w:val="0"/>
        <w:rPr>
          <w:rFonts w:cs="Arial"/>
        </w:rPr>
      </w:pPr>
      <w:r w:rsidRPr="00C15CA4">
        <w:rPr>
          <w:rFonts w:cs="Arial"/>
        </w:rPr>
        <w:t>- Auto imagen</w:t>
      </w:r>
    </w:p>
    <w:p w:rsidR="003E7593" w:rsidRPr="00C15CA4" w:rsidRDefault="003E7593" w:rsidP="003E7593">
      <w:pPr>
        <w:autoSpaceDE w:val="0"/>
        <w:autoSpaceDN w:val="0"/>
        <w:adjustRightInd w:val="0"/>
        <w:rPr>
          <w:rFonts w:cs="Arial"/>
        </w:rPr>
      </w:pPr>
      <w:r w:rsidRPr="00C15CA4">
        <w:rPr>
          <w:rFonts w:cs="Arial"/>
        </w:rPr>
        <w:lastRenderedPageBreak/>
        <w:t>- Auto concepto</w:t>
      </w:r>
    </w:p>
    <w:p w:rsidR="003E7593" w:rsidRPr="00C15CA4" w:rsidRDefault="003E7593" w:rsidP="003E7593">
      <w:pPr>
        <w:autoSpaceDE w:val="0"/>
        <w:autoSpaceDN w:val="0"/>
        <w:adjustRightInd w:val="0"/>
        <w:rPr>
          <w:rFonts w:cs="Arial"/>
          <w:b/>
        </w:rPr>
      </w:pPr>
      <w:r w:rsidRPr="00C15CA4">
        <w:rPr>
          <w:rFonts w:cs="Arial"/>
          <w:b/>
        </w:rPr>
        <w:t>ADAPTACIÓN</w:t>
      </w:r>
    </w:p>
    <w:p w:rsidR="003E7593" w:rsidRPr="00C15CA4" w:rsidRDefault="003E7593" w:rsidP="00465D84">
      <w:pPr>
        <w:pStyle w:val="Prrafodelista"/>
        <w:numPr>
          <w:ilvl w:val="0"/>
          <w:numId w:val="68"/>
        </w:numPr>
        <w:autoSpaceDE w:val="0"/>
        <w:autoSpaceDN w:val="0"/>
        <w:adjustRightInd w:val="0"/>
        <w:spacing w:after="0" w:line="240" w:lineRule="auto"/>
        <w:rPr>
          <w:rFonts w:cs="Arial"/>
        </w:rPr>
      </w:pPr>
      <w:r w:rsidRPr="00C15CA4">
        <w:rPr>
          <w:rFonts w:cs="Arial"/>
        </w:rPr>
        <w:t>Aceptación de las diferencias y similitudes en tu grupo.</w:t>
      </w:r>
    </w:p>
    <w:p w:rsidR="003E7593" w:rsidRPr="00C15CA4" w:rsidRDefault="003E7593" w:rsidP="00465D84">
      <w:pPr>
        <w:pStyle w:val="Prrafodelista"/>
        <w:numPr>
          <w:ilvl w:val="0"/>
          <w:numId w:val="68"/>
        </w:numPr>
        <w:autoSpaceDE w:val="0"/>
        <w:autoSpaceDN w:val="0"/>
        <w:adjustRightInd w:val="0"/>
        <w:rPr>
          <w:rFonts w:cs="Arial"/>
        </w:rPr>
      </w:pPr>
      <w:r w:rsidRPr="00C15CA4">
        <w:rPr>
          <w:rFonts w:cs="Arial"/>
        </w:rPr>
        <w:t>Identidad</w:t>
      </w:r>
    </w:p>
    <w:p w:rsidR="003E7593" w:rsidRPr="00C15CA4" w:rsidRDefault="003E7593" w:rsidP="003E7593">
      <w:pPr>
        <w:rPr>
          <w:rFonts w:cs="Arial"/>
          <w:b/>
        </w:rPr>
      </w:pPr>
      <w:r w:rsidRPr="00C15CA4">
        <w:rPr>
          <w:rFonts w:cs="Arial"/>
          <w:b/>
        </w:rPr>
        <w:t>LA NORMA:</w:t>
      </w:r>
    </w:p>
    <w:p w:rsidR="003E7593" w:rsidRPr="00C15CA4" w:rsidRDefault="003E7593" w:rsidP="003E7593">
      <w:pPr>
        <w:rPr>
          <w:rFonts w:cs="Arial"/>
          <w:b/>
        </w:rPr>
      </w:pPr>
      <w:r w:rsidRPr="00C15CA4">
        <w:rPr>
          <w:rFonts w:cs="Arial"/>
          <w:b/>
        </w:rPr>
        <w:t>-</w:t>
      </w:r>
      <w:r w:rsidRPr="00C15CA4">
        <w:rPr>
          <w:rFonts w:cs="Arial"/>
        </w:rPr>
        <w:t>La importancia de la Norma.</w:t>
      </w:r>
    </w:p>
    <w:p w:rsidR="003E7593" w:rsidRPr="00C15CA4" w:rsidRDefault="003E7593" w:rsidP="003E7593">
      <w:pPr>
        <w:rPr>
          <w:rFonts w:cs="Arial"/>
        </w:rPr>
      </w:pPr>
      <w:r w:rsidRPr="00C15CA4">
        <w:rPr>
          <w:rFonts w:cs="Arial"/>
        </w:rPr>
        <w:t>-En la escuela</w:t>
      </w:r>
    </w:p>
    <w:p w:rsidR="003E7593" w:rsidRPr="00C15CA4" w:rsidRDefault="003E7593" w:rsidP="003E7593">
      <w:pPr>
        <w:autoSpaceDE w:val="0"/>
        <w:autoSpaceDN w:val="0"/>
        <w:adjustRightInd w:val="0"/>
        <w:rPr>
          <w:rFonts w:cs="Arial"/>
        </w:rPr>
      </w:pPr>
      <w:r w:rsidRPr="00C15CA4">
        <w:rPr>
          <w:rFonts w:cs="Arial"/>
        </w:rPr>
        <w:t>-En la familia</w:t>
      </w:r>
    </w:p>
    <w:p w:rsidR="003E7593" w:rsidRPr="00613BBA" w:rsidRDefault="003E7593" w:rsidP="007C5420">
      <w:pPr>
        <w:rPr>
          <w:rFonts w:cs="Arial"/>
          <w:b/>
          <w:i/>
          <w:caps/>
          <w:sz w:val="24"/>
          <w:szCs w:val="24"/>
        </w:rPr>
      </w:pPr>
    </w:p>
    <w:p w:rsidR="007C5420" w:rsidRDefault="00537B66" w:rsidP="007C5420">
      <w:pPr>
        <w:rPr>
          <w:rFonts w:cs="Arial"/>
          <w:b/>
          <w:i/>
          <w:caps/>
          <w:sz w:val="24"/>
          <w:szCs w:val="24"/>
        </w:rPr>
      </w:pPr>
      <w:r>
        <w:rPr>
          <w:rFonts w:cs="Arial"/>
          <w:b/>
          <w:i/>
          <w:caps/>
          <w:sz w:val="24"/>
          <w:szCs w:val="24"/>
        </w:rPr>
        <w:t xml:space="preserve">DIMENSIÓN </w:t>
      </w:r>
      <w:r w:rsidR="000F5713" w:rsidRPr="00613BBA">
        <w:rPr>
          <w:rFonts w:cs="Arial"/>
          <w:b/>
          <w:i/>
          <w:caps/>
          <w:sz w:val="24"/>
          <w:szCs w:val="24"/>
        </w:rPr>
        <w:t>COGNITIVA:</w:t>
      </w:r>
    </w:p>
    <w:p w:rsidR="00537B66" w:rsidRPr="00567EBE" w:rsidRDefault="00537B66" w:rsidP="00537B66">
      <w:pPr>
        <w:autoSpaceDE w:val="0"/>
        <w:autoSpaceDN w:val="0"/>
        <w:adjustRightInd w:val="0"/>
        <w:rPr>
          <w:b/>
          <w:sz w:val="20"/>
          <w:szCs w:val="20"/>
          <w:lang w:val="es-CO"/>
        </w:rPr>
      </w:pPr>
      <w:r w:rsidRPr="00567EBE">
        <w:rPr>
          <w:b/>
          <w:sz w:val="20"/>
          <w:szCs w:val="20"/>
          <w:lang w:val="es-CO"/>
        </w:rPr>
        <w:t>CARACTERISTICAS DE LOS OBJETOS:</w:t>
      </w:r>
    </w:p>
    <w:p w:rsidR="00537B66" w:rsidRPr="005E28CD" w:rsidRDefault="00537B66" w:rsidP="00537B66">
      <w:pPr>
        <w:autoSpaceDE w:val="0"/>
        <w:autoSpaceDN w:val="0"/>
        <w:adjustRightInd w:val="0"/>
        <w:rPr>
          <w:lang w:val="es-CO"/>
        </w:rPr>
      </w:pPr>
      <w:r w:rsidRPr="005E28CD">
        <w:rPr>
          <w:lang w:val="es-CO"/>
        </w:rPr>
        <w:t>-forma-dimensión-color-textura-tamaño (tener orden).</w:t>
      </w:r>
    </w:p>
    <w:p w:rsidR="00537B66" w:rsidRPr="00567EBE" w:rsidRDefault="00537B66" w:rsidP="00537B66">
      <w:pPr>
        <w:autoSpaceDE w:val="0"/>
        <w:autoSpaceDN w:val="0"/>
        <w:adjustRightInd w:val="0"/>
        <w:rPr>
          <w:sz w:val="20"/>
          <w:szCs w:val="20"/>
          <w:lang w:val="es-CO"/>
        </w:rPr>
      </w:pPr>
      <w:r w:rsidRPr="00567EBE">
        <w:rPr>
          <w:b/>
          <w:sz w:val="20"/>
          <w:szCs w:val="20"/>
          <w:lang w:val="es-CO"/>
        </w:rPr>
        <w:t>FIGURAS GEOMÉTRICAS</w:t>
      </w:r>
    </w:p>
    <w:p w:rsidR="00537B66" w:rsidRPr="00567EBE" w:rsidRDefault="00537B66" w:rsidP="00537B66">
      <w:pPr>
        <w:rPr>
          <w:b/>
          <w:sz w:val="20"/>
          <w:szCs w:val="20"/>
          <w:lang w:val="es-CO"/>
        </w:rPr>
      </w:pPr>
      <w:r w:rsidRPr="00567EBE">
        <w:rPr>
          <w:b/>
          <w:sz w:val="20"/>
          <w:szCs w:val="20"/>
          <w:lang w:val="es-CO"/>
        </w:rPr>
        <w:t>RELACIONES ESPACIALES</w:t>
      </w:r>
    </w:p>
    <w:p w:rsidR="00537B66" w:rsidRPr="005E28CD" w:rsidRDefault="00537B66" w:rsidP="00537B66">
      <w:pPr>
        <w:autoSpaceDE w:val="0"/>
        <w:autoSpaceDN w:val="0"/>
        <w:adjustRightInd w:val="0"/>
        <w:rPr>
          <w:lang w:val="es-CO"/>
        </w:rPr>
      </w:pPr>
      <w:r w:rsidRPr="005E28CD">
        <w:rPr>
          <w:lang w:val="es-CO"/>
        </w:rPr>
        <w:t>Cerca-lejos, arriba – abajo, encima – debajo, sobre – bajo, dentro – fuera, alto –bajo, grande- pequeño – mediano, largo – corto.</w:t>
      </w:r>
    </w:p>
    <w:p w:rsidR="00537B66" w:rsidRPr="00567EBE" w:rsidRDefault="00537B66" w:rsidP="00537B66">
      <w:pPr>
        <w:rPr>
          <w:rFonts w:ascii="Times New Roman" w:hAnsi="Times New Roman"/>
          <w:sz w:val="20"/>
          <w:szCs w:val="20"/>
        </w:rPr>
      </w:pPr>
      <w:r w:rsidRPr="00567EBE">
        <w:rPr>
          <w:rFonts w:ascii="Times New Roman" w:hAnsi="Times New Roman"/>
          <w:b/>
          <w:sz w:val="20"/>
          <w:szCs w:val="20"/>
        </w:rPr>
        <w:t>CLASIFICACIÓN Y SERIACIÓN</w:t>
      </w:r>
    </w:p>
    <w:p w:rsidR="00537B66" w:rsidRPr="00567EBE" w:rsidRDefault="00537B66" w:rsidP="00537B66">
      <w:pPr>
        <w:rPr>
          <w:rFonts w:ascii="Times New Roman" w:hAnsi="Times New Roman"/>
          <w:sz w:val="20"/>
          <w:szCs w:val="20"/>
        </w:rPr>
      </w:pPr>
      <w:r w:rsidRPr="00567EBE">
        <w:rPr>
          <w:rFonts w:ascii="Times New Roman" w:hAnsi="Times New Roman"/>
          <w:b/>
          <w:sz w:val="20"/>
          <w:szCs w:val="20"/>
        </w:rPr>
        <w:t>COLORES PRIMARIOS</w:t>
      </w:r>
    </w:p>
    <w:p w:rsidR="00537B66" w:rsidRPr="00A64604" w:rsidRDefault="00537B66" w:rsidP="00537B66">
      <w:pPr>
        <w:pStyle w:val="Prrafodelista"/>
        <w:ind w:left="403"/>
        <w:rPr>
          <w:rFonts w:ascii="Times New Roman" w:hAnsi="Times New Roman"/>
        </w:rPr>
      </w:pPr>
    </w:p>
    <w:p w:rsidR="007C5420" w:rsidRPr="008B32B8" w:rsidRDefault="00613BBA" w:rsidP="007C5420">
      <w:pPr>
        <w:rPr>
          <w:rFonts w:cs="Arial"/>
          <w:b/>
          <w:i/>
          <w:caps/>
          <w:sz w:val="24"/>
          <w:szCs w:val="24"/>
          <w:u w:val="single"/>
        </w:rPr>
      </w:pPr>
      <w:r w:rsidRPr="008B32B8">
        <w:rPr>
          <w:rFonts w:cs="Arial"/>
          <w:b/>
          <w:i/>
          <w:caps/>
          <w:sz w:val="24"/>
          <w:szCs w:val="24"/>
          <w:u w:val="single"/>
        </w:rPr>
        <w:t>ACTITUDINAL Y VALORATIVA</w:t>
      </w:r>
    </w:p>
    <w:p w:rsidR="008B32B8" w:rsidRPr="00C15CA4" w:rsidRDefault="00C15CA4" w:rsidP="00465D84">
      <w:pPr>
        <w:pStyle w:val="Prrafodelista"/>
        <w:numPr>
          <w:ilvl w:val="0"/>
          <w:numId w:val="107"/>
        </w:numPr>
        <w:autoSpaceDE w:val="0"/>
        <w:autoSpaceDN w:val="0"/>
        <w:adjustRightInd w:val="0"/>
      </w:pPr>
      <w:r w:rsidRPr="00C15CA4">
        <w:rPr>
          <w:lang w:val="es-CO"/>
        </w:rPr>
        <w:t xml:space="preserve">La alegría y el ambiente en que se </w:t>
      </w:r>
      <w:r w:rsidRPr="00C15CA4">
        <w:t>vive en la escuela.</w:t>
      </w:r>
    </w:p>
    <w:p w:rsidR="008B32B8" w:rsidRPr="00C15CA4" w:rsidRDefault="008B32B8" w:rsidP="00465D84">
      <w:pPr>
        <w:pStyle w:val="Prrafodelista"/>
        <w:numPr>
          <w:ilvl w:val="0"/>
          <w:numId w:val="107"/>
        </w:numPr>
        <w:autoSpaceDE w:val="0"/>
        <w:autoSpaceDN w:val="0"/>
        <w:adjustRightInd w:val="0"/>
        <w:rPr>
          <w:lang w:val="es-CO"/>
        </w:rPr>
      </w:pPr>
      <w:r w:rsidRPr="00C15CA4">
        <w:rPr>
          <w:lang w:val="es-CO"/>
        </w:rPr>
        <w:t>Personas que conforman el ambiente escolar.</w:t>
      </w:r>
    </w:p>
    <w:p w:rsidR="008B32B8" w:rsidRPr="00C15CA4" w:rsidRDefault="008B32B8" w:rsidP="00465D84">
      <w:pPr>
        <w:pStyle w:val="Prrafodelista"/>
        <w:numPr>
          <w:ilvl w:val="0"/>
          <w:numId w:val="106"/>
        </w:numPr>
        <w:autoSpaceDE w:val="0"/>
        <w:autoSpaceDN w:val="0"/>
        <w:adjustRightInd w:val="0"/>
        <w:rPr>
          <w:lang w:val="es-CO"/>
        </w:rPr>
      </w:pPr>
      <w:r w:rsidRPr="00C15CA4">
        <w:rPr>
          <w:lang w:val="es-CO"/>
        </w:rPr>
        <w:t>Lugares y espacios de la escuela</w:t>
      </w:r>
    </w:p>
    <w:p w:rsidR="008B32B8" w:rsidRPr="008B32B8" w:rsidRDefault="008B32B8" w:rsidP="008B32B8">
      <w:pPr>
        <w:pStyle w:val="Prrafodelista"/>
        <w:rPr>
          <w:rFonts w:cs="Arial"/>
          <w:b/>
          <w:i/>
          <w:caps/>
          <w:sz w:val="24"/>
          <w:szCs w:val="24"/>
        </w:rPr>
      </w:pPr>
    </w:p>
    <w:p w:rsidR="007C5420" w:rsidRPr="00C15CA4" w:rsidRDefault="00C15CA4" w:rsidP="00C15CA4">
      <w:pPr>
        <w:rPr>
          <w:rFonts w:cs="Arial"/>
          <w:b/>
          <w:i/>
          <w:caps/>
          <w:sz w:val="24"/>
          <w:szCs w:val="24"/>
          <w:u w:val="single"/>
        </w:rPr>
      </w:pPr>
      <w:r w:rsidRPr="00C15CA4">
        <w:rPr>
          <w:rFonts w:cs="Arial"/>
          <w:b/>
          <w:i/>
          <w:caps/>
          <w:sz w:val="24"/>
          <w:szCs w:val="24"/>
          <w:u w:val="single"/>
        </w:rPr>
        <w:t xml:space="preserve">DIMENSIÓN </w:t>
      </w:r>
      <w:r w:rsidR="000F5713" w:rsidRPr="00C15CA4">
        <w:rPr>
          <w:rFonts w:cs="Arial"/>
          <w:b/>
          <w:i/>
          <w:caps/>
          <w:sz w:val="24"/>
          <w:szCs w:val="24"/>
          <w:u w:val="single"/>
        </w:rPr>
        <w:t>COMUNICATIVA:</w:t>
      </w:r>
    </w:p>
    <w:p w:rsidR="007C5420" w:rsidRPr="00D632EB" w:rsidRDefault="007C5420" w:rsidP="007C5420">
      <w:pPr>
        <w:rPr>
          <w:rFonts w:cs="Arial"/>
          <w:b/>
          <w:sz w:val="24"/>
          <w:szCs w:val="24"/>
          <w:u w:val="single"/>
        </w:rPr>
      </w:pPr>
      <w:r w:rsidRPr="00D632EB">
        <w:rPr>
          <w:rFonts w:cs="Arial"/>
          <w:b/>
          <w:sz w:val="24"/>
          <w:szCs w:val="24"/>
          <w:u w:val="single"/>
        </w:rPr>
        <w:t xml:space="preserve">Lengua materna </w:t>
      </w:r>
    </w:p>
    <w:p w:rsidR="00401A0C" w:rsidRDefault="00401A0C" w:rsidP="00401A0C">
      <w:pPr>
        <w:autoSpaceDE w:val="0"/>
        <w:autoSpaceDN w:val="0"/>
        <w:adjustRightInd w:val="0"/>
        <w:jc w:val="both"/>
        <w:rPr>
          <w:b/>
          <w:lang w:val="es-CO"/>
        </w:rPr>
      </w:pPr>
      <w:r w:rsidRPr="005E28CD">
        <w:rPr>
          <w:b/>
          <w:lang w:val="es-CO"/>
        </w:rPr>
        <w:t>LEER</w:t>
      </w:r>
    </w:p>
    <w:p w:rsidR="00401A0C" w:rsidRPr="005E28CD" w:rsidRDefault="00401A0C" w:rsidP="00401A0C">
      <w:pPr>
        <w:autoSpaceDE w:val="0"/>
        <w:autoSpaceDN w:val="0"/>
        <w:adjustRightInd w:val="0"/>
        <w:jc w:val="both"/>
        <w:rPr>
          <w:lang w:val="es-CO"/>
        </w:rPr>
      </w:pPr>
      <w:r w:rsidRPr="005E28CD">
        <w:rPr>
          <w:lang w:val="es-CO"/>
        </w:rPr>
        <w:t>-Memoria visual</w:t>
      </w:r>
    </w:p>
    <w:p w:rsidR="00401A0C" w:rsidRPr="005E28CD" w:rsidRDefault="00401A0C" w:rsidP="00401A0C">
      <w:pPr>
        <w:autoSpaceDE w:val="0"/>
        <w:autoSpaceDN w:val="0"/>
        <w:adjustRightInd w:val="0"/>
        <w:jc w:val="both"/>
        <w:rPr>
          <w:lang w:val="es-CO"/>
        </w:rPr>
      </w:pPr>
      <w:r w:rsidRPr="005E28CD">
        <w:rPr>
          <w:lang w:val="es-CO"/>
        </w:rPr>
        <w:t>-Percepción visual</w:t>
      </w:r>
    </w:p>
    <w:p w:rsidR="00401A0C" w:rsidRPr="005E28CD" w:rsidRDefault="00401A0C" w:rsidP="00401A0C">
      <w:pPr>
        <w:autoSpaceDE w:val="0"/>
        <w:autoSpaceDN w:val="0"/>
        <w:adjustRightInd w:val="0"/>
        <w:jc w:val="both"/>
        <w:rPr>
          <w:lang w:val="es-CO"/>
        </w:rPr>
      </w:pPr>
      <w:r>
        <w:rPr>
          <w:lang w:val="es-CO"/>
        </w:rPr>
        <w:t>-D</w:t>
      </w:r>
      <w:r w:rsidRPr="005E28CD">
        <w:rPr>
          <w:lang w:val="es-CO"/>
        </w:rPr>
        <w:t>iscriminación de objetos y láminas.</w:t>
      </w:r>
    </w:p>
    <w:p w:rsidR="00401A0C" w:rsidRPr="00401A0C" w:rsidRDefault="00401A0C" w:rsidP="00401A0C">
      <w:pPr>
        <w:autoSpaceDE w:val="0"/>
        <w:autoSpaceDN w:val="0"/>
        <w:adjustRightInd w:val="0"/>
        <w:jc w:val="both"/>
        <w:rPr>
          <w:rFonts w:ascii="Times New Roman" w:hAnsi="Times New Roman"/>
        </w:rPr>
      </w:pPr>
      <w:r>
        <w:rPr>
          <w:rFonts w:ascii="Times New Roman" w:hAnsi="Times New Roman"/>
        </w:rPr>
        <w:lastRenderedPageBreak/>
        <w:t xml:space="preserve">- </w:t>
      </w:r>
      <w:r w:rsidRPr="00401A0C">
        <w:rPr>
          <w:rFonts w:ascii="Times New Roman" w:hAnsi="Times New Roman"/>
        </w:rPr>
        <w:t>Estrategias de lectura</w:t>
      </w:r>
    </w:p>
    <w:p w:rsidR="00401A0C" w:rsidRPr="00401A0C" w:rsidRDefault="00401A0C" w:rsidP="00401A0C">
      <w:pPr>
        <w:autoSpaceDE w:val="0"/>
        <w:autoSpaceDN w:val="0"/>
        <w:adjustRightInd w:val="0"/>
        <w:jc w:val="both"/>
        <w:rPr>
          <w:rFonts w:ascii="Times New Roman" w:hAnsi="Times New Roman"/>
        </w:rPr>
      </w:pPr>
      <w:r>
        <w:rPr>
          <w:rFonts w:ascii="Times New Roman" w:hAnsi="Times New Roman"/>
        </w:rPr>
        <w:t xml:space="preserve">- </w:t>
      </w:r>
      <w:r w:rsidRPr="00401A0C">
        <w:rPr>
          <w:rFonts w:ascii="Times New Roman" w:hAnsi="Times New Roman"/>
        </w:rPr>
        <w:t>Lectura receptiva</w:t>
      </w:r>
    </w:p>
    <w:p w:rsidR="00401A0C" w:rsidRPr="006B0971" w:rsidRDefault="00401A0C" w:rsidP="00401A0C">
      <w:pPr>
        <w:autoSpaceDE w:val="0"/>
        <w:autoSpaceDN w:val="0"/>
        <w:adjustRightInd w:val="0"/>
        <w:rPr>
          <w:b/>
        </w:rPr>
      </w:pPr>
      <w:r w:rsidRPr="006B0971">
        <w:rPr>
          <w:b/>
        </w:rPr>
        <w:t>ESCRIBIR</w:t>
      </w:r>
    </w:p>
    <w:p w:rsidR="00401A0C" w:rsidRPr="006B0971" w:rsidRDefault="00401A0C" w:rsidP="00401A0C">
      <w:pPr>
        <w:autoSpaceDE w:val="0"/>
        <w:autoSpaceDN w:val="0"/>
        <w:adjustRightInd w:val="0"/>
      </w:pPr>
      <w:r w:rsidRPr="006B0971">
        <w:rPr>
          <w:b/>
        </w:rPr>
        <w:t>-</w:t>
      </w:r>
      <w:r>
        <w:t>M</w:t>
      </w:r>
      <w:r w:rsidRPr="006B0971">
        <w:t>anejo del espacio gráfico</w:t>
      </w:r>
    </w:p>
    <w:p w:rsidR="00401A0C" w:rsidRPr="006B0971" w:rsidRDefault="00401A0C" w:rsidP="00401A0C">
      <w:pPr>
        <w:autoSpaceDE w:val="0"/>
        <w:autoSpaceDN w:val="0"/>
        <w:adjustRightInd w:val="0"/>
      </w:pPr>
      <w:r>
        <w:t>-D</w:t>
      </w:r>
      <w:r w:rsidRPr="006B0971">
        <w:t>ireccionalidad</w:t>
      </w:r>
    </w:p>
    <w:p w:rsidR="00401A0C" w:rsidRPr="006B0971" w:rsidRDefault="00401A0C" w:rsidP="00401A0C">
      <w:pPr>
        <w:autoSpaceDE w:val="0"/>
        <w:autoSpaceDN w:val="0"/>
        <w:adjustRightInd w:val="0"/>
        <w:jc w:val="both"/>
      </w:pPr>
      <w:r>
        <w:t>-T</w:t>
      </w:r>
      <w:r w:rsidRPr="006B0971">
        <w:t>razos continuos y discontinuos.</w:t>
      </w:r>
    </w:p>
    <w:p w:rsidR="00401A0C" w:rsidRPr="006B0971" w:rsidRDefault="00401A0C" w:rsidP="00401A0C">
      <w:pPr>
        <w:rPr>
          <w:b/>
        </w:rPr>
      </w:pPr>
      <w:r w:rsidRPr="006B0971">
        <w:rPr>
          <w:b/>
        </w:rPr>
        <w:t>ESCUCHAR</w:t>
      </w:r>
    </w:p>
    <w:p w:rsidR="00401A0C" w:rsidRPr="006B0971" w:rsidRDefault="00401A0C" w:rsidP="00401A0C">
      <w:r w:rsidRPr="006B0971">
        <w:rPr>
          <w:b/>
        </w:rPr>
        <w:t>-</w:t>
      </w:r>
      <w:r>
        <w:t>M</w:t>
      </w:r>
      <w:r w:rsidRPr="006B0971">
        <w:t>emoria auditiva</w:t>
      </w:r>
    </w:p>
    <w:p w:rsidR="00401A0C" w:rsidRPr="005E28CD" w:rsidRDefault="00401A0C" w:rsidP="00401A0C">
      <w:pPr>
        <w:rPr>
          <w:lang w:val="es-CO"/>
        </w:rPr>
      </w:pPr>
      <w:r w:rsidRPr="005E28CD">
        <w:rPr>
          <w:lang w:val="es-CO"/>
        </w:rPr>
        <w:t>-Discriminación auditiva</w:t>
      </w:r>
    </w:p>
    <w:p w:rsidR="00401A0C" w:rsidRPr="005E28CD" w:rsidRDefault="00401A0C" w:rsidP="00401A0C">
      <w:pPr>
        <w:rPr>
          <w:lang w:val="es-CO"/>
        </w:rPr>
      </w:pPr>
      <w:r w:rsidRPr="005E28CD">
        <w:rPr>
          <w:lang w:val="es-CO"/>
        </w:rPr>
        <w:t>-Instrucciones</w:t>
      </w:r>
    </w:p>
    <w:p w:rsidR="00401A0C" w:rsidRPr="005E28CD" w:rsidRDefault="00401A0C" w:rsidP="00401A0C">
      <w:pPr>
        <w:rPr>
          <w:b/>
          <w:lang w:val="es-CO"/>
        </w:rPr>
      </w:pPr>
      <w:r w:rsidRPr="005E28CD">
        <w:rPr>
          <w:lang w:val="es-CO"/>
        </w:rPr>
        <w:t>-Escucha activa</w:t>
      </w:r>
    </w:p>
    <w:p w:rsidR="00401A0C" w:rsidRPr="005E28CD" w:rsidRDefault="00401A0C" w:rsidP="00401A0C">
      <w:pPr>
        <w:rPr>
          <w:b/>
          <w:lang w:val="es-CO"/>
        </w:rPr>
      </w:pPr>
      <w:r w:rsidRPr="005E28CD">
        <w:rPr>
          <w:b/>
          <w:lang w:val="es-CO"/>
        </w:rPr>
        <w:t>HABLAR</w:t>
      </w:r>
    </w:p>
    <w:p w:rsidR="00401A0C" w:rsidRPr="005E28CD" w:rsidRDefault="00401A0C" w:rsidP="00401A0C">
      <w:pPr>
        <w:rPr>
          <w:lang w:val="es-CO"/>
        </w:rPr>
      </w:pPr>
      <w:r w:rsidRPr="005E28CD">
        <w:rPr>
          <w:lang w:val="es-CO"/>
        </w:rPr>
        <w:t>-La comunicación verbal</w:t>
      </w:r>
    </w:p>
    <w:p w:rsidR="00401A0C" w:rsidRPr="005E28CD" w:rsidRDefault="00401A0C" w:rsidP="00401A0C">
      <w:pPr>
        <w:rPr>
          <w:lang w:val="es-CO"/>
        </w:rPr>
      </w:pPr>
      <w:r w:rsidRPr="005E28CD">
        <w:rPr>
          <w:lang w:val="es-CO"/>
        </w:rPr>
        <w:t>-Los gestos y expresiones</w:t>
      </w:r>
    </w:p>
    <w:p w:rsidR="00401A0C" w:rsidRPr="005E28CD" w:rsidRDefault="00401A0C" w:rsidP="00401A0C">
      <w:pPr>
        <w:rPr>
          <w:lang w:val="es-CO"/>
        </w:rPr>
      </w:pPr>
      <w:r w:rsidRPr="005E28CD">
        <w:rPr>
          <w:lang w:val="es-CO"/>
        </w:rPr>
        <w:t>-Formular y responder preguntas.</w:t>
      </w:r>
    </w:p>
    <w:p w:rsidR="00401A0C" w:rsidRPr="005E28CD" w:rsidRDefault="00D632EB" w:rsidP="00401A0C">
      <w:pPr>
        <w:rPr>
          <w:lang w:val="es-CO"/>
        </w:rPr>
      </w:pPr>
      <w:r>
        <w:rPr>
          <w:lang w:val="es-CO"/>
        </w:rPr>
        <w:t xml:space="preserve"> -</w:t>
      </w:r>
      <w:r w:rsidR="00401A0C" w:rsidRPr="005E28CD">
        <w:rPr>
          <w:lang w:val="es-CO"/>
        </w:rPr>
        <w:t xml:space="preserve">Ejercicios </w:t>
      </w:r>
      <w:r w:rsidR="000F5713" w:rsidRPr="005E28CD">
        <w:rPr>
          <w:lang w:val="es-CO"/>
        </w:rPr>
        <w:t>fono articulatorios</w:t>
      </w:r>
      <w:r w:rsidR="00401A0C" w:rsidRPr="005E28CD">
        <w:rPr>
          <w:lang w:val="es-CO"/>
        </w:rPr>
        <w:t xml:space="preserve"> básicos</w:t>
      </w:r>
    </w:p>
    <w:p w:rsidR="00401A0C" w:rsidRPr="009C4A32" w:rsidRDefault="00D632EB" w:rsidP="00401A0C">
      <w:pPr>
        <w:rPr>
          <w:rFonts w:cs="Arial"/>
          <w:sz w:val="24"/>
          <w:szCs w:val="24"/>
          <w:u w:val="single"/>
        </w:rPr>
      </w:pPr>
      <w:r>
        <w:t xml:space="preserve">- </w:t>
      </w:r>
      <w:r w:rsidR="00401A0C">
        <w:t>Formulación de hipótesis</w:t>
      </w:r>
    </w:p>
    <w:p w:rsidR="004E53FB" w:rsidRPr="00D632EB" w:rsidRDefault="004E53FB" w:rsidP="00D632EB">
      <w:pPr>
        <w:autoSpaceDE w:val="0"/>
        <w:autoSpaceDN w:val="0"/>
        <w:adjustRightInd w:val="0"/>
        <w:jc w:val="both"/>
        <w:rPr>
          <w:b/>
          <w:u w:val="single"/>
        </w:rPr>
      </w:pPr>
      <w:r w:rsidRPr="00D632EB">
        <w:rPr>
          <w:b/>
          <w:u w:val="single"/>
        </w:rPr>
        <w:t>INGLÉS</w:t>
      </w:r>
    </w:p>
    <w:p w:rsidR="004E53FB" w:rsidRPr="00EA7FF0" w:rsidRDefault="004E53FB" w:rsidP="004E53FB">
      <w:pPr>
        <w:autoSpaceDE w:val="0"/>
        <w:autoSpaceDN w:val="0"/>
        <w:adjustRightInd w:val="0"/>
        <w:jc w:val="both"/>
        <w:rPr>
          <w:b/>
        </w:rPr>
      </w:pPr>
      <w:r w:rsidRPr="00EA7FF0">
        <w:rPr>
          <w:b/>
        </w:rPr>
        <w:t>MY BODY</w:t>
      </w:r>
    </w:p>
    <w:p w:rsidR="004E53FB" w:rsidRPr="00EA7FF0" w:rsidRDefault="004E53FB" w:rsidP="00465D84">
      <w:pPr>
        <w:pStyle w:val="Prrafodelista"/>
        <w:numPr>
          <w:ilvl w:val="0"/>
          <w:numId w:val="106"/>
        </w:numPr>
        <w:autoSpaceDE w:val="0"/>
        <w:autoSpaceDN w:val="0"/>
        <w:adjustRightInd w:val="0"/>
        <w:jc w:val="both"/>
      </w:pPr>
      <w:r w:rsidRPr="00EA7FF0">
        <w:t>Head</w:t>
      </w:r>
    </w:p>
    <w:p w:rsidR="004E53FB" w:rsidRPr="00EA7FF0" w:rsidRDefault="00D632EB" w:rsidP="00465D84">
      <w:pPr>
        <w:pStyle w:val="Prrafodelista"/>
        <w:numPr>
          <w:ilvl w:val="0"/>
          <w:numId w:val="106"/>
        </w:numPr>
        <w:autoSpaceDE w:val="0"/>
        <w:autoSpaceDN w:val="0"/>
        <w:adjustRightInd w:val="0"/>
        <w:jc w:val="both"/>
      </w:pPr>
      <w:r>
        <w:t>S</w:t>
      </w:r>
      <w:r w:rsidR="004E53FB" w:rsidRPr="00EA7FF0">
        <w:t>houlders</w:t>
      </w:r>
    </w:p>
    <w:p w:rsidR="004E53FB" w:rsidRPr="00EA7FF0" w:rsidRDefault="004E53FB" w:rsidP="004E53FB">
      <w:pPr>
        <w:autoSpaceDE w:val="0"/>
        <w:autoSpaceDN w:val="0"/>
        <w:adjustRightInd w:val="0"/>
        <w:jc w:val="both"/>
      </w:pPr>
      <w:r w:rsidRPr="00EA7FF0">
        <w:t>trunk</w:t>
      </w:r>
    </w:p>
    <w:p w:rsidR="004E53FB" w:rsidRPr="00EA7FF0" w:rsidRDefault="004E53FB" w:rsidP="004E53FB">
      <w:pPr>
        <w:autoSpaceDE w:val="0"/>
        <w:autoSpaceDN w:val="0"/>
        <w:adjustRightInd w:val="0"/>
        <w:jc w:val="both"/>
      </w:pPr>
      <w:r w:rsidRPr="00EA7FF0">
        <w:t>hands</w:t>
      </w:r>
    </w:p>
    <w:p w:rsidR="004E53FB" w:rsidRPr="00EA7FF0" w:rsidRDefault="004E53FB" w:rsidP="004E53FB">
      <w:pPr>
        <w:autoSpaceDE w:val="0"/>
        <w:autoSpaceDN w:val="0"/>
        <w:adjustRightInd w:val="0"/>
        <w:jc w:val="both"/>
        <w:rPr>
          <w:b/>
        </w:rPr>
      </w:pPr>
      <w:r w:rsidRPr="00EA7FF0">
        <w:t>feet</w:t>
      </w:r>
    </w:p>
    <w:p w:rsidR="004E53FB" w:rsidRPr="00EA7FF0" w:rsidRDefault="004E53FB" w:rsidP="004E53FB">
      <w:pPr>
        <w:autoSpaceDE w:val="0"/>
        <w:autoSpaceDN w:val="0"/>
        <w:adjustRightInd w:val="0"/>
        <w:jc w:val="both"/>
        <w:rPr>
          <w:b/>
        </w:rPr>
      </w:pPr>
      <w:r w:rsidRPr="00EA7FF0">
        <w:rPr>
          <w:b/>
        </w:rPr>
        <w:t>MY FACE</w:t>
      </w:r>
    </w:p>
    <w:p w:rsidR="004E53FB" w:rsidRPr="00EA7FF0" w:rsidRDefault="004E53FB" w:rsidP="004E53FB">
      <w:pPr>
        <w:autoSpaceDE w:val="0"/>
        <w:autoSpaceDN w:val="0"/>
        <w:adjustRightInd w:val="0"/>
        <w:jc w:val="both"/>
      </w:pPr>
      <w:r w:rsidRPr="00EA7FF0">
        <w:t>Eyes</w:t>
      </w:r>
    </w:p>
    <w:p w:rsidR="004E53FB" w:rsidRPr="00EA7FF0" w:rsidRDefault="004E53FB" w:rsidP="004E53FB">
      <w:pPr>
        <w:autoSpaceDE w:val="0"/>
        <w:autoSpaceDN w:val="0"/>
        <w:adjustRightInd w:val="0"/>
        <w:jc w:val="both"/>
      </w:pPr>
      <w:r w:rsidRPr="00EA7FF0">
        <w:t>Nose</w:t>
      </w:r>
    </w:p>
    <w:p w:rsidR="004E53FB" w:rsidRPr="00EA7FF0" w:rsidRDefault="004E53FB" w:rsidP="004E53FB">
      <w:pPr>
        <w:autoSpaceDE w:val="0"/>
        <w:autoSpaceDN w:val="0"/>
        <w:adjustRightInd w:val="0"/>
        <w:jc w:val="both"/>
      </w:pPr>
      <w:r w:rsidRPr="00EA7FF0">
        <w:t>Mouth</w:t>
      </w:r>
    </w:p>
    <w:p w:rsidR="004E53FB" w:rsidRDefault="004E53FB" w:rsidP="004E53FB">
      <w:pPr>
        <w:autoSpaceDE w:val="0"/>
        <w:autoSpaceDN w:val="0"/>
        <w:adjustRightInd w:val="0"/>
        <w:jc w:val="both"/>
        <w:rPr>
          <w:b/>
        </w:rPr>
      </w:pPr>
      <w:r w:rsidRPr="00EA7FF0">
        <w:rPr>
          <w:b/>
        </w:rPr>
        <w:lastRenderedPageBreak/>
        <w:t>SALUDOS</w:t>
      </w:r>
    </w:p>
    <w:p w:rsidR="007C5420" w:rsidRPr="004E53FB" w:rsidRDefault="004E53FB" w:rsidP="004E53FB">
      <w:pPr>
        <w:rPr>
          <w:rFonts w:cs="Arial"/>
          <w:sz w:val="24"/>
          <w:szCs w:val="24"/>
        </w:rPr>
      </w:pPr>
      <w:r>
        <w:rPr>
          <w:b/>
        </w:rPr>
        <w:t>COMANDOS</w:t>
      </w:r>
    </w:p>
    <w:p w:rsidR="007C5420" w:rsidRPr="009C4A32" w:rsidRDefault="007C5420" w:rsidP="007C5420">
      <w:pPr>
        <w:pStyle w:val="Prrafodelista"/>
        <w:ind w:left="1080"/>
        <w:rPr>
          <w:rFonts w:cs="Arial"/>
          <w:sz w:val="24"/>
          <w:szCs w:val="24"/>
        </w:rPr>
      </w:pPr>
    </w:p>
    <w:p w:rsidR="007C5420" w:rsidRPr="00D632EB" w:rsidRDefault="00D632EB" w:rsidP="007C5420">
      <w:pPr>
        <w:rPr>
          <w:rFonts w:cs="Arial"/>
          <w:b/>
          <w:i/>
          <w:sz w:val="24"/>
          <w:szCs w:val="24"/>
          <w:u w:val="single"/>
        </w:rPr>
      </w:pPr>
      <w:r w:rsidRPr="00D632EB">
        <w:rPr>
          <w:rFonts w:cs="Arial"/>
          <w:b/>
          <w:i/>
          <w:sz w:val="24"/>
          <w:szCs w:val="24"/>
          <w:u w:val="single"/>
        </w:rPr>
        <w:t xml:space="preserve">DIMENSIÓN </w:t>
      </w:r>
      <w:r w:rsidR="00613BBA" w:rsidRPr="00D632EB">
        <w:rPr>
          <w:rFonts w:cs="Arial"/>
          <w:b/>
          <w:i/>
          <w:sz w:val="24"/>
          <w:szCs w:val="24"/>
          <w:u w:val="single"/>
        </w:rPr>
        <w:t>ESTÉTICA</w:t>
      </w:r>
    </w:p>
    <w:p w:rsidR="00D632EB" w:rsidRPr="00D632EB" w:rsidRDefault="00D632EB" w:rsidP="00D632EB">
      <w:pPr>
        <w:autoSpaceDE w:val="0"/>
        <w:autoSpaceDN w:val="0"/>
        <w:adjustRightInd w:val="0"/>
        <w:rPr>
          <w:rFonts w:cs="Arial"/>
          <w:b/>
        </w:rPr>
      </w:pPr>
      <w:r w:rsidRPr="00D632EB">
        <w:rPr>
          <w:rFonts w:cs="Arial"/>
          <w:b/>
        </w:rPr>
        <w:t>CONOCIMIENTO Y USO DEL MATERIAL DE TRABAJO:</w:t>
      </w:r>
    </w:p>
    <w:p w:rsidR="00D632EB" w:rsidRPr="00D632EB" w:rsidRDefault="00D632EB" w:rsidP="00465D84">
      <w:pPr>
        <w:pStyle w:val="Prrafodelista"/>
        <w:numPr>
          <w:ilvl w:val="0"/>
          <w:numId w:val="106"/>
        </w:numPr>
        <w:autoSpaceDE w:val="0"/>
        <w:autoSpaceDN w:val="0"/>
        <w:adjustRightInd w:val="0"/>
        <w:rPr>
          <w:rFonts w:cs="Arial"/>
        </w:rPr>
      </w:pPr>
      <w:r w:rsidRPr="00D632EB">
        <w:rPr>
          <w:rFonts w:cs="Arial"/>
        </w:rPr>
        <w:t>Lápiz, colores, cuaderno, plastilina, borrador, block</w:t>
      </w:r>
    </w:p>
    <w:p w:rsidR="00D632EB" w:rsidRPr="00D632EB" w:rsidRDefault="00D632EB" w:rsidP="00D632EB">
      <w:pPr>
        <w:autoSpaceDE w:val="0"/>
        <w:autoSpaceDN w:val="0"/>
        <w:adjustRightInd w:val="0"/>
        <w:rPr>
          <w:rFonts w:cs="Arial"/>
          <w:b/>
        </w:rPr>
      </w:pPr>
      <w:r w:rsidRPr="00D632EB">
        <w:rPr>
          <w:rFonts w:cs="Arial"/>
          <w:b/>
        </w:rPr>
        <w:t>EXPRESIÓN GRÁFICA</w:t>
      </w:r>
    </w:p>
    <w:p w:rsidR="00D632EB" w:rsidRPr="00D632EB" w:rsidRDefault="00D632EB" w:rsidP="00D632EB">
      <w:pPr>
        <w:autoSpaceDE w:val="0"/>
        <w:autoSpaceDN w:val="0"/>
        <w:adjustRightInd w:val="0"/>
        <w:rPr>
          <w:rFonts w:cs="Arial"/>
        </w:rPr>
      </w:pPr>
      <w:r w:rsidRPr="00D632EB">
        <w:rPr>
          <w:rFonts w:cs="Arial"/>
          <w:b/>
        </w:rPr>
        <w:t>-</w:t>
      </w:r>
      <w:r>
        <w:rPr>
          <w:rFonts w:cs="Arial"/>
          <w:b/>
        </w:rPr>
        <w:t xml:space="preserve"> </w:t>
      </w:r>
      <w:r>
        <w:rPr>
          <w:rFonts w:cs="Arial"/>
        </w:rPr>
        <w:t>C</w:t>
      </w:r>
      <w:r w:rsidRPr="00D632EB">
        <w:rPr>
          <w:rFonts w:cs="Arial"/>
        </w:rPr>
        <w:t>ontrol perceptivo-motor</w:t>
      </w:r>
    </w:p>
    <w:p w:rsidR="00D632EB" w:rsidRPr="00D632EB" w:rsidRDefault="00D632EB" w:rsidP="00D632EB">
      <w:pPr>
        <w:autoSpaceDE w:val="0"/>
        <w:autoSpaceDN w:val="0"/>
        <w:adjustRightInd w:val="0"/>
        <w:rPr>
          <w:rFonts w:cs="Arial"/>
        </w:rPr>
      </w:pPr>
      <w:r>
        <w:rPr>
          <w:rFonts w:cs="Arial"/>
        </w:rPr>
        <w:t>- C</w:t>
      </w:r>
      <w:r w:rsidRPr="00D632EB">
        <w:rPr>
          <w:rFonts w:cs="Arial"/>
        </w:rPr>
        <w:t>oordinación viso-manual</w:t>
      </w:r>
    </w:p>
    <w:p w:rsidR="00D632EB" w:rsidRPr="00D632EB" w:rsidRDefault="00D632EB" w:rsidP="00D632EB">
      <w:pPr>
        <w:autoSpaceDE w:val="0"/>
        <w:autoSpaceDN w:val="0"/>
        <w:adjustRightInd w:val="0"/>
        <w:rPr>
          <w:rFonts w:cs="Arial"/>
        </w:rPr>
      </w:pPr>
      <w:r>
        <w:rPr>
          <w:rFonts w:cs="Arial"/>
        </w:rPr>
        <w:t>- A</w:t>
      </w:r>
      <w:r w:rsidRPr="00D632EB">
        <w:rPr>
          <w:rFonts w:cs="Arial"/>
        </w:rPr>
        <w:t>mplitud del trazo</w:t>
      </w:r>
    </w:p>
    <w:p w:rsidR="00D632EB" w:rsidRPr="00D632EB" w:rsidRDefault="00D632EB" w:rsidP="00D632EB">
      <w:pPr>
        <w:autoSpaceDE w:val="0"/>
        <w:autoSpaceDN w:val="0"/>
        <w:adjustRightInd w:val="0"/>
        <w:rPr>
          <w:rFonts w:cs="Arial"/>
        </w:rPr>
      </w:pPr>
      <w:r>
        <w:rPr>
          <w:rFonts w:cs="Arial"/>
        </w:rPr>
        <w:t>- L</w:t>
      </w:r>
      <w:r w:rsidRPr="00D632EB">
        <w:rPr>
          <w:rFonts w:cs="Arial"/>
        </w:rPr>
        <w:t>a figura humana</w:t>
      </w:r>
    </w:p>
    <w:p w:rsidR="00D632EB" w:rsidRPr="00D632EB" w:rsidRDefault="00D632EB" w:rsidP="00D632EB">
      <w:pPr>
        <w:autoSpaceDE w:val="0"/>
        <w:autoSpaceDN w:val="0"/>
        <w:adjustRightInd w:val="0"/>
        <w:rPr>
          <w:rFonts w:cs="Arial"/>
        </w:rPr>
      </w:pPr>
      <w:r>
        <w:rPr>
          <w:rFonts w:cs="Arial"/>
        </w:rPr>
        <w:t>- E</w:t>
      </w:r>
      <w:r w:rsidRPr="00D632EB">
        <w:rPr>
          <w:rFonts w:cs="Arial"/>
        </w:rPr>
        <w:t>l dibujo</w:t>
      </w:r>
    </w:p>
    <w:p w:rsidR="00D632EB" w:rsidRPr="00D632EB" w:rsidRDefault="00D632EB" w:rsidP="00D632EB">
      <w:pPr>
        <w:autoSpaceDE w:val="0"/>
        <w:autoSpaceDN w:val="0"/>
        <w:adjustRightInd w:val="0"/>
        <w:rPr>
          <w:rFonts w:cs="Arial"/>
        </w:rPr>
      </w:pPr>
      <w:r>
        <w:rPr>
          <w:rFonts w:cs="Arial"/>
        </w:rPr>
        <w:t>- U</w:t>
      </w:r>
      <w:r w:rsidRPr="00D632EB">
        <w:rPr>
          <w:rFonts w:cs="Arial"/>
        </w:rPr>
        <w:t>bicación espacial en la hoja.</w:t>
      </w:r>
    </w:p>
    <w:p w:rsidR="00D632EB" w:rsidRPr="00D632EB" w:rsidRDefault="00D632EB" w:rsidP="00D632EB">
      <w:pPr>
        <w:autoSpaceDE w:val="0"/>
        <w:autoSpaceDN w:val="0"/>
        <w:adjustRightInd w:val="0"/>
        <w:rPr>
          <w:rFonts w:cs="Arial"/>
          <w:b/>
        </w:rPr>
      </w:pPr>
      <w:r w:rsidRPr="00D632EB">
        <w:rPr>
          <w:rFonts w:cs="Arial"/>
          <w:b/>
        </w:rPr>
        <w:t>HABILIDAD MOTRIZ FINA:</w:t>
      </w:r>
    </w:p>
    <w:p w:rsidR="007C5420" w:rsidRPr="00D632EB" w:rsidRDefault="00D632EB" w:rsidP="00D632EB">
      <w:pPr>
        <w:pStyle w:val="Prrafodelista"/>
        <w:rPr>
          <w:rFonts w:cs="Arial"/>
          <w:sz w:val="24"/>
          <w:szCs w:val="24"/>
        </w:rPr>
      </w:pPr>
      <w:r w:rsidRPr="00D632EB">
        <w:rPr>
          <w:rFonts w:cs="Arial"/>
        </w:rPr>
        <w:t>-Habilidades manuales: rasgado, pegado, arrugado, punzado, recortado, manejo del crayón, manejo del color</w:t>
      </w:r>
    </w:p>
    <w:p w:rsidR="007C5420" w:rsidRPr="00AC4B95" w:rsidRDefault="00D632EB" w:rsidP="00AC4B95">
      <w:pPr>
        <w:rPr>
          <w:rFonts w:cs="Arial"/>
          <w:b/>
          <w:i/>
          <w:sz w:val="24"/>
          <w:szCs w:val="24"/>
          <w:u w:val="single"/>
        </w:rPr>
      </w:pPr>
      <w:r w:rsidRPr="00D632EB">
        <w:rPr>
          <w:rFonts w:cs="Arial"/>
          <w:b/>
          <w:i/>
          <w:sz w:val="24"/>
          <w:szCs w:val="24"/>
          <w:u w:val="single"/>
        </w:rPr>
        <w:t xml:space="preserve">DIMENSIÓN </w:t>
      </w:r>
      <w:r w:rsidR="00AC4B95">
        <w:rPr>
          <w:rFonts w:cs="Arial"/>
          <w:b/>
          <w:i/>
          <w:sz w:val="24"/>
          <w:szCs w:val="24"/>
          <w:u w:val="single"/>
        </w:rPr>
        <w:t>ETICA</w:t>
      </w:r>
    </w:p>
    <w:p w:rsidR="00AC4B95" w:rsidRPr="00AC4B95" w:rsidRDefault="00AC4B95" w:rsidP="00AC4B95">
      <w:pPr>
        <w:autoSpaceDE w:val="0"/>
        <w:autoSpaceDN w:val="0"/>
        <w:adjustRightInd w:val="0"/>
        <w:rPr>
          <w:rFonts w:cs="Arial"/>
          <w:b/>
        </w:rPr>
      </w:pPr>
      <w:r w:rsidRPr="00AC4B95">
        <w:rPr>
          <w:rFonts w:cs="Arial"/>
          <w:b/>
        </w:rPr>
        <w:t>VIVO LOS VALORES.</w:t>
      </w:r>
    </w:p>
    <w:p w:rsidR="00AC4B95" w:rsidRPr="00AC4B95" w:rsidRDefault="00AC4B95" w:rsidP="00AC4B95">
      <w:pPr>
        <w:autoSpaceDE w:val="0"/>
        <w:autoSpaceDN w:val="0"/>
        <w:adjustRightInd w:val="0"/>
        <w:rPr>
          <w:rFonts w:cs="Arial"/>
        </w:rPr>
      </w:pPr>
      <w:r w:rsidRPr="00AC4B95">
        <w:rPr>
          <w:rFonts w:cs="Arial"/>
        </w:rPr>
        <w:t>Sentido de pertenencia</w:t>
      </w:r>
    </w:p>
    <w:p w:rsidR="00AC4B95" w:rsidRPr="00AC4B95" w:rsidRDefault="00AC4B95" w:rsidP="00AC4B95">
      <w:pPr>
        <w:autoSpaceDE w:val="0"/>
        <w:autoSpaceDN w:val="0"/>
        <w:adjustRightInd w:val="0"/>
        <w:rPr>
          <w:rFonts w:cs="Arial"/>
        </w:rPr>
      </w:pPr>
      <w:r w:rsidRPr="00AC4B95">
        <w:rPr>
          <w:rFonts w:cs="Arial"/>
        </w:rPr>
        <w:t>Equidad de género</w:t>
      </w:r>
    </w:p>
    <w:p w:rsidR="00AC4B95" w:rsidRPr="00AC4B95" w:rsidRDefault="00AC4B95" w:rsidP="00AC4B95">
      <w:pPr>
        <w:rPr>
          <w:rFonts w:cs="Arial"/>
          <w:b/>
        </w:rPr>
      </w:pPr>
      <w:r w:rsidRPr="00AC4B95">
        <w:rPr>
          <w:rFonts w:cs="Arial"/>
          <w:b/>
        </w:rPr>
        <w:t>CONVIVENCIA GRUPAL:</w:t>
      </w:r>
    </w:p>
    <w:p w:rsidR="00AC4B95" w:rsidRPr="00AC4B95" w:rsidRDefault="00AC4B95" w:rsidP="00465D84">
      <w:pPr>
        <w:pStyle w:val="Prrafodelista"/>
        <w:numPr>
          <w:ilvl w:val="0"/>
          <w:numId w:val="66"/>
        </w:numPr>
        <w:spacing w:after="0"/>
        <w:rPr>
          <w:rFonts w:cs="Arial"/>
        </w:rPr>
      </w:pPr>
      <w:r w:rsidRPr="00AC4B95">
        <w:rPr>
          <w:rFonts w:cs="Arial"/>
        </w:rPr>
        <w:t>Deberes y derechos de los estudiantes.</w:t>
      </w:r>
    </w:p>
    <w:p w:rsidR="00AC4B95" w:rsidRPr="00AC4B95" w:rsidRDefault="00AC4B95" w:rsidP="00465D84">
      <w:pPr>
        <w:pStyle w:val="Prrafodelista"/>
        <w:numPr>
          <w:ilvl w:val="0"/>
          <w:numId w:val="66"/>
        </w:numPr>
        <w:spacing w:after="0"/>
        <w:rPr>
          <w:rFonts w:cs="Arial"/>
        </w:rPr>
      </w:pPr>
      <w:r w:rsidRPr="00AC4B95">
        <w:rPr>
          <w:rFonts w:cs="Arial"/>
        </w:rPr>
        <w:t>Normas y sanciones.</w:t>
      </w:r>
    </w:p>
    <w:p w:rsidR="00AC4B95" w:rsidRDefault="00AC4B95" w:rsidP="00AC4B95">
      <w:pPr>
        <w:rPr>
          <w:rFonts w:cs="Arial"/>
          <w:b/>
        </w:rPr>
      </w:pPr>
    </w:p>
    <w:p w:rsidR="00AC4B95" w:rsidRPr="00AC4B95" w:rsidRDefault="00AC4B95" w:rsidP="00AC4B95">
      <w:pPr>
        <w:rPr>
          <w:rFonts w:cs="Arial"/>
          <w:b/>
        </w:rPr>
      </w:pPr>
      <w:r w:rsidRPr="00AC4B95">
        <w:rPr>
          <w:rFonts w:cs="Arial"/>
          <w:b/>
        </w:rPr>
        <w:t>COMPARTO CON MIS AMIGOS:</w:t>
      </w:r>
    </w:p>
    <w:p w:rsidR="00AC4B95" w:rsidRPr="00AC4B95" w:rsidRDefault="00AC4B95" w:rsidP="00AC4B95">
      <w:pPr>
        <w:autoSpaceDE w:val="0"/>
        <w:autoSpaceDN w:val="0"/>
        <w:adjustRightInd w:val="0"/>
        <w:rPr>
          <w:rFonts w:cs="Arial"/>
          <w:b/>
        </w:rPr>
      </w:pPr>
      <w:r w:rsidRPr="00AC4B95">
        <w:rPr>
          <w:rFonts w:cs="Arial"/>
        </w:rPr>
        <w:t>Trabajo en grupo: juegos, actividades de clase.</w:t>
      </w:r>
    </w:p>
    <w:p w:rsidR="00AC4B95" w:rsidRPr="00F45990" w:rsidRDefault="00AC4B95" w:rsidP="00AC4B95">
      <w:pPr>
        <w:autoSpaceDE w:val="0"/>
        <w:autoSpaceDN w:val="0"/>
        <w:adjustRightInd w:val="0"/>
        <w:rPr>
          <w:rFonts w:ascii="Arial" w:hAnsi="Arial" w:cs="Arial"/>
          <w:b/>
        </w:rPr>
      </w:pPr>
    </w:p>
    <w:p w:rsidR="00AC4B95" w:rsidRPr="00F45990" w:rsidRDefault="00AC4B95" w:rsidP="00AC4B95">
      <w:pPr>
        <w:autoSpaceDE w:val="0"/>
        <w:autoSpaceDN w:val="0"/>
        <w:adjustRightInd w:val="0"/>
        <w:rPr>
          <w:rFonts w:ascii="Arial" w:hAnsi="Arial" w:cs="Arial"/>
          <w:b/>
        </w:rPr>
      </w:pPr>
    </w:p>
    <w:p w:rsidR="00AC4B95" w:rsidRPr="00F45990" w:rsidRDefault="00AC4B95" w:rsidP="00AC4B95">
      <w:pPr>
        <w:autoSpaceDE w:val="0"/>
        <w:autoSpaceDN w:val="0"/>
        <w:adjustRightInd w:val="0"/>
        <w:rPr>
          <w:rFonts w:ascii="Arial" w:hAnsi="Arial" w:cs="Arial"/>
          <w:b/>
        </w:rPr>
      </w:pPr>
    </w:p>
    <w:p w:rsidR="007C5420" w:rsidRPr="00AA4E64" w:rsidRDefault="00FE0286" w:rsidP="007C5420">
      <w:pPr>
        <w:rPr>
          <w:rFonts w:cs="Arial"/>
          <w:b/>
          <w:spacing w:val="60"/>
          <w:sz w:val="56"/>
          <w:szCs w:val="56"/>
        </w:rPr>
      </w:pPr>
      <w:r w:rsidRPr="00AA4E64">
        <w:rPr>
          <w:rFonts w:cs="Arial"/>
          <w:b/>
          <w:spacing w:val="60"/>
          <w:sz w:val="56"/>
          <w:szCs w:val="56"/>
        </w:rPr>
        <w:lastRenderedPageBreak/>
        <w:t>PROYECTO Nº 2: Hago parte de una familia y una sociedad</w:t>
      </w:r>
    </w:p>
    <w:p w:rsidR="00FE0286" w:rsidRDefault="00FE0286" w:rsidP="007C5420">
      <w:pPr>
        <w:rPr>
          <w:rFonts w:ascii="Arial" w:hAnsi="Arial" w:cs="Arial"/>
          <w:sz w:val="24"/>
          <w:szCs w:val="24"/>
        </w:rPr>
      </w:pPr>
    </w:p>
    <w:p w:rsidR="00FE0286" w:rsidRDefault="00F4164A" w:rsidP="007C5420">
      <w:pPr>
        <w:rPr>
          <w:rFonts w:ascii="Arial" w:hAnsi="Arial" w:cs="Arial"/>
          <w:sz w:val="24"/>
          <w:szCs w:val="24"/>
        </w:rPr>
      </w:pPr>
      <w:r>
        <w:rPr>
          <w:noProof/>
          <w:lang w:val="es-CO" w:eastAsia="es-CO"/>
        </w:rPr>
        <w:drawing>
          <wp:anchor distT="0" distB="0" distL="114300" distR="114300" simplePos="0" relativeHeight="251836416" behindDoc="1" locked="0" layoutInCell="1" allowOverlap="1" wp14:anchorId="652C71EC" wp14:editId="751B629E">
            <wp:simplePos x="0" y="0"/>
            <wp:positionH relativeFrom="column">
              <wp:posOffset>2772496</wp:posOffset>
            </wp:positionH>
            <wp:positionV relativeFrom="paragraph">
              <wp:posOffset>55966</wp:posOffset>
            </wp:positionV>
            <wp:extent cx="2616200" cy="3065780"/>
            <wp:effectExtent l="19050" t="0" r="0" b="0"/>
            <wp:wrapTight wrapText="bothSides">
              <wp:wrapPolygon edited="0">
                <wp:start x="-157" y="0"/>
                <wp:lineTo x="-157" y="21475"/>
                <wp:lineTo x="21548" y="21475"/>
                <wp:lineTo x="21548" y="0"/>
                <wp:lineTo x="-157"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srcRect/>
                    <a:stretch>
                      <a:fillRect/>
                    </a:stretch>
                  </pic:blipFill>
                  <pic:spPr bwMode="auto">
                    <a:xfrm>
                      <a:off x="0" y="0"/>
                      <a:ext cx="2616200" cy="3065780"/>
                    </a:xfrm>
                    <a:prstGeom prst="rect">
                      <a:avLst/>
                    </a:prstGeom>
                    <a:noFill/>
                    <a:ln w="9525">
                      <a:noFill/>
                      <a:miter lim="800000"/>
                      <a:headEnd/>
                      <a:tailEnd/>
                    </a:ln>
                  </pic:spPr>
                </pic:pic>
              </a:graphicData>
            </a:graphic>
          </wp:anchor>
        </w:drawing>
      </w:r>
    </w:p>
    <w:p w:rsidR="00FE0286" w:rsidRDefault="00A64112" w:rsidP="007C5420">
      <w:pPr>
        <w:rPr>
          <w:rFonts w:ascii="Arial" w:hAnsi="Arial" w:cs="Arial"/>
          <w:sz w:val="24"/>
          <w:szCs w:val="24"/>
        </w:rPr>
      </w:pPr>
      <w:r>
        <w:rPr>
          <w:noProof/>
          <w:lang w:val="es-CO" w:eastAsia="es-CO"/>
        </w:rPr>
        <w:drawing>
          <wp:anchor distT="0" distB="0" distL="114300" distR="114300" simplePos="0" relativeHeight="251834368" behindDoc="1" locked="0" layoutInCell="1" allowOverlap="1" wp14:anchorId="5E1F2EA4" wp14:editId="6D4D2177">
            <wp:simplePos x="0" y="0"/>
            <wp:positionH relativeFrom="column">
              <wp:posOffset>-366395</wp:posOffset>
            </wp:positionH>
            <wp:positionV relativeFrom="paragraph">
              <wp:posOffset>184150</wp:posOffset>
            </wp:positionV>
            <wp:extent cx="2790825" cy="3095625"/>
            <wp:effectExtent l="0" t="0" r="9525" b="9525"/>
            <wp:wrapTight wrapText="bothSides">
              <wp:wrapPolygon edited="0">
                <wp:start x="0" y="0"/>
                <wp:lineTo x="0" y="21534"/>
                <wp:lineTo x="21526" y="21534"/>
                <wp:lineTo x="21526" y="0"/>
                <wp:lineTo x="0" y="0"/>
              </wp:wrapPolygon>
            </wp:wrapTight>
            <wp:docPr id="41" name="Imagen 41" descr="C:\Documents and Settings\Administrador\Mis documentos\TATIANA\IMAGENES\DIBUJOS MARIANA DEL CASTILLO\1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dor\Mis documentos\TATIANA\IMAGENES\DIBUJOS MARIANA DEL CASTILLO\107.bmp"/>
                    <pic:cNvPicPr>
                      <a:picLocks noChangeAspect="1" noChangeArrowheads="1"/>
                    </pic:cNvPicPr>
                  </pic:nvPicPr>
                  <pic:blipFill>
                    <a:blip r:embed="rId25" cstate="print"/>
                    <a:srcRect/>
                    <a:stretch>
                      <a:fillRect/>
                    </a:stretch>
                  </pic:blipFill>
                  <pic:spPr bwMode="auto">
                    <a:xfrm>
                      <a:off x="0" y="0"/>
                      <a:ext cx="2790825" cy="3095625"/>
                    </a:xfrm>
                    <a:prstGeom prst="rect">
                      <a:avLst/>
                    </a:prstGeom>
                    <a:noFill/>
                    <a:ln w="9525">
                      <a:noFill/>
                      <a:miter lim="800000"/>
                      <a:headEnd/>
                      <a:tailEnd/>
                    </a:ln>
                  </pic:spPr>
                </pic:pic>
              </a:graphicData>
            </a:graphic>
          </wp:anchor>
        </w:drawing>
      </w: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FE0286" w:rsidRDefault="00FE0286" w:rsidP="007C5420">
      <w:pPr>
        <w:rPr>
          <w:rFonts w:ascii="Arial" w:hAnsi="Arial" w:cs="Arial"/>
          <w:sz w:val="24"/>
          <w:szCs w:val="24"/>
        </w:rPr>
      </w:pPr>
    </w:p>
    <w:p w:rsidR="00DA7B0A" w:rsidRDefault="00DA7B0A" w:rsidP="007C5420">
      <w:pPr>
        <w:rPr>
          <w:rFonts w:ascii="Arial" w:hAnsi="Arial" w:cs="Arial"/>
          <w:sz w:val="24"/>
          <w:szCs w:val="24"/>
        </w:rPr>
      </w:pPr>
    </w:p>
    <w:p w:rsidR="003C3B2A" w:rsidRPr="003C3B2A" w:rsidRDefault="003C3B2A" w:rsidP="003C3B2A">
      <w:pPr>
        <w:rPr>
          <w:rFonts w:cs="Arial"/>
          <w:b/>
          <w:spacing w:val="60"/>
          <w:sz w:val="52"/>
          <w:szCs w:val="52"/>
        </w:rPr>
      </w:pPr>
      <w:r w:rsidRPr="003C3B2A">
        <w:rPr>
          <w:rFonts w:cs="Arial"/>
          <w:b/>
          <w:spacing w:val="60"/>
          <w:sz w:val="52"/>
          <w:szCs w:val="52"/>
        </w:rPr>
        <w:lastRenderedPageBreak/>
        <w:t>“</w:t>
      </w:r>
      <w:r w:rsidRPr="003C3B2A">
        <w:rPr>
          <w:rFonts w:cs="Arial"/>
          <w:b/>
          <w:i/>
          <w:spacing w:val="60"/>
          <w:sz w:val="48"/>
          <w:szCs w:val="48"/>
        </w:rPr>
        <w:t>Hago parte de una familia y una sociedad”</w:t>
      </w:r>
    </w:p>
    <w:p w:rsidR="00C3214F" w:rsidRDefault="00C3214F" w:rsidP="007C5420">
      <w:pPr>
        <w:rPr>
          <w:rFonts w:cs="Arial"/>
          <w:b/>
          <w:i/>
          <w:sz w:val="24"/>
          <w:szCs w:val="24"/>
          <w:u w:val="single"/>
        </w:rPr>
      </w:pPr>
    </w:p>
    <w:p w:rsidR="00DA7B0A" w:rsidRPr="00BD3B1F" w:rsidRDefault="00DA7B0A" w:rsidP="007C5420">
      <w:pPr>
        <w:rPr>
          <w:rFonts w:cs="Arial"/>
          <w:b/>
          <w:i/>
          <w:sz w:val="24"/>
          <w:szCs w:val="24"/>
          <w:u w:val="single"/>
        </w:rPr>
      </w:pPr>
      <w:r w:rsidRPr="00BD3B1F">
        <w:rPr>
          <w:rFonts w:cs="Arial"/>
          <w:b/>
          <w:i/>
          <w:sz w:val="24"/>
          <w:szCs w:val="24"/>
          <w:u w:val="single"/>
        </w:rPr>
        <w:t>DIMENSIÓN ACTITUDINAL Y VALORATIVA</w:t>
      </w:r>
    </w:p>
    <w:p w:rsidR="00DA7B0A" w:rsidRPr="00BD3B1F" w:rsidRDefault="00DA7B0A" w:rsidP="00DA7B0A">
      <w:pPr>
        <w:autoSpaceDE w:val="0"/>
        <w:autoSpaceDN w:val="0"/>
        <w:adjustRightInd w:val="0"/>
        <w:rPr>
          <w:lang w:val="es-CO"/>
        </w:rPr>
      </w:pPr>
      <w:r w:rsidRPr="00BD3B1F">
        <w:rPr>
          <w:b/>
          <w:lang w:val="es-CO"/>
        </w:rPr>
        <w:t>EL AMOR EN LA FAMILIA</w:t>
      </w:r>
      <w:r w:rsidRPr="00BD3B1F">
        <w:rPr>
          <w:lang w:val="es-CO"/>
        </w:rPr>
        <w:t>.</w:t>
      </w:r>
    </w:p>
    <w:p w:rsidR="00DA7B0A" w:rsidRPr="00BD3B1F" w:rsidRDefault="00DA7B0A" w:rsidP="00DA7B0A">
      <w:pPr>
        <w:autoSpaceDE w:val="0"/>
        <w:autoSpaceDN w:val="0"/>
        <w:adjustRightInd w:val="0"/>
        <w:rPr>
          <w:b/>
          <w:lang w:val="es-CO"/>
        </w:rPr>
      </w:pPr>
      <w:r w:rsidRPr="00BD3B1F">
        <w:rPr>
          <w:lang w:val="es-CO"/>
        </w:rPr>
        <w:t xml:space="preserve"> -que es una familia.</w:t>
      </w:r>
    </w:p>
    <w:p w:rsidR="00DA7B0A" w:rsidRPr="00BD3B1F" w:rsidRDefault="00DA7B0A" w:rsidP="00DA7B0A">
      <w:pPr>
        <w:autoSpaceDE w:val="0"/>
        <w:autoSpaceDN w:val="0"/>
        <w:adjustRightInd w:val="0"/>
        <w:rPr>
          <w:lang w:val="es-CO"/>
        </w:rPr>
      </w:pPr>
      <w:r w:rsidRPr="00BD3B1F">
        <w:rPr>
          <w:lang w:val="es-CO"/>
        </w:rPr>
        <w:t xml:space="preserve"> -integrantes de la familia.</w:t>
      </w:r>
    </w:p>
    <w:p w:rsidR="00DA7B0A" w:rsidRPr="00BD3B1F" w:rsidRDefault="00DA7B0A" w:rsidP="00DA7B0A">
      <w:pPr>
        <w:autoSpaceDE w:val="0"/>
        <w:autoSpaceDN w:val="0"/>
        <w:adjustRightInd w:val="0"/>
        <w:rPr>
          <w:b/>
          <w:lang w:val="es-CO"/>
        </w:rPr>
      </w:pPr>
      <w:r w:rsidRPr="00BD3B1F">
        <w:rPr>
          <w:b/>
          <w:lang w:val="es-CO"/>
        </w:rPr>
        <w:t>VALORES</w:t>
      </w:r>
    </w:p>
    <w:p w:rsidR="00DA7B0A" w:rsidRPr="00BD3B1F" w:rsidRDefault="00DA7B0A" w:rsidP="00DA7B0A">
      <w:pPr>
        <w:rPr>
          <w:rFonts w:cs="Arial"/>
          <w:b/>
          <w:i/>
          <w:sz w:val="24"/>
          <w:szCs w:val="24"/>
          <w:u w:val="single"/>
        </w:rPr>
      </w:pPr>
      <w:r w:rsidRPr="00BD3B1F">
        <w:rPr>
          <w:lang w:val="es-CO"/>
        </w:rPr>
        <w:t>Valores inculcados desde sus familias (valor del espeto por sí mismo y por los demás)</w:t>
      </w:r>
      <w:r w:rsidRPr="00BD3B1F">
        <w:rPr>
          <w:rFonts w:cs="Arial"/>
          <w:b/>
          <w:i/>
          <w:sz w:val="24"/>
          <w:szCs w:val="24"/>
          <w:u w:val="single"/>
        </w:rPr>
        <w:t xml:space="preserve"> </w:t>
      </w:r>
    </w:p>
    <w:p w:rsidR="00DA7B0A" w:rsidRPr="00BD3B1F" w:rsidRDefault="00DA7B0A" w:rsidP="007C5420">
      <w:pPr>
        <w:rPr>
          <w:rFonts w:cs="Arial"/>
          <w:b/>
          <w:i/>
          <w:sz w:val="24"/>
          <w:szCs w:val="24"/>
          <w:u w:val="single"/>
        </w:rPr>
      </w:pPr>
      <w:r w:rsidRPr="00BD3B1F">
        <w:rPr>
          <w:rFonts w:cs="Arial"/>
          <w:b/>
          <w:i/>
          <w:sz w:val="24"/>
          <w:szCs w:val="24"/>
          <w:u w:val="single"/>
        </w:rPr>
        <w:t>DIMENSIÓN COGNITIVA</w:t>
      </w:r>
    </w:p>
    <w:p w:rsidR="00DA7B0A" w:rsidRPr="00BD3B1F" w:rsidRDefault="00DA7B0A" w:rsidP="00DA7B0A">
      <w:pPr>
        <w:autoSpaceDE w:val="0"/>
        <w:autoSpaceDN w:val="0"/>
        <w:adjustRightInd w:val="0"/>
        <w:rPr>
          <w:b/>
          <w:lang w:val="es-CO"/>
        </w:rPr>
      </w:pPr>
      <w:r w:rsidRPr="00BD3B1F">
        <w:rPr>
          <w:b/>
          <w:lang w:val="es-CO"/>
        </w:rPr>
        <w:t>CUANTIFICADORES:</w:t>
      </w:r>
    </w:p>
    <w:p w:rsidR="00DA7B0A" w:rsidRPr="00BD3B1F" w:rsidRDefault="00DA7B0A" w:rsidP="00DA7B0A">
      <w:pPr>
        <w:autoSpaceDE w:val="0"/>
        <w:autoSpaceDN w:val="0"/>
        <w:adjustRightInd w:val="0"/>
        <w:rPr>
          <w:lang w:val="es-CO"/>
        </w:rPr>
      </w:pPr>
      <w:r w:rsidRPr="00BD3B1F">
        <w:rPr>
          <w:lang w:val="es-CO"/>
        </w:rPr>
        <w:t>Muchos, pocos, mas, menos, igual.</w:t>
      </w:r>
    </w:p>
    <w:p w:rsidR="00DA7B0A" w:rsidRPr="00BD3B1F" w:rsidRDefault="00DA7B0A" w:rsidP="00DA7B0A">
      <w:pPr>
        <w:rPr>
          <w:lang w:val="es-CO"/>
        </w:rPr>
      </w:pPr>
      <w:r w:rsidRPr="00BD3B1F">
        <w:rPr>
          <w:lang w:val="es-CO"/>
        </w:rPr>
        <w:t>Todos, ninguno, algunos, algún</w:t>
      </w:r>
    </w:p>
    <w:p w:rsidR="00DA7B0A" w:rsidRPr="00BD3B1F" w:rsidRDefault="00DA7B0A" w:rsidP="00DA7B0A">
      <w:pPr>
        <w:autoSpaceDE w:val="0"/>
        <w:autoSpaceDN w:val="0"/>
        <w:adjustRightInd w:val="0"/>
        <w:rPr>
          <w:b/>
          <w:lang w:val="es-CO"/>
        </w:rPr>
      </w:pPr>
      <w:r w:rsidRPr="00BD3B1F">
        <w:rPr>
          <w:b/>
          <w:lang w:val="es-CO"/>
        </w:rPr>
        <w:t>NOCIÓN DE CANTIDAD:</w:t>
      </w:r>
    </w:p>
    <w:p w:rsidR="00DA7B0A" w:rsidRPr="00BD3B1F" w:rsidRDefault="00DA7B0A" w:rsidP="00465D84">
      <w:pPr>
        <w:pStyle w:val="Prrafodelista"/>
        <w:numPr>
          <w:ilvl w:val="0"/>
          <w:numId w:val="72"/>
        </w:numPr>
        <w:autoSpaceDE w:val="0"/>
        <w:autoSpaceDN w:val="0"/>
        <w:adjustRightInd w:val="0"/>
        <w:spacing w:after="0"/>
      </w:pPr>
      <w:r w:rsidRPr="00BD3B1F">
        <w:t>Números de 0 a 10</w:t>
      </w:r>
    </w:p>
    <w:p w:rsidR="00DA7B0A" w:rsidRPr="00BD3B1F" w:rsidRDefault="00DA7B0A" w:rsidP="00465D84">
      <w:pPr>
        <w:pStyle w:val="Prrafodelista"/>
        <w:numPr>
          <w:ilvl w:val="0"/>
          <w:numId w:val="72"/>
        </w:numPr>
        <w:autoSpaceDE w:val="0"/>
        <w:autoSpaceDN w:val="0"/>
        <w:adjustRightInd w:val="0"/>
        <w:spacing w:after="0"/>
        <w:rPr>
          <w:lang w:val="es-CO"/>
        </w:rPr>
      </w:pPr>
      <w:r w:rsidRPr="00BD3B1F">
        <w:rPr>
          <w:lang w:val="es-CO"/>
        </w:rPr>
        <w:t>Cardinalidad: más, menos, igual, muchos, pocos, relación biunívoca.</w:t>
      </w:r>
    </w:p>
    <w:p w:rsidR="00DA7B0A" w:rsidRPr="00BD3B1F" w:rsidRDefault="00DA7B0A" w:rsidP="00465D84">
      <w:pPr>
        <w:pStyle w:val="Prrafodelista"/>
        <w:numPr>
          <w:ilvl w:val="0"/>
          <w:numId w:val="72"/>
        </w:numPr>
        <w:autoSpaceDE w:val="0"/>
        <w:autoSpaceDN w:val="0"/>
        <w:adjustRightInd w:val="0"/>
        <w:spacing w:after="0"/>
      </w:pPr>
      <w:r w:rsidRPr="00BD3B1F">
        <w:t>Ordinalidad: antes, después, entre.</w:t>
      </w:r>
    </w:p>
    <w:p w:rsidR="00DA7B0A" w:rsidRPr="00BD3B1F" w:rsidRDefault="00DA7B0A" w:rsidP="00465D84">
      <w:pPr>
        <w:pStyle w:val="Prrafodelista"/>
        <w:numPr>
          <w:ilvl w:val="0"/>
          <w:numId w:val="72"/>
        </w:numPr>
        <w:autoSpaceDE w:val="0"/>
        <w:autoSpaceDN w:val="0"/>
        <w:adjustRightInd w:val="0"/>
        <w:spacing w:after="0"/>
      </w:pPr>
      <w:r w:rsidRPr="00BD3B1F">
        <w:t>Secuencialidad</w:t>
      </w:r>
    </w:p>
    <w:p w:rsidR="00DA7B0A" w:rsidRPr="00BD3B1F" w:rsidRDefault="00DA7B0A" w:rsidP="00465D84">
      <w:pPr>
        <w:pStyle w:val="Prrafodelista"/>
        <w:numPr>
          <w:ilvl w:val="0"/>
          <w:numId w:val="124"/>
        </w:numPr>
        <w:autoSpaceDE w:val="0"/>
        <w:autoSpaceDN w:val="0"/>
        <w:adjustRightInd w:val="0"/>
        <w:spacing w:after="0"/>
        <w:rPr>
          <w:lang w:val="es-CO"/>
        </w:rPr>
      </w:pPr>
      <w:r w:rsidRPr="00BD3B1F">
        <w:rPr>
          <w:lang w:val="es-CO"/>
        </w:rPr>
        <w:t>Invarianza del número: conservación de cantidad.</w:t>
      </w:r>
    </w:p>
    <w:p w:rsidR="00DA7B0A" w:rsidRPr="00BD3B1F" w:rsidRDefault="00DA7B0A" w:rsidP="00465D84">
      <w:pPr>
        <w:pStyle w:val="Prrafodelista"/>
        <w:numPr>
          <w:ilvl w:val="0"/>
          <w:numId w:val="124"/>
        </w:numPr>
        <w:autoSpaceDE w:val="0"/>
        <w:autoSpaceDN w:val="0"/>
        <w:adjustRightInd w:val="0"/>
        <w:spacing w:after="0"/>
      </w:pPr>
      <w:r w:rsidRPr="00BD3B1F">
        <w:t>Figuras: Rombo, óvalo</w:t>
      </w:r>
    </w:p>
    <w:p w:rsidR="00BD3B1F" w:rsidRDefault="00BD3B1F" w:rsidP="00DA7B0A">
      <w:pPr>
        <w:rPr>
          <w:b/>
          <w:i/>
          <w:sz w:val="24"/>
          <w:szCs w:val="24"/>
          <w:u w:val="single"/>
        </w:rPr>
      </w:pPr>
    </w:p>
    <w:p w:rsidR="00DA7B0A" w:rsidRPr="00BD3B1F" w:rsidRDefault="00DA7B0A" w:rsidP="00DA7B0A">
      <w:pPr>
        <w:rPr>
          <w:b/>
          <w:i/>
          <w:sz w:val="24"/>
          <w:szCs w:val="24"/>
          <w:u w:val="single"/>
        </w:rPr>
      </w:pPr>
      <w:r w:rsidRPr="00BD3B1F">
        <w:rPr>
          <w:b/>
          <w:i/>
          <w:sz w:val="24"/>
          <w:szCs w:val="24"/>
          <w:u w:val="single"/>
        </w:rPr>
        <w:t>DIMENSIÓN CORPORAL</w:t>
      </w:r>
    </w:p>
    <w:p w:rsidR="00DA7B0A" w:rsidRPr="00BD3B1F" w:rsidRDefault="00DA7B0A" w:rsidP="00465D84">
      <w:pPr>
        <w:pStyle w:val="Prrafodelista"/>
        <w:numPr>
          <w:ilvl w:val="0"/>
          <w:numId w:val="120"/>
        </w:numPr>
        <w:autoSpaceDE w:val="0"/>
        <w:autoSpaceDN w:val="0"/>
        <w:adjustRightInd w:val="0"/>
        <w:rPr>
          <w:b/>
          <w:lang w:val="es-VE"/>
        </w:rPr>
      </w:pPr>
      <w:r w:rsidRPr="00BD3B1F">
        <w:rPr>
          <w:b/>
        </w:rPr>
        <w:t>MOTRICIDAD GRUESA:</w:t>
      </w:r>
    </w:p>
    <w:p w:rsidR="00DA7B0A" w:rsidRPr="00BD3B1F" w:rsidRDefault="00DA7B0A" w:rsidP="00DA7B0A">
      <w:pPr>
        <w:autoSpaceDE w:val="0"/>
        <w:autoSpaceDN w:val="0"/>
        <w:adjustRightInd w:val="0"/>
        <w:rPr>
          <w:b/>
        </w:rPr>
      </w:pPr>
      <w:r w:rsidRPr="00BD3B1F">
        <w:rPr>
          <w:b/>
        </w:rPr>
        <w:t>DESPLAZAMIENTOS:</w:t>
      </w:r>
    </w:p>
    <w:p w:rsidR="00DA7B0A" w:rsidRPr="00BD3B1F" w:rsidRDefault="00DA7B0A" w:rsidP="00465D84">
      <w:pPr>
        <w:pStyle w:val="Prrafodelista"/>
        <w:numPr>
          <w:ilvl w:val="0"/>
          <w:numId w:val="79"/>
        </w:numPr>
        <w:autoSpaceDE w:val="0"/>
        <w:autoSpaceDN w:val="0"/>
        <w:adjustRightInd w:val="0"/>
        <w:spacing w:after="0"/>
      </w:pPr>
      <w:r w:rsidRPr="00BD3B1F">
        <w:t>Trepar</w:t>
      </w:r>
    </w:p>
    <w:p w:rsidR="00DA7B0A" w:rsidRPr="00BD3B1F" w:rsidRDefault="00DA7B0A" w:rsidP="00465D84">
      <w:pPr>
        <w:pStyle w:val="Prrafodelista"/>
        <w:numPr>
          <w:ilvl w:val="0"/>
          <w:numId w:val="79"/>
        </w:numPr>
        <w:autoSpaceDE w:val="0"/>
        <w:autoSpaceDN w:val="0"/>
        <w:adjustRightInd w:val="0"/>
        <w:spacing w:after="0"/>
      </w:pPr>
      <w:r w:rsidRPr="00BD3B1F">
        <w:t>Escalar</w:t>
      </w:r>
    </w:p>
    <w:p w:rsidR="00DA7B0A" w:rsidRPr="00BD3B1F" w:rsidRDefault="00DA7B0A" w:rsidP="00465D84">
      <w:pPr>
        <w:pStyle w:val="Prrafodelista"/>
        <w:numPr>
          <w:ilvl w:val="0"/>
          <w:numId w:val="79"/>
        </w:numPr>
        <w:autoSpaceDE w:val="0"/>
        <w:autoSpaceDN w:val="0"/>
        <w:adjustRightInd w:val="0"/>
        <w:spacing w:after="0"/>
      </w:pPr>
      <w:r w:rsidRPr="00BD3B1F">
        <w:t>Marchar</w:t>
      </w:r>
    </w:p>
    <w:p w:rsidR="00DA7B0A" w:rsidRPr="00BD3B1F" w:rsidRDefault="00DA7B0A" w:rsidP="00465D84">
      <w:pPr>
        <w:pStyle w:val="Prrafodelista"/>
        <w:numPr>
          <w:ilvl w:val="0"/>
          <w:numId w:val="79"/>
        </w:numPr>
        <w:autoSpaceDE w:val="0"/>
        <w:autoSpaceDN w:val="0"/>
        <w:adjustRightInd w:val="0"/>
        <w:spacing w:after="0"/>
      </w:pPr>
      <w:r w:rsidRPr="00BD3B1F">
        <w:t>Correr</w:t>
      </w:r>
    </w:p>
    <w:p w:rsidR="00DA7B0A" w:rsidRPr="00BD3B1F" w:rsidRDefault="00DA7B0A" w:rsidP="00465D84">
      <w:pPr>
        <w:pStyle w:val="Prrafodelista"/>
        <w:numPr>
          <w:ilvl w:val="0"/>
          <w:numId w:val="79"/>
        </w:numPr>
        <w:autoSpaceDE w:val="0"/>
        <w:autoSpaceDN w:val="0"/>
        <w:adjustRightInd w:val="0"/>
        <w:spacing w:after="0"/>
      </w:pPr>
      <w:r w:rsidRPr="00BD3B1F">
        <w:t>Reptar</w:t>
      </w:r>
    </w:p>
    <w:p w:rsidR="00DA7B0A" w:rsidRPr="00BD3B1F" w:rsidRDefault="00DA7B0A" w:rsidP="00465D84">
      <w:pPr>
        <w:pStyle w:val="Prrafodelista"/>
        <w:numPr>
          <w:ilvl w:val="0"/>
          <w:numId w:val="79"/>
        </w:numPr>
        <w:autoSpaceDE w:val="0"/>
        <w:autoSpaceDN w:val="0"/>
        <w:adjustRightInd w:val="0"/>
        <w:spacing w:after="0"/>
      </w:pPr>
      <w:r w:rsidRPr="00BD3B1F">
        <w:t>Gatear</w:t>
      </w:r>
    </w:p>
    <w:p w:rsidR="00DA7B0A" w:rsidRPr="00BD3B1F" w:rsidRDefault="00DA7B0A" w:rsidP="00DA7B0A">
      <w:pPr>
        <w:autoSpaceDE w:val="0"/>
        <w:autoSpaceDN w:val="0"/>
        <w:adjustRightInd w:val="0"/>
        <w:rPr>
          <w:b/>
        </w:rPr>
      </w:pPr>
      <w:r w:rsidRPr="00BD3B1F">
        <w:rPr>
          <w:b/>
        </w:rPr>
        <w:t>COORDINACIÒN Y RITMO:</w:t>
      </w:r>
    </w:p>
    <w:p w:rsidR="00DA7B0A" w:rsidRPr="00BD3B1F" w:rsidRDefault="00DA7B0A" w:rsidP="00465D84">
      <w:pPr>
        <w:pStyle w:val="Prrafodelista"/>
        <w:numPr>
          <w:ilvl w:val="0"/>
          <w:numId w:val="80"/>
        </w:numPr>
        <w:autoSpaceDE w:val="0"/>
        <w:autoSpaceDN w:val="0"/>
        <w:adjustRightInd w:val="0"/>
        <w:spacing w:after="0"/>
      </w:pPr>
      <w:r w:rsidRPr="00BD3B1F">
        <w:lastRenderedPageBreak/>
        <w:t>Óculo-manual</w:t>
      </w:r>
    </w:p>
    <w:p w:rsidR="00DA7B0A" w:rsidRPr="00BD3B1F" w:rsidRDefault="00DA7B0A" w:rsidP="00465D84">
      <w:pPr>
        <w:pStyle w:val="Prrafodelista"/>
        <w:numPr>
          <w:ilvl w:val="0"/>
          <w:numId w:val="80"/>
        </w:numPr>
        <w:autoSpaceDE w:val="0"/>
        <w:autoSpaceDN w:val="0"/>
        <w:adjustRightInd w:val="0"/>
        <w:spacing w:after="0"/>
      </w:pPr>
      <w:r w:rsidRPr="00BD3B1F">
        <w:t>Óculo-pédica</w:t>
      </w:r>
    </w:p>
    <w:p w:rsidR="00DA7B0A" w:rsidRPr="00BD3B1F" w:rsidRDefault="00DA7B0A" w:rsidP="00DA7B0A">
      <w:pPr>
        <w:autoSpaceDE w:val="0"/>
        <w:autoSpaceDN w:val="0"/>
        <w:adjustRightInd w:val="0"/>
        <w:ind w:left="360"/>
        <w:rPr>
          <w:b/>
        </w:rPr>
      </w:pPr>
      <w:r w:rsidRPr="00BD3B1F">
        <w:rPr>
          <w:b/>
        </w:rPr>
        <w:t>RITMO.</w:t>
      </w:r>
    </w:p>
    <w:p w:rsidR="00DA7B0A" w:rsidRPr="00BD3B1F" w:rsidRDefault="00DA7B0A" w:rsidP="00DA7B0A">
      <w:pPr>
        <w:rPr>
          <w:b/>
        </w:rPr>
      </w:pPr>
      <w:r w:rsidRPr="00BD3B1F">
        <w:rPr>
          <w:b/>
        </w:rPr>
        <w:t>AJUSTE POSTURAL:</w:t>
      </w:r>
    </w:p>
    <w:p w:rsidR="00DA7B0A" w:rsidRPr="00BD3B1F" w:rsidRDefault="00DA7B0A" w:rsidP="00465D84">
      <w:pPr>
        <w:pStyle w:val="Prrafodelista"/>
        <w:numPr>
          <w:ilvl w:val="0"/>
          <w:numId w:val="81"/>
        </w:numPr>
        <w:spacing w:after="0"/>
      </w:pPr>
      <w:r w:rsidRPr="00BD3B1F">
        <w:t>Equilibrio estable</w:t>
      </w:r>
    </w:p>
    <w:p w:rsidR="00DA7B0A" w:rsidRPr="00BD3B1F" w:rsidRDefault="00DA7B0A" w:rsidP="00465D84">
      <w:pPr>
        <w:pStyle w:val="Prrafodelista"/>
        <w:numPr>
          <w:ilvl w:val="0"/>
          <w:numId w:val="81"/>
        </w:numPr>
        <w:spacing w:after="0"/>
      </w:pPr>
      <w:r w:rsidRPr="00BD3B1F">
        <w:t>Equilibrio inestable</w:t>
      </w:r>
    </w:p>
    <w:p w:rsidR="00DA7B0A" w:rsidRPr="00BD3B1F" w:rsidRDefault="00DA7B0A" w:rsidP="00465D84">
      <w:pPr>
        <w:pStyle w:val="Prrafodelista"/>
        <w:numPr>
          <w:ilvl w:val="0"/>
          <w:numId w:val="81"/>
        </w:numPr>
        <w:spacing w:after="0"/>
      </w:pPr>
      <w:r w:rsidRPr="00BD3B1F">
        <w:t>Equilibrio indiferente</w:t>
      </w:r>
    </w:p>
    <w:p w:rsidR="00DA7B0A" w:rsidRPr="00BD3B1F" w:rsidRDefault="00DA7B0A" w:rsidP="00465D84">
      <w:pPr>
        <w:pStyle w:val="Prrafodelista"/>
        <w:numPr>
          <w:ilvl w:val="0"/>
          <w:numId w:val="81"/>
        </w:numPr>
        <w:autoSpaceDE w:val="0"/>
        <w:autoSpaceDN w:val="0"/>
        <w:adjustRightInd w:val="0"/>
        <w:spacing w:after="0"/>
        <w:ind w:left="360"/>
        <w:rPr>
          <w:b/>
        </w:rPr>
      </w:pPr>
      <w:r w:rsidRPr="00BD3B1F">
        <w:t>Equilibrio estático</w:t>
      </w:r>
    </w:p>
    <w:p w:rsidR="00DA7B0A" w:rsidRPr="00BD3B1F" w:rsidRDefault="00DA7B0A" w:rsidP="00465D84">
      <w:pPr>
        <w:pStyle w:val="Prrafodelista"/>
        <w:numPr>
          <w:ilvl w:val="0"/>
          <w:numId w:val="81"/>
        </w:numPr>
        <w:autoSpaceDE w:val="0"/>
        <w:autoSpaceDN w:val="0"/>
        <w:adjustRightInd w:val="0"/>
        <w:spacing w:after="0"/>
        <w:ind w:left="360"/>
        <w:rPr>
          <w:b/>
        </w:rPr>
      </w:pPr>
      <w:r w:rsidRPr="00BD3B1F">
        <w:t>Equilibrio dinámico</w:t>
      </w:r>
    </w:p>
    <w:p w:rsidR="00DA7B0A" w:rsidRPr="00BD3B1F" w:rsidRDefault="00DA7B0A" w:rsidP="00DA7B0A">
      <w:pPr>
        <w:autoSpaceDE w:val="0"/>
        <w:autoSpaceDN w:val="0"/>
        <w:adjustRightInd w:val="0"/>
        <w:rPr>
          <w:b/>
        </w:rPr>
      </w:pPr>
    </w:p>
    <w:p w:rsidR="00DA7B0A" w:rsidRPr="00BD3B1F" w:rsidRDefault="00DA7B0A" w:rsidP="00DA7B0A">
      <w:pPr>
        <w:autoSpaceDE w:val="0"/>
        <w:autoSpaceDN w:val="0"/>
        <w:adjustRightInd w:val="0"/>
        <w:rPr>
          <w:b/>
        </w:rPr>
      </w:pPr>
      <w:r w:rsidRPr="00BD3B1F">
        <w:rPr>
          <w:b/>
        </w:rPr>
        <w:t>MOTRICIDAD FINA:</w:t>
      </w:r>
    </w:p>
    <w:p w:rsidR="00DA7B0A" w:rsidRPr="00BD3B1F" w:rsidRDefault="00DA7B0A" w:rsidP="00465D84">
      <w:pPr>
        <w:pStyle w:val="Prrafodelista"/>
        <w:numPr>
          <w:ilvl w:val="0"/>
          <w:numId w:val="120"/>
        </w:numPr>
        <w:autoSpaceDE w:val="0"/>
        <w:autoSpaceDN w:val="0"/>
        <w:adjustRightInd w:val="0"/>
        <w:rPr>
          <w:b/>
        </w:rPr>
      </w:pPr>
      <w:r w:rsidRPr="00BD3B1F">
        <w:t>Punzado</w:t>
      </w:r>
    </w:p>
    <w:p w:rsidR="00DA7B0A" w:rsidRPr="00BD3B1F" w:rsidRDefault="00DA7B0A" w:rsidP="00465D84">
      <w:pPr>
        <w:pStyle w:val="Prrafodelista"/>
        <w:numPr>
          <w:ilvl w:val="0"/>
          <w:numId w:val="120"/>
        </w:numPr>
        <w:autoSpaceDE w:val="0"/>
        <w:autoSpaceDN w:val="0"/>
        <w:adjustRightInd w:val="0"/>
        <w:rPr>
          <w:b/>
        </w:rPr>
      </w:pPr>
      <w:r w:rsidRPr="00BD3B1F">
        <w:t>Estampillado</w:t>
      </w:r>
    </w:p>
    <w:p w:rsidR="00DA7B0A" w:rsidRPr="00BD3B1F" w:rsidRDefault="00DA7B0A" w:rsidP="00465D84">
      <w:pPr>
        <w:pStyle w:val="Prrafodelista"/>
        <w:numPr>
          <w:ilvl w:val="0"/>
          <w:numId w:val="120"/>
        </w:numPr>
        <w:autoSpaceDE w:val="0"/>
        <w:autoSpaceDN w:val="0"/>
        <w:adjustRightInd w:val="0"/>
        <w:rPr>
          <w:b/>
        </w:rPr>
      </w:pPr>
      <w:r w:rsidRPr="00BD3B1F">
        <w:t>Encolado</w:t>
      </w:r>
    </w:p>
    <w:p w:rsidR="00DA7B0A" w:rsidRPr="00BD3B1F" w:rsidRDefault="00DA7B0A" w:rsidP="00465D84">
      <w:pPr>
        <w:pStyle w:val="Prrafodelista"/>
        <w:numPr>
          <w:ilvl w:val="0"/>
          <w:numId w:val="120"/>
        </w:numPr>
        <w:autoSpaceDE w:val="0"/>
        <w:autoSpaceDN w:val="0"/>
        <w:adjustRightInd w:val="0"/>
        <w:rPr>
          <w:b/>
        </w:rPr>
      </w:pPr>
      <w:r w:rsidRPr="00BD3B1F">
        <w:t xml:space="preserve">Calcado </w:t>
      </w:r>
    </w:p>
    <w:p w:rsidR="00DA7B0A" w:rsidRPr="00BD3B1F" w:rsidRDefault="00DA7B0A" w:rsidP="00465D84">
      <w:pPr>
        <w:pStyle w:val="Prrafodelista"/>
        <w:numPr>
          <w:ilvl w:val="0"/>
          <w:numId w:val="120"/>
        </w:numPr>
        <w:autoSpaceDE w:val="0"/>
        <w:autoSpaceDN w:val="0"/>
        <w:adjustRightInd w:val="0"/>
        <w:rPr>
          <w:b/>
        </w:rPr>
      </w:pPr>
      <w:r w:rsidRPr="00BD3B1F">
        <w:t xml:space="preserve">Coloreado </w:t>
      </w:r>
    </w:p>
    <w:p w:rsidR="00DA7B0A" w:rsidRPr="00BD3B1F" w:rsidRDefault="00930A5E" w:rsidP="00DA7B0A">
      <w:pPr>
        <w:autoSpaceDE w:val="0"/>
        <w:autoSpaceDN w:val="0"/>
        <w:adjustRightInd w:val="0"/>
        <w:rPr>
          <w:b/>
          <w:i/>
          <w:u w:val="single"/>
        </w:rPr>
      </w:pPr>
      <w:r w:rsidRPr="00BD3B1F">
        <w:rPr>
          <w:b/>
          <w:i/>
          <w:u w:val="single"/>
        </w:rPr>
        <w:t>DIMENSIÓN COMUNICATIVA</w:t>
      </w:r>
    </w:p>
    <w:p w:rsidR="00930A5E" w:rsidRPr="00BD3B1F" w:rsidRDefault="00930A5E" w:rsidP="00930A5E">
      <w:pPr>
        <w:autoSpaceDE w:val="0"/>
        <w:autoSpaceDN w:val="0"/>
        <w:adjustRightInd w:val="0"/>
        <w:rPr>
          <w:b/>
          <w:lang w:val="es-CO"/>
        </w:rPr>
      </w:pPr>
      <w:r w:rsidRPr="00BD3B1F">
        <w:rPr>
          <w:b/>
          <w:lang w:val="es-CO"/>
        </w:rPr>
        <w:t>PRELECTURA:</w:t>
      </w:r>
    </w:p>
    <w:p w:rsidR="00930A5E" w:rsidRPr="00BD3B1F" w:rsidRDefault="00930A5E" w:rsidP="00930A5E">
      <w:pPr>
        <w:rPr>
          <w:lang w:val="es-CO"/>
        </w:rPr>
      </w:pPr>
      <w:r w:rsidRPr="00BD3B1F">
        <w:rPr>
          <w:lang w:val="es-CO"/>
        </w:rPr>
        <w:t>Lectura de imágenes, secuencias, sonidos iniciales y finales, lectura receptiva y participativa de cuentos, textualización del aula.</w:t>
      </w:r>
    </w:p>
    <w:p w:rsidR="00930A5E" w:rsidRPr="00BD3B1F" w:rsidRDefault="00930A5E" w:rsidP="00930A5E">
      <w:pPr>
        <w:autoSpaceDE w:val="0"/>
        <w:autoSpaceDN w:val="0"/>
        <w:adjustRightInd w:val="0"/>
        <w:rPr>
          <w:b/>
        </w:rPr>
      </w:pPr>
      <w:r w:rsidRPr="00BD3B1F">
        <w:rPr>
          <w:b/>
        </w:rPr>
        <w:t>LA ESCUCHA:</w:t>
      </w:r>
    </w:p>
    <w:p w:rsidR="00930A5E" w:rsidRPr="00BD3B1F" w:rsidRDefault="00930A5E" w:rsidP="00465D84">
      <w:pPr>
        <w:pStyle w:val="Prrafodelista"/>
        <w:numPr>
          <w:ilvl w:val="0"/>
          <w:numId w:val="73"/>
        </w:numPr>
        <w:autoSpaceDE w:val="0"/>
        <w:autoSpaceDN w:val="0"/>
        <w:adjustRightInd w:val="0"/>
        <w:spacing w:after="0"/>
      </w:pPr>
      <w:r w:rsidRPr="00BD3B1F">
        <w:t>Audición de cuentos</w:t>
      </w:r>
    </w:p>
    <w:p w:rsidR="00930A5E" w:rsidRPr="00BD3B1F" w:rsidRDefault="00930A5E" w:rsidP="00465D84">
      <w:pPr>
        <w:pStyle w:val="Prrafodelista"/>
        <w:numPr>
          <w:ilvl w:val="0"/>
          <w:numId w:val="73"/>
        </w:numPr>
        <w:autoSpaceDE w:val="0"/>
        <w:autoSpaceDN w:val="0"/>
        <w:adjustRightInd w:val="0"/>
        <w:spacing w:after="0"/>
      </w:pPr>
      <w:r w:rsidRPr="00BD3B1F">
        <w:t>Instrucciones</w:t>
      </w:r>
    </w:p>
    <w:p w:rsidR="00930A5E" w:rsidRPr="00BD3B1F" w:rsidRDefault="00930A5E" w:rsidP="00930A5E">
      <w:pPr>
        <w:autoSpaceDE w:val="0"/>
        <w:autoSpaceDN w:val="0"/>
        <w:adjustRightInd w:val="0"/>
        <w:rPr>
          <w:b/>
        </w:rPr>
      </w:pPr>
      <w:r w:rsidRPr="00BD3B1F">
        <w:rPr>
          <w:b/>
        </w:rPr>
        <w:t>EXPRESIÓN ESCRITA:</w:t>
      </w:r>
    </w:p>
    <w:p w:rsidR="00930A5E" w:rsidRPr="00BD3B1F" w:rsidRDefault="00930A5E" w:rsidP="00465D84">
      <w:pPr>
        <w:pStyle w:val="Prrafodelista"/>
        <w:numPr>
          <w:ilvl w:val="0"/>
          <w:numId w:val="75"/>
        </w:numPr>
        <w:autoSpaceDE w:val="0"/>
        <w:autoSpaceDN w:val="0"/>
        <w:adjustRightInd w:val="0"/>
        <w:spacing w:after="0"/>
        <w:rPr>
          <w:lang w:val="es-CO"/>
        </w:rPr>
      </w:pPr>
      <w:r w:rsidRPr="00BD3B1F">
        <w:rPr>
          <w:lang w:val="es-CO"/>
        </w:rPr>
        <w:t>Conciencia fonológica de las vocales.</w:t>
      </w:r>
    </w:p>
    <w:p w:rsidR="00930A5E" w:rsidRPr="00BD3B1F" w:rsidRDefault="00930A5E" w:rsidP="00465D84">
      <w:pPr>
        <w:pStyle w:val="Prrafodelista"/>
        <w:numPr>
          <w:ilvl w:val="0"/>
          <w:numId w:val="75"/>
        </w:numPr>
        <w:autoSpaceDE w:val="0"/>
        <w:autoSpaceDN w:val="0"/>
        <w:adjustRightInd w:val="0"/>
        <w:spacing w:after="0"/>
      </w:pPr>
      <w:r w:rsidRPr="00BD3B1F">
        <w:t>El nombre</w:t>
      </w:r>
    </w:p>
    <w:p w:rsidR="00930A5E" w:rsidRPr="00BD3B1F" w:rsidRDefault="00930A5E" w:rsidP="00465D84">
      <w:pPr>
        <w:pStyle w:val="Prrafodelista"/>
        <w:numPr>
          <w:ilvl w:val="0"/>
          <w:numId w:val="75"/>
        </w:numPr>
        <w:autoSpaceDE w:val="0"/>
        <w:autoSpaceDN w:val="0"/>
        <w:adjustRightInd w:val="0"/>
        <w:spacing w:after="0"/>
      </w:pPr>
      <w:r w:rsidRPr="00BD3B1F">
        <w:t>Los pictogramas</w:t>
      </w:r>
    </w:p>
    <w:p w:rsidR="00930A5E" w:rsidRPr="00BD3B1F" w:rsidRDefault="00930A5E" w:rsidP="00465D84">
      <w:pPr>
        <w:pStyle w:val="Prrafodelista"/>
        <w:numPr>
          <w:ilvl w:val="0"/>
          <w:numId w:val="75"/>
        </w:numPr>
        <w:autoSpaceDE w:val="0"/>
        <w:autoSpaceDN w:val="0"/>
        <w:adjustRightInd w:val="0"/>
        <w:spacing w:after="0"/>
      </w:pPr>
      <w:r w:rsidRPr="00BD3B1F">
        <w:t>Escritura espontanea</w:t>
      </w:r>
    </w:p>
    <w:p w:rsidR="00930A5E" w:rsidRPr="00BD3B1F" w:rsidRDefault="00930A5E" w:rsidP="00930A5E">
      <w:r w:rsidRPr="00BD3B1F">
        <w:t>Confrontación</w:t>
      </w:r>
    </w:p>
    <w:p w:rsidR="00930A5E" w:rsidRPr="00BD3B1F" w:rsidRDefault="00930A5E" w:rsidP="00930A5E">
      <w:pPr>
        <w:rPr>
          <w:b/>
        </w:rPr>
      </w:pPr>
      <w:r w:rsidRPr="00BD3B1F">
        <w:rPr>
          <w:b/>
        </w:rPr>
        <w:t>EXPRESIÓN ORAL:</w:t>
      </w:r>
    </w:p>
    <w:p w:rsidR="00930A5E" w:rsidRPr="00BD3B1F" w:rsidRDefault="00930A5E" w:rsidP="00465D84">
      <w:pPr>
        <w:pStyle w:val="Prrafodelista"/>
        <w:numPr>
          <w:ilvl w:val="0"/>
          <w:numId w:val="74"/>
        </w:numPr>
        <w:spacing w:after="0"/>
      </w:pPr>
      <w:r w:rsidRPr="00BD3B1F">
        <w:t>La narración</w:t>
      </w:r>
    </w:p>
    <w:p w:rsidR="00930A5E" w:rsidRPr="00BD3B1F" w:rsidRDefault="00930A5E" w:rsidP="00465D84">
      <w:pPr>
        <w:pStyle w:val="Prrafodelista"/>
        <w:numPr>
          <w:ilvl w:val="0"/>
          <w:numId w:val="74"/>
        </w:numPr>
        <w:spacing w:after="0"/>
        <w:rPr>
          <w:lang w:val="es-CO"/>
        </w:rPr>
      </w:pPr>
      <w:r w:rsidRPr="00BD3B1F">
        <w:rPr>
          <w:lang w:val="es-CO"/>
        </w:rPr>
        <w:t>Juguemos con las palabras: la poesía, retahílas y canciones.</w:t>
      </w:r>
    </w:p>
    <w:p w:rsidR="00930A5E" w:rsidRPr="00BD3B1F" w:rsidRDefault="00930A5E" w:rsidP="00930A5E">
      <w:pPr>
        <w:rPr>
          <w:b/>
          <w:lang w:val="es-CO"/>
        </w:rPr>
      </w:pPr>
    </w:p>
    <w:p w:rsidR="00930A5E" w:rsidRPr="00BD3B1F" w:rsidRDefault="00930A5E" w:rsidP="00930A5E">
      <w:pPr>
        <w:rPr>
          <w:b/>
          <w:lang w:val="es-CO"/>
        </w:rPr>
      </w:pPr>
      <w:r w:rsidRPr="00BD3B1F">
        <w:rPr>
          <w:b/>
          <w:lang w:val="es-CO"/>
        </w:rPr>
        <w:t>COMUNICATIVA INGLÉS</w:t>
      </w:r>
    </w:p>
    <w:p w:rsidR="00930A5E" w:rsidRPr="00BD3B1F" w:rsidRDefault="00930A5E" w:rsidP="00930A5E">
      <w:pPr>
        <w:autoSpaceDE w:val="0"/>
        <w:autoSpaceDN w:val="0"/>
        <w:adjustRightInd w:val="0"/>
        <w:rPr>
          <w:b/>
        </w:rPr>
      </w:pPr>
      <w:r w:rsidRPr="00BD3B1F">
        <w:rPr>
          <w:b/>
        </w:rPr>
        <w:t>MY FAMILY</w:t>
      </w:r>
    </w:p>
    <w:p w:rsidR="00930A5E" w:rsidRPr="00BD3B1F" w:rsidRDefault="00930A5E" w:rsidP="00465D84">
      <w:pPr>
        <w:pStyle w:val="Prrafodelista"/>
        <w:numPr>
          <w:ilvl w:val="0"/>
          <w:numId w:val="76"/>
        </w:numPr>
        <w:autoSpaceDE w:val="0"/>
        <w:autoSpaceDN w:val="0"/>
        <w:adjustRightInd w:val="0"/>
        <w:spacing w:after="0" w:line="240" w:lineRule="auto"/>
        <w:rPr>
          <w:color w:val="000000"/>
        </w:rPr>
      </w:pPr>
      <w:r w:rsidRPr="00BD3B1F">
        <w:rPr>
          <w:color w:val="000000"/>
        </w:rPr>
        <w:lastRenderedPageBreak/>
        <w:t>Mother.</w:t>
      </w:r>
    </w:p>
    <w:p w:rsidR="00930A5E" w:rsidRPr="00BD3B1F" w:rsidRDefault="00930A5E" w:rsidP="00465D84">
      <w:pPr>
        <w:pStyle w:val="Prrafodelista"/>
        <w:numPr>
          <w:ilvl w:val="0"/>
          <w:numId w:val="76"/>
        </w:numPr>
        <w:autoSpaceDE w:val="0"/>
        <w:autoSpaceDN w:val="0"/>
        <w:adjustRightInd w:val="0"/>
        <w:spacing w:after="0" w:line="240" w:lineRule="auto"/>
      </w:pPr>
      <w:r w:rsidRPr="00BD3B1F">
        <w:rPr>
          <w:color w:val="000000"/>
        </w:rPr>
        <w:t>Father</w:t>
      </w:r>
    </w:p>
    <w:p w:rsidR="00930A5E" w:rsidRPr="00BD3B1F" w:rsidRDefault="00930A5E" w:rsidP="00465D84">
      <w:pPr>
        <w:pStyle w:val="Prrafodelista"/>
        <w:numPr>
          <w:ilvl w:val="0"/>
          <w:numId w:val="76"/>
        </w:numPr>
        <w:autoSpaceDE w:val="0"/>
        <w:autoSpaceDN w:val="0"/>
        <w:adjustRightInd w:val="0"/>
        <w:spacing w:after="0" w:line="240" w:lineRule="auto"/>
        <w:rPr>
          <w:color w:val="000000"/>
        </w:rPr>
      </w:pPr>
      <w:r w:rsidRPr="00BD3B1F">
        <w:rPr>
          <w:color w:val="000000"/>
        </w:rPr>
        <w:t>I am a boy.</w:t>
      </w:r>
    </w:p>
    <w:p w:rsidR="00930A5E" w:rsidRPr="00BD3B1F" w:rsidRDefault="00930A5E" w:rsidP="00465D84">
      <w:pPr>
        <w:pStyle w:val="Prrafodelista"/>
        <w:numPr>
          <w:ilvl w:val="0"/>
          <w:numId w:val="76"/>
        </w:numPr>
        <w:autoSpaceDE w:val="0"/>
        <w:autoSpaceDN w:val="0"/>
        <w:adjustRightInd w:val="0"/>
        <w:spacing w:after="0" w:line="240" w:lineRule="auto"/>
        <w:rPr>
          <w:color w:val="000000"/>
        </w:rPr>
      </w:pPr>
      <w:r w:rsidRPr="00BD3B1F">
        <w:rPr>
          <w:color w:val="000000"/>
        </w:rPr>
        <w:t>I am a girl.</w:t>
      </w:r>
    </w:p>
    <w:p w:rsidR="00930A5E" w:rsidRPr="00BD3B1F" w:rsidRDefault="00930A5E" w:rsidP="00930A5E">
      <w:pPr>
        <w:pStyle w:val="Prrafodelista"/>
        <w:autoSpaceDE w:val="0"/>
        <w:autoSpaceDN w:val="0"/>
        <w:adjustRightInd w:val="0"/>
        <w:rPr>
          <w:color w:val="000000"/>
        </w:rPr>
      </w:pPr>
      <w:r w:rsidRPr="00BD3B1F">
        <w:rPr>
          <w:color w:val="000000"/>
        </w:rPr>
        <w:t>Who am i?</w:t>
      </w:r>
    </w:p>
    <w:p w:rsidR="00930A5E" w:rsidRPr="00BD3B1F" w:rsidRDefault="00930A5E" w:rsidP="00930A5E">
      <w:pPr>
        <w:pStyle w:val="Prrafodelista"/>
        <w:autoSpaceDE w:val="0"/>
        <w:autoSpaceDN w:val="0"/>
        <w:adjustRightInd w:val="0"/>
        <w:rPr>
          <w:b/>
          <w:color w:val="000000"/>
        </w:rPr>
      </w:pPr>
      <w:r w:rsidRPr="00BD3B1F">
        <w:rPr>
          <w:b/>
          <w:color w:val="000000"/>
        </w:rPr>
        <w:t>COLORS AND SHAPES</w:t>
      </w:r>
    </w:p>
    <w:p w:rsidR="00930A5E" w:rsidRPr="00BD3B1F" w:rsidRDefault="00930A5E" w:rsidP="00465D84">
      <w:pPr>
        <w:pStyle w:val="Prrafodelista"/>
        <w:numPr>
          <w:ilvl w:val="0"/>
          <w:numId w:val="77"/>
        </w:numPr>
        <w:autoSpaceDE w:val="0"/>
        <w:autoSpaceDN w:val="0"/>
        <w:adjustRightInd w:val="0"/>
        <w:spacing w:after="0"/>
      </w:pPr>
      <w:r w:rsidRPr="00BD3B1F">
        <w:t xml:space="preserve"> Yellow</w:t>
      </w:r>
    </w:p>
    <w:p w:rsidR="00930A5E" w:rsidRPr="00BD3B1F" w:rsidRDefault="00930A5E" w:rsidP="00465D84">
      <w:pPr>
        <w:pStyle w:val="Prrafodelista"/>
        <w:numPr>
          <w:ilvl w:val="0"/>
          <w:numId w:val="77"/>
        </w:numPr>
        <w:autoSpaceDE w:val="0"/>
        <w:autoSpaceDN w:val="0"/>
        <w:adjustRightInd w:val="0"/>
        <w:spacing w:after="0"/>
      </w:pPr>
      <w:r w:rsidRPr="00BD3B1F">
        <w:t>Blue</w:t>
      </w:r>
    </w:p>
    <w:p w:rsidR="00930A5E" w:rsidRPr="00BD3B1F" w:rsidRDefault="00930A5E" w:rsidP="00465D84">
      <w:pPr>
        <w:pStyle w:val="Prrafodelista"/>
        <w:numPr>
          <w:ilvl w:val="0"/>
          <w:numId w:val="77"/>
        </w:numPr>
        <w:autoSpaceDE w:val="0"/>
        <w:autoSpaceDN w:val="0"/>
        <w:adjustRightInd w:val="0"/>
        <w:spacing w:after="0"/>
        <w:rPr>
          <w:b/>
        </w:rPr>
      </w:pPr>
      <w:r w:rsidRPr="00BD3B1F">
        <w:t>Red.</w:t>
      </w:r>
    </w:p>
    <w:p w:rsidR="00930A5E" w:rsidRPr="00BD3B1F" w:rsidRDefault="00930A5E" w:rsidP="00465D84">
      <w:pPr>
        <w:pStyle w:val="Prrafodelista"/>
        <w:numPr>
          <w:ilvl w:val="0"/>
          <w:numId w:val="77"/>
        </w:numPr>
        <w:autoSpaceDE w:val="0"/>
        <w:autoSpaceDN w:val="0"/>
        <w:adjustRightInd w:val="0"/>
        <w:spacing w:after="0"/>
        <w:rPr>
          <w:b/>
        </w:rPr>
      </w:pPr>
      <w:r w:rsidRPr="00BD3B1F">
        <w:t>Square</w:t>
      </w:r>
    </w:p>
    <w:p w:rsidR="00930A5E" w:rsidRPr="00BD3B1F" w:rsidRDefault="00930A5E" w:rsidP="00465D84">
      <w:pPr>
        <w:pStyle w:val="Prrafodelista"/>
        <w:numPr>
          <w:ilvl w:val="0"/>
          <w:numId w:val="77"/>
        </w:numPr>
        <w:autoSpaceDE w:val="0"/>
        <w:autoSpaceDN w:val="0"/>
        <w:adjustRightInd w:val="0"/>
        <w:spacing w:after="0"/>
        <w:rPr>
          <w:b/>
        </w:rPr>
      </w:pPr>
      <w:r w:rsidRPr="00BD3B1F">
        <w:t>Circle</w:t>
      </w:r>
    </w:p>
    <w:p w:rsidR="00930A5E" w:rsidRPr="00BD3B1F" w:rsidRDefault="00930A5E" w:rsidP="00465D84">
      <w:pPr>
        <w:pStyle w:val="Prrafodelista"/>
        <w:numPr>
          <w:ilvl w:val="0"/>
          <w:numId w:val="77"/>
        </w:numPr>
        <w:autoSpaceDE w:val="0"/>
        <w:autoSpaceDN w:val="0"/>
        <w:adjustRightInd w:val="0"/>
        <w:rPr>
          <w:b/>
        </w:rPr>
      </w:pPr>
      <w:r w:rsidRPr="00BD3B1F">
        <w:t>Rectangle</w:t>
      </w:r>
    </w:p>
    <w:p w:rsidR="00930A5E" w:rsidRPr="00BD3B1F" w:rsidRDefault="006753F4" w:rsidP="00930A5E">
      <w:pPr>
        <w:rPr>
          <w:b/>
          <w:lang w:val="es-CO"/>
        </w:rPr>
      </w:pPr>
      <w:r w:rsidRPr="00BD3B1F">
        <w:rPr>
          <w:b/>
          <w:lang w:val="es-CO"/>
        </w:rPr>
        <w:t>TECNOLOGÍA</w:t>
      </w:r>
    </w:p>
    <w:p w:rsidR="006753F4" w:rsidRPr="00BD3B1F" w:rsidRDefault="006753F4" w:rsidP="006753F4">
      <w:pPr>
        <w:autoSpaceDE w:val="0"/>
        <w:autoSpaceDN w:val="0"/>
        <w:adjustRightInd w:val="0"/>
        <w:rPr>
          <w:b/>
        </w:rPr>
      </w:pPr>
      <w:r w:rsidRPr="00BD3B1F">
        <w:rPr>
          <w:b/>
        </w:rPr>
        <w:t>AVANCES TECNOLOGICOS:</w:t>
      </w:r>
    </w:p>
    <w:p w:rsidR="006753F4" w:rsidRPr="00BD3B1F" w:rsidRDefault="006753F4" w:rsidP="00465D84">
      <w:pPr>
        <w:pStyle w:val="Prrafodelista"/>
        <w:numPr>
          <w:ilvl w:val="0"/>
          <w:numId w:val="61"/>
        </w:numPr>
        <w:autoSpaceDE w:val="0"/>
        <w:autoSpaceDN w:val="0"/>
        <w:adjustRightInd w:val="0"/>
        <w:spacing w:after="0"/>
      </w:pPr>
      <w:r w:rsidRPr="00BD3B1F">
        <w:t>El computador.</w:t>
      </w:r>
    </w:p>
    <w:p w:rsidR="006753F4" w:rsidRPr="00BD3B1F" w:rsidRDefault="006753F4" w:rsidP="00465D84">
      <w:pPr>
        <w:pStyle w:val="Prrafodelista"/>
        <w:numPr>
          <w:ilvl w:val="0"/>
          <w:numId w:val="61"/>
        </w:numPr>
        <w:autoSpaceDE w:val="0"/>
        <w:autoSpaceDN w:val="0"/>
        <w:adjustRightInd w:val="0"/>
        <w:spacing w:after="0"/>
      </w:pPr>
      <w:r w:rsidRPr="00BD3B1F">
        <w:t>Partes del computador</w:t>
      </w:r>
    </w:p>
    <w:p w:rsidR="006753F4" w:rsidRPr="00BD3B1F" w:rsidRDefault="006753F4" w:rsidP="00465D84">
      <w:pPr>
        <w:pStyle w:val="Prrafodelista"/>
        <w:numPr>
          <w:ilvl w:val="0"/>
          <w:numId w:val="61"/>
        </w:numPr>
        <w:autoSpaceDE w:val="0"/>
        <w:autoSpaceDN w:val="0"/>
        <w:adjustRightInd w:val="0"/>
        <w:spacing w:after="0"/>
        <w:rPr>
          <w:b/>
        </w:rPr>
      </w:pPr>
      <w:r w:rsidRPr="00BD3B1F">
        <w:t>Sensibilización.</w:t>
      </w:r>
    </w:p>
    <w:p w:rsidR="006753F4" w:rsidRPr="00BD3B1F" w:rsidRDefault="006753F4" w:rsidP="006753F4">
      <w:pPr>
        <w:rPr>
          <w:b/>
        </w:rPr>
      </w:pPr>
      <w:r w:rsidRPr="00BD3B1F">
        <w:rPr>
          <w:b/>
        </w:rPr>
        <w:t>TRABAJOENGRUPO:</w:t>
      </w:r>
    </w:p>
    <w:p w:rsidR="006753F4" w:rsidRPr="00BD3B1F" w:rsidRDefault="006753F4" w:rsidP="00465D84">
      <w:pPr>
        <w:pStyle w:val="Prrafodelista"/>
        <w:numPr>
          <w:ilvl w:val="0"/>
          <w:numId w:val="60"/>
        </w:numPr>
        <w:spacing w:after="0"/>
      </w:pPr>
      <w:r w:rsidRPr="00BD3B1F">
        <w:t>sala de informática</w:t>
      </w:r>
    </w:p>
    <w:p w:rsidR="006753F4" w:rsidRPr="00BD3B1F" w:rsidRDefault="006753F4" w:rsidP="006753F4">
      <w:pPr>
        <w:autoSpaceDE w:val="0"/>
        <w:autoSpaceDN w:val="0"/>
        <w:adjustRightInd w:val="0"/>
        <w:rPr>
          <w:lang w:val="es-CO"/>
        </w:rPr>
      </w:pPr>
      <w:r w:rsidRPr="00BD3B1F">
        <w:rPr>
          <w:lang w:val="es-CO"/>
        </w:rPr>
        <w:t>Las pautas de comportamiento en el aula de informática</w:t>
      </w:r>
    </w:p>
    <w:p w:rsidR="006753F4" w:rsidRPr="00BD3B1F" w:rsidRDefault="006753F4" w:rsidP="006753F4">
      <w:pPr>
        <w:autoSpaceDE w:val="0"/>
        <w:autoSpaceDN w:val="0"/>
        <w:adjustRightInd w:val="0"/>
        <w:rPr>
          <w:b/>
        </w:rPr>
      </w:pPr>
      <w:r w:rsidRPr="00BD3B1F">
        <w:rPr>
          <w:b/>
        </w:rPr>
        <w:t xml:space="preserve">EL COMPUTADOR: </w:t>
      </w:r>
    </w:p>
    <w:p w:rsidR="006753F4" w:rsidRPr="00BD3B1F" w:rsidRDefault="006753F4" w:rsidP="00465D84">
      <w:pPr>
        <w:pStyle w:val="Prrafodelista"/>
        <w:numPr>
          <w:ilvl w:val="0"/>
          <w:numId w:val="78"/>
        </w:numPr>
        <w:autoSpaceDE w:val="0"/>
        <w:autoSpaceDN w:val="0"/>
        <w:adjustRightInd w:val="0"/>
        <w:spacing w:after="0"/>
      </w:pPr>
      <w:r w:rsidRPr="00BD3B1F">
        <w:t>Manejo del mouse.</w:t>
      </w:r>
    </w:p>
    <w:p w:rsidR="006753F4" w:rsidRPr="00BD3B1F" w:rsidRDefault="006753F4" w:rsidP="006753F4">
      <w:pPr>
        <w:autoSpaceDE w:val="0"/>
        <w:autoSpaceDN w:val="0"/>
        <w:adjustRightInd w:val="0"/>
        <w:spacing w:after="0"/>
      </w:pPr>
    </w:p>
    <w:p w:rsidR="006753F4" w:rsidRPr="00BD3B1F" w:rsidRDefault="006753F4" w:rsidP="006753F4">
      <w:pPr>
        <w:autoSpaceDE w:val="0"/>
        <w:autoSpaceDN w:val="0"/>
        <w:adjustRightInd w:val="0"/>
        <w:spacing w:after="0"/>
        <w:rPr>
          <w:b/>
          <w:i/>
          <w:sz w:val="24"/>
          <w:szCs w:val="24"/>
          <w:u w:val="single"/>
        </w:rPr>
      </w:pPr>
      <w:r w:rsidRPr="00BD3B1F">
        <w:rPr>
          <w:b/>
          <w:i/>
          <w:sz w:val="24"/>
          <w:szCs w:val="24"/>
          <w:u w:val="single"/>
        </w:rPr>
        <w:t>DIMENSIÓN ESTÉTICA</w:t>
      </w:r>
    </w:p>
    <w:p w:rsidR="006753F4" w:rsidRPr="00BD3B1F" w:rsidRDefault="006753F4" w:rsidP="006753F4">
      <w:pPr>
        <w:autoSpaceDE w:val="0"/>
        <w:autoSpaceDN w:val="0"/>
        <w:adjustRightInd w:val="0"/>
        <w:spacing w:after="0"/>
        <w:rPr>
          <w:b/>
          <w:i/>
          <w:u w:val="single"/>
        </w:rPr>
      </w:pPr>
    </w:p>
    <w:p w:rsidR="006753F4" w:rsidRPr="00BD3B1F" w:rsidRDefault="006753F4" w:rsidP="006753F4">
      <w:pPr>
        <w:autoSpaceDE w:val="0"/>
        <w:autoSpaceDN w:val="0"/>
        <w:adjustRightInd w:val="0"/>
        <w:rPr>
          <w:b/>
        </w:rPr>
      </w:pPr>
      <w:r w:rsidRPr="00BD3B1F">
        <w:rPr>
          <w:b/>
        </w:rPr>
        <w:t>TECNICAS DE PINTURA:</w:t>
      </w:r>
    </w:p>
    <w:p w:rsidR="006753F4" w:rsidRPr="00BD3B1F" w:rsidRDefault="006753F4" w:rsidP="00465D84">
      <w:pPr>
        <w:pStyle w:val="Prrafodelista"/>
        <w:numPr>
          <w:ilvl w:val="0"/>
          <w:numId w:val="115"/>
        </w:numPr>
        <w:autoSpaceDE w:val="0"/>
        <w:autoSpaceDN w:val="0"/>
        <w:adjustRightInd w:val="0"/>
        <w:spacing w:after="0"/>
      </w:pPr>
      <w:r w:rsidRPr="00BD3B1F">
        <w:t>Dáctilo pintura</w:t>
      </w:r>
    </w:p>
    <w:p w:rsidR="006753F4" w:rsidRPr="00BD3B1F" w:rsidRDefault="006753F4" w:rsidP="00465D84">
      <w:pPr>
        <w:pStyle w:val="Prrafodelista"/>
        <w:numPr>
          <w:ilvl w:val="0"/>
          <w:numId w:val="115"/>
        </w:numPr>
        <w:autoSpaceDE w:val="0"/>
        <w:autoSpaceDN w:val="0"/>
        <w:adjustRightInd w:val="0"/>
        <w:spacing w:after="0"/>
      </w:pPr>
      <w:r w:rsidRPr="00BD3B1F">
        <w:t>Pintura con pincel</w:t>
      </w:r>
    </w:p>
    <w:p w:rsidR="006753F4" w:rsidRPr="00BD3B1F" w:rsidRDefault="006753F4" w:rsidP="00465D84">
      <w:pPr>
        <w:pStyle w:val="Prrafodelista"/>
        <w:numPr>
          <w:ilvl w:val="0"/>
          <w:numId w:val="115"/>
        </w:numPr>
        <w:autoSpaceDE w:val="0"/>
        <w:autoSpaceDN w:val="0"/>
        <w:adjustRightInd w:val="0"/>
        <w:spacing w:after="0"/>
      </w:pPr>
      <w:r w:rsidRPr="00BD3B1F">
        <w:t>Transparencia</w:t>
      </w:r>
    </w:p>
    <w:p w:rsidR="006753F4" w:rsidRPr="00BD3B1F" w:rsidRDefault="006753F4" w:rsidP="00465D84">
      <w:pPr>
        <w:pStyle w:val="Prrafodelista"/>
        <w:numPr>
          <w:ilvl w:val="0"/>
          <w:numId w:val="115"/>
        </w:numPr>
        <w:autoSpaceDE w:val="0"/>
        <w:autoSpaceDN w:val="0"/>
        <w:adjustRightInd w:val="0"/>
        <w:spacing w:after="0"/>
      </w:pPr>
      <w:r w:rsidRPr="00BD3B1F">
        <w:t>Espejo</w:t>
      </w:r>
    </w:p>
    <w:p w:rsidR="006753F4" w:rsidRPr="00BD3B1F" w:rsidRDefault="006753F4" w:rsidP="00465D84">
      <w:pPr>
        <w:pStyle w:val="Prrafodelista"/>
        <w:numPr>
          <w:ilvl w:val="0"/>
          <w:numId w:val="115"/>
        </w:numPr>
        <w:autoSpaceDE w:val="0"/>
        <w:autoSpaceDN w:val="0"/>
        <w:adjustRightInd w:val="0"/>
        <w:spacing w:after="0"/>
      </w:pPr>
      <w:r w:rsidRPr="00BD3B1F">
        <w:t>Modelado</w:t>
      </w:r>
    </w:p>
    <w:p w:rsidR="006753F4" w:rsidRPr="00BD3B1F" w:rsidRDefault="006753F4" w:rsidP="00465D84">
      <w:pPr>
        <w:pStyle w:val="Prrafodelista"/>
        <w:numPr>
          <w:ilvl w:val="0"/>
          <w:numId w:val="115"/>
        </w:numPr>
        <w:autoSpaceDE w:val="0"/>
        <w:autoSpaceDN w:val="0"/>
        <w:adjustRightInd w:val="0"/>
        <w:rPr>
          <w:b/>
        </w:rPr>
      </w:pPr>
      <w:r w:rsidRPr="00BD3B1F">
        <w:t>Evolución en el dibujo.</w:t>
      </w:r>
    </w:p>
    <w:p w:rsidR="006753F4" w:rsidRPr="00BD3B1F" w:rsidRDefault="006753F4" w:rsidP="006753F4">
      <w:pPr>
        <w:autoSpaceDE w:val="0"/>
        <w:autoSpaceDN w:val="0"/>
        <w:adjustRightInd w:val="0"/>
        <w:rPr>
          <w:b/>
        </w:rPr>
      </w:pPr>
    </w:p>
    <w:p w:rsidR="006753F4" w:rsidRPr="00BD3B1F" w:rsidRDefault="006753F4" w:rsidP="006753F4">
      <w:pPr>
        <w:rPr>
          <w:b/>
          <w:lang w:val="es-CO"/>
        </w:rPr>
      </w:pPr>
      <w:r w:rsidRPr="00BD3B1F">
        <w:rPr>
          <w:b/>
          <w:lang w:val="es-CO"/>
        </w:rPr>
        <w:t>PAUTAS PARA EL MANEJO DEL MATERIAL DE ARTISTICA</w:t>
      </w:r>
    </w:p>
    <w:p w:rsidR="006753F4" w:rsidRPr="00BD3B1F" w:rsidRDefault="006753F4" w:rsidP="006753F4">
      <w:pPr>
        <w:autoSpaceDE w:val="0"/>
        <w:autoSpaceDN w:val="0"/>
        <w:adjustRightInd w:val="0"/>
      </w:pPr>
      <w:r w:rsidRPr="00BD3B1F">
        <w:rPr>
          <w:lang w:val="es-CO"/>
        </w:rPr>
        <w:t>(cuidados para el uso de las pinturas y demás herramientas)</w:t>
      </w:r>
    </w:p>
    <w:p w:rsidR="00930A5E" w:rsidRPr="00BD3B1F" w:rsidRDefault="006753F4" w:rsidP="00930A5E">
      <w:pPr>
        <w:rPr>
          <w:rFonts w:cs="Arial"/>
          <w:b/>
          <w:i/>
          <w:sz w:val="24"/>
          <w:szCs w:val="24"/>
          <w:u w:val="single"/>
          <w:lang w:val="es-CO"/>
        </w:rPr>
      </w:pPr>
      <w:r w:rsidRPr="00BD3B1F">
        <w:rPr>
          <w:rFonts w:cs="Arial"/>
          <w:b/>
          <w:i/>
          <w:sz w:val="24"/>
          <w:szCs w:val="24"/>
          <w:u w:val="single"/>
          <w:lang w:val="es-CO"/>
        </w:rPr>
        <w:t>DIMENSIÓN ÉTICA</w:t>
      </w:r>
    </w:p>
    <w:p w:rsidR="00BD3B1F" w:rsidRPr="00BD3B1F" w:rsidRDefault="00BD3B1F" w:rsidP="00BD3B1F">
      <w:pPr>
        <w:autoSpaceDE w:val="0"/>
        <w:autoSpaceDN w:val="0"/>
        <w:adjustRightInd w:val="0"/>
        <w:rPr>
          <w:b/>
        </w:rPr>
      </w:pPr>
      <w:r w:rsidRPr="00BD3B1F">
        <w:rPr>
          <w:b/>
        </w:rPr>
        <w:t>VIVO LOS VALORES:</w:t>
      </w:r>
    </w:p>
    <w:p w:rsidR="00BD3B1F" w:rsidRPr="00BD3B1F" w:rsidRDefault="00BD3B1F" w:rsidP="00465D84">
      <w:pPr>
        <w:pStyle w:val="Prrafodelista"/>
        <w:numPr>
          <w:ilvl w:val="0"/>
          <w:numId w:val="84"/>
        </w:numPr>
        <w:autoSpaceDE w:val="0"/>
        <w:autoSpaceDN w:val="0"/>
        <w:adjustRightInd w:val="0"/>
        <w:spacing w:after="0"/>
      </w:pPr>
      <w:r w:rsidRPr="00BD3B1F">
        <w:t>el dialogo</w:t>
      </w:r>
    </w:p>
    <w:p w:rsidR="00BD3B1F" w:rsidRPr="00BD3B1F" w:rsidRDefault="00BD3B1F" w:rsidP="00465D84">
      <w:pPr>
        <w:pStyle w:val="Prrafodelista"/>
        <w:numPr>
          <w:ilvl w:val="0"/>
          <w:numId w:val="84"/>
        </w:numPr>
        <w:autoSpaceDE w:val="0"/>
        <w:autoSpaceDN w:val="0"/>
        <w:adjustRightInd w:val="0"/>
        <w:spacing w:after="0"/>
      </w:pPr>
      <w:r w:rsidRPr="00BD3B1F">
        <w:lastRenderedPageBreak/>
        <w:t>comunicación</w:t>
      </w:r>
    </w:p>
    <w:p w:rsidR="00BD3B1F" w:rsidRPr="00BD3B1F" w:rsidRDefault="00BD3B1F" w:rsidP="00465D84">
      <w:pPr>
        <w:pStyle w:val="Prrafodelista"/>
        <w:numPr>
          <w:ilvl w:val="0"/>
          <w:numId w:val="84"/>
        </w:numPr>
        <w:autoSpaceDE w:val="0"/>
        <w:autoSpaceDN w:val="0"/>
        <w:adjustRightInd w:val="0"/>
        <w:spacing w:after="0"/>
      </w:pPr>
      <w:r w:rsidRPr="00BD3B1F">
        <w:t>amor y perdón</w:t>
      </w:r>
    </w:p>
    <w:p w:rsidR="00BD3B1F" w:rsidRPr="00BD3B1F" w:rsidRDefault="00BD3B1F" w:rsidP="00BD3B1F">
      <w:pPr>
        <w:autoSpaceDE w:val="0"/>
        <w:autoSpaceDN w:val="0"/>
        <w:adjustRightInd w:val="0"/>
        <w:rPr>
          <w:b/>
          <w:lang w:val="es-CO"/>
        </w:rPr>
      </w:pPr>
      <w:r w:rsidRPr="00BD3B1F">
        <w:rPr>
          <w:b/>
          <w:lang w:val="es-CO"/>
        </w:rPr>
        <w:t>LOS VALORES EN LA FAMILIA.</w:t>
      </w:r>
    </w:p>
    <w:p w:rsidR="00930A5E" w:rsidRDefault="00BD3B1F" w:rsidP="00BD3B1F">
      <w:pPr>
        <w:rPr>
          <w:lang w:val="es-CO"/>
        </w:rPr>
      </w:pPr>
      <w:r w:rsidRPr="00BD3B1F">
        <w:rPr>
          <w:lang w:val="es-CO"/>
        </w:rPr>
        <w:t>Valores que se viven en familia.</w:t>
      </w:r>
    </w:p>
    <w:p w:rsidR="00BD3B1F" w:rsidRPr="00BD3B1F" w:rsidRDefault="00BD3B1F" w:rsidP="00BD3B1F">
      <w:pPr>
        <w:rPr>
          <w:rFonts w:cs="Arial"/>
          <w:sz w:val="20"/>
          <w:szCs w:val="20"/>
          <w:lang w:val="es-CO"/>
        </w:rPr>
      </w:pPr>
    </w:p>
    <w:p w:rsidR="00930A5E" w:rsidRPr="00BD3B1F" w:rsidRDefault="00BD3B1F" w:rsidP="00930A5E">
      <w:pPr>
        <w:rPr>
          <w:rFonts w:cs="Arial"/>
          <w:b/>
          <w:i/>
          <w:sz w:val="24"/>
          <w:szCs w:val="24"/>
          <w:u w:val="single"/>
          <w:lang w:val="es-CO"/>
        </w:rPr>
      </w:pPr>
      <w:r w:rsidRPr="00BD3B1F">
        <w:rPr>
          <w:rFonts w:cs="Arial"/>
          <w:b/>
          <w:i/>
          <w:sz w:val="24"/>
          <w:szCs w:val="24"/>
          <w:u w:val="single"/>
          <w:lang w:val="es-CO"/>
        </w:rPr>
        <w:t>DIMENSIÓN AFECTIVA</w:t>
      </w:r>
    </w:p>
    <w:p w:rsidR="00BD3B1F" w:rsidRPr="00BD3B1F" w:rsidRDefault="00BD3B1F" w:rsidP="00BD3B1F">
      <w:pPr>
        <w:autoSpaceDE w:val="0"/>
        <w:autoSpaceDN w:val="0"/>
        <w:adjustRightInd w:val="0"/>
        <w:rPr>
          <w:b/>
          <w:sz w:val="20"/>
          <w:szCs w:val="20"/>
        </w:rPr>
      </w:pPr>
      <w:r w:rsidRPr="00BD3B1F">
        <w:rPr>
          <w:b/>
          <w:sz w:val="20"/>
          <w:szCs w:val="20"/>
        </w:rPr>
        <w:t>DE DONDE PROVENGO:</w:t>
      </w:r>
    </w:p>
    <w:p w:rsidR="00BD3B1F" w:rsidRPr="00BD3B1F" w:rsidRDefault="00BD3B1F" w:rsidP="00465D84">
      <w:pPr>
        <w:pStyle w:val="Prrafodelista"/>
        <w:numPr>
          <w:ilvl w:val="0"/>
          <w:numId w:val="108"/>
        </w:numPr>
        <w:autoSpaceDE w:val="0"/>
        <w:autoSpaceDN w:val="0"/>
        <w:adjustRightInd w:val="0"/>
        <w:rPr>
          <w:b/>
          <w:sz w:val="20"/>
          <w:szCs w:val="20"/>
          <w:lang w:val="es-CO"/>
        </w:rPr>
      </w:pPr>
      <w:r w:rsidRPr="00BD3B1F">
        <w:rPr>
          <w:sz w:val="20"/>
          <w:szCs w:val="20"/>
          <w:lang w:val="es-CO"/>
        </w:rPr>
        <w:t>Fecundación, embarazo y nacimiento de un bebé</w:t>
      </w:r>
    </w:p>
    <w:p w:rsidR="00BD3B1F" w:rsidRPr="00BD3B1F" w:rsidRDefault="00BD3B1F" w:rsidP="00465D84">
      <w:pPr>
        <w:pStyle w:val="Prrafodelista"/>
        <w:numPr>
          <w:ilvl w:val="0"/>
          <w:numId w:val="108"/>
        </w:numPr>
        <w:autoSpaceDE w:val="0"/>
        <w:autoSpaceDN w:val="0"/>
        <w:adjustRightInd w:val="0"/>
        <w:rPr>
          <w:b/>
          <w:sz w:val="20"/>
          <w:szCs w:val="20"/>
          <w:lang w:val="es-CO"/>
        </w:rPr>
      </w:pPr>
      <w:r w:rsidRPr="00BD3B1F">
        <w:rPr>
          <w:sz w:val="20"/>
          <w:szCs w:val="20"/>
          <w:lang w:val="es-CO"/>
        </w:rPr>
        <w:t>Desmitificación de algunas creencias en torno a la fecundación y el nacimiento</w:t>
      </w:r>
    </w:p>
    <w:p w:rsidR="00BD3B1F" w:rsidRPr="00BD3B1F" w:rsidRDefault="00BD3B1F" w:rsidP="00BD3B1F">
      <w:pPr>
        <w:autoSpaceDE w:val="0"/>
        <w:autoSpaceDN w:val="0"/>
        <w:adjustRightInd w:val="0"/>
        <w:rPr>
          <w:sz w:val="20"/>
          <w:szCs w:val="20"/>
        </w:rPr>
      </w:pPr>
      <w:r w:rsidRPr="00BD3B1F">
        <w:rPr>
          <w:b/>
          <w:sz w:val="20"/>
          <w:szCs w:val="20"/>
        </w:rPr>
        <w:t>COMO ES MI FAMILIA</w:t>
      </w:r>
      <w:r w:rsidRPr="00BD3B1F">
        <w:rPr>
          <w:sz w:val="20"/>
          <w:szCs w:val="20"/>
        </w:rPr>
        <w:t>:</w:t>
      </w:r>
    </w:p>
    <w:p w:rsidR="00BD3B1F" w:rsidRPr="00BD3B1F" w:rsidRDefault="00BD3B1F" w:rsidP="00465D84">
      <w:pPr>
        <w:pStyle w:val="Prrafodelista"/>
        <w:numPr>
          <w:ilvl w:val="0"/>
          <w:numId w:val="125"/>
        </w:numPr>
        <w:autoSpaceDE w:val="0"/>
        <w:autoSpaceDN w:val="0"/>
        <w:adjustRightInd w:val="0"/>
        <w:rPr>
          <w:sz w:val="20"/>
          <w:szCs w:val="20"/>
        </w:rPr>
      </w:pPr>
      <w:r w:rsidRPr="00BD3B1F">
        <w:rPr>
          <w:sz w:val="20"/>
          <w:szCs w:val="20"/>
        </w:rPr>
        <w:t>Conformación</w:t>
      </w:r>
    </w:p>
    <w:p w:rsidR="00BD3B1F" w:rsidRPr="00BD3B1F" w:rsidRDefault="00BD3B1F" w:rsidP="00465D84">
      <w:pPr>
        <w:pStyle w:val="Prrafodelista"/>
        <w:numPr>
          <w:ilvl w:val="0"/>
          <w:numId w:val="125"/>
        </w:numPr>
        <w:autoSpaceDE w:val="0"/>
        <w:autoSpaceDN w:val="0"/>
        <w:adjustRightInd w:val="0"/>
        <w:rPr>
          <w:sz w:val="20"/>
          <w:szCs w:val="20"/>
        </w:rPr>
      </w:pPr>
      <w:r w:rsidRPr="00BD3B1F">
        <w:rPr>
          <w:sz w:val="20"/>
          <w:szCs w:val="20"/>
        </w:rPr>
        <w:t>Actividades familiares</w:t>
      </w:r>
    </w:p>
    <w:p w:rsidR="00BD3B1F" w:rsidRPr="00BD3B1F" w:rsidRDefault="00BD3B1F" w:rsidP="00465D84">
      <w:pPr>
        <w:pStyle w:val="Prrafodelista"/>
        <w:numPr>
          <w:ilvl w:val="0"/>
          <w:numId w:val="125"/>
        </w:numPr>
        <w:autoSpaceDE w:val="0"/>
        <w:autoSpaceDN w:val="0"/>
        <w:adjustRightInd w:val="0"/>
        <w:rPr>
          <w:sz w:val="20"/>
          <w:szCs w:val="20"/>
        </w:rPr>
      </w:pPr>
      <w:r w:rsidRPr="00BD3B1F">
        <w:rPr>
          <w:sz w:val="20"/>
          <w:szCs w:val="20"/>
        </w:rPr>
        <w:t>El vínculo familiar</w:t>
      </w:r>
    </w:p>
    <w:p w:rsidR="00BD3B1F" w:rsidRPr="00BD3B1F" w:rsidRDefault="00BD3B1F" w:rsidP="00BD3B1F">
      <w:pPr>
        <w:autoSpaceDE w:val="0"/>
        <w:autoSpaceDN w:val="0"/>
        <w:adjustRightInd w:val="0"/>
        <w:rPr>
          <w:b/>
          <w:sz w:val="20"/>
          <w:szCs w:val="20"/>
        </w:rPr>
      </w:pPr>
      <w:r w:rsidRPr="00BD3B1F">
        <w:rPr>
          <w:b/>
          <w:sz w:val="20"/>
          <w:szCs w:val="20"/>
        </w:rPr>
        <w:t>ROLES EN MI FAMILIA:</w:t>
      </w:r>
    </w:p>
    <w:p w:rsidR="00BD3B1F" w:rsidRPr="00BD3B1F" w:rsidRDefault="00BD3B1F" w:rsidP="00BD3B1F">
      <w:pPr>
        <w:autoSpaceDE w:val="0"/>
        <w:autoSpaceDN w:val="0"/>
        <w:adjustRightInd w:val="0"/>
        <w:rPr>
          <w:b/>
          <w:sz w:val="20"/>
          <w:szCs w:val="20"/>
          <w:lang w:val="es-CO"/>
        </w:rPr>
      </w:pPr>
      <w:r w:rsidRPr="00BD3B1F">
        <w:rPr>
          <w:b/>
          <w:sz w:val="20"/>
          <w:szCs w:val="20"/>
          <w:lang w:val="es-CO"/>
        </w:rPr>
        <w:t>ESTEREOTIPOS DE LOS ROLES EN LA FAMILIA:</w:t>
      </w:r>
    </w:p>
    <w:p w:rsidR="00BD3B1F" w:rsidRPr="00BD3B1F" w:rsidRDefault="00BD3B1F" w:rsidP="00BD3B1F">
      <w:pPr>
        <w:autoSpaceDE w:val="0"/>
        <w:autoSpaceDN w:val="0"/>
        <w:adjustRightInd w:val="0"/>
        <w:rPr>
          <w:sz w:val="20"/>
          <w:szCs w:val="20"/>
          <w:lang w:val="es-CO"/>
        </w:rPr>
      </w:pPr>
      <w:r w:rsidRPr="00BD3B1F">
        <w:rPr>
          <w:sz w:val="20"/>
          <w:szCs w:val="20"/>
          <w:lang w:val="es-CO"/>
        </w:rPr>
        <w:t>Quien se encarga del aseo, de los alimentos, de los bebes, lavar la ropa, sacar la basura, limpiar las habitaciones.</w:t>
      </w:r>
    </w:p>
    <w:p w:rsidR="00BD3B1F" w:rsidRPr="00BD3B1F" w:rsidRDefault="00BD3B1F" w:rsidP="00BD3B1F">
      <w:pPr>
        <w:rPr>
          <w:b/>
          <w:sz w:val="20"/>
          <w:szCs w:val="20"/>
          <w:lang w:val="es-CO"/>
        </w:rPr>
      </w:pPr>
      <w:r w:rsidRPr="00BD3B1F">
        <w:rPr>
          <w:b/>
          <w:sz w:val="20"/>
          <w:szCs w:val="20"/>
          <w:lang w:val="es-CO"/>
        </w:rPr>
        <w:t>NORMAS EN MI FAMILIA:</w:t>
      </w:r>
    </w:p>
    <w:p w:rsidR="00BD3B1F" w:rsidRPr="00526355" w:rsidRDefault="00BD3B1F" w:rsidP="00465D84">
      <w:pPr>
        <w:pStyle w:val="Prrafodelista"/>
        <w:numPr>
          <w:ilvl w:val="0"/>
          <w:numId w:val="144"/>
        </w:numPr>
        <w:rPr>
          <w:sz w:val="20"/>
          <w:szCs w:val="20"/>
          <w:lang w:val="es-CO"/>
        </w:rPr>
      </w:pPr>
      <w:r w:rsidRPr="00526355">
        <w:rPr>
          <w:sz w:val="20"/>
          <w:szCs w:val="20"/>
          <w:lang w:val="es-CO"/>
        </w:rPr>
        <w:t>Respeto</w:t>
      </w:r>
    </w:p>
    <w:p w:rsidR="00BD3B1F" w:rsidRPr="00526355" w:rsidRDefault="00BD3B1F" w:rsidP="00465D84">
      <w:pPr>
        <w:pStyle w:val="Prrafodelista"/>
        <w:numPr>
          <w:ilvl w:val="0"/>
          <w:numId w:val="144"/>
        </w:numPr>
        <w:rPr>
          <w:sz w:val="20"/>
          <w:szCs w:val="20"/>
          <w:lang w:val="es-CO"/>
        </w:rPr>
      </w:pPr>
      <w:r w:rsidRPr="00526355">
        <w:rPr>
          <w:sz w:val="20"/>
          <w:szCs w:val="20"/>
          <w:lang w:val="es-CO"/>
        </w:rPr>
        <w:t>Derechos</w:t>
      </w:r>
    </w:p>
    <w:p w:rsidR="00BD3B1F" w:rsidRPr="00526355" w:rsidRDefault="00BD3B1F" w:rsidP="00465D84">
      <w:pPr>
        <w:pStyle w:val="Prrafodelista"/>
        <w:numPr>
          <w:ilvl w:val="0"/>
          <w:numId w:val="144"/>
        </w:numPr>
        <w:rPr>
          <w:sz w:val="20"/>
          <w:szCs w:val="20"/>
        </w:rPr>
      </w:pPr>
      <w:r w:rsidRPr="00526355">
        <w:rPr>
          <w:sz w:val="20"/>
          <w:szCs w:val="20"/>
        </w:rPr>
        <w:t>Deberes</w:t>
      </w:r>
    </w:p>
    <w:p w:rsidR="00BD3B1F" w:rsidRPr="00526355" w:rsidRDefault="00BD3B1F" w:rsidP="00465D84">
      <w:pPr>
        <w:pStyle w:val="Prrafodelista"/>
        <w:numPr>
          <w:ilvl w:val="0"/>
          <w:numId w:val="144"/>
        </w:numPr>
        <w:rPr>
          <w:sz w:val="20"/>
          <w:szCs w:val="20"/>
        </w:rPr>
      </w:pPr>
      <w:r w:rsidRPr="00526355">
        <w:rPr>
          <w:sz w:val="20"/>
          <w:szCs w:val="20"/>
        </w:rPr>
        <w:t>Responsabilidad</w:t>
      </w:r>
    </w:p>
    <w:p w:rsidR="00BD3B1F" w:rsidRPr="00526355" w:rsidRDefault="00BD3B1F" w:rsidP="00465D84">
      <w:pPr>
        <w:pStyle w:val="Prrafodelista"/>
        <w:numPr>
          <w:ilvl w:val="0"/>
          <w:numId w:val="144"/>
        </w:numPr>
        <w:autoSpaceDE w:val="0"/>
        <w:autoSpaceDN w:val="0"/>
        <w:adjustRightInd w:val="0"/>
        <w:rPr>
          <w:b/>
          <w:sz w:val="20"/>
          <w:szCs w:val="20"/>
        </w:rPr>
      </w:pPr>
      <w:r w:rsidRPr="00526355">
        <w:rPr>
          <w:sz w:val="20"/>
          <w:szCs w:val="20"/>
        </w:rPr>
        <w:t>Colaboración</w:t>
      </w:r>
    </w:p>
    <w:p w:rsidR="00BD3B1F" w:rsidRPr="00BD3B1F" w:rsidRDefault="00BD3B1F" w:rsidP="00930A5E">
      <w:pPr>
        <w:rPr>
          <w:rFonts w:cs="Arial"/>
          <w:b/>
          <w:i/>
          <w:sz w:val="20"/>
          <w:szCs w:val="20"/>
          <w:u w:val="single"/>
          <w:lang w:val="es-CO"/>
        </w:rPr>
      </w:pPr>
    </w:p>
    <w:p w:rsidR="00930A5E" w:rsidRPr="00BD3B1F" w:rsidRDefault="00930A5E" w:rsidP="00DA7B0A">
      <w:pPr>
        <w:autoSpaceDE w:val="0"/>
        <w:autoSpaceDN w:val="0"/>
        <w:adjustRightInd w:val="0"/>
        <w:rPr>
          <w:b/>
          <w:i/>
          <w:u w:val="single"/>
        </w:rPr>
      </w:pPr>
    </w:p>
    <w:p w:rsidR="00DA7B0A" w:rsidRPr="00BD3B1F" w:rsidRDefault="00DA7B0A" w:rsidP="00DA7B0A">
      <w:pPr>
        <w:autoSpaceDE w:val="0"/>
        <w:autoSpaceDN w:val="0"/>
        <w:adjustRightInd w:val="0"/>
        <w:ind w:left="360"/>
        <w:rPr>
          <w:b/>
        </w:rPr>
      </w:pPr>
    </w:p>
    <w:p w:rsidR="00DA7B0A" w:rsidRPr="00BD3B1F" w:rsidRDefault="00DA7B0A" w:rsidP="00DA7B0A">
      <w:pPr>
        <w:rPr>
          <w:b/>
          <w:i/>
          <w:u w:val="single"/>
        </w:rPr>
      </w:pPr>
    </w:p>
    <w:p w:rsidR="00DA7B0A" w:rsidRPr="00BD3B1F" w:rsidRDefault="00DA7B0A" w:rsidP="00DA7B0A"/>
    <w:p w:rsidR="00DA7B0A" w:rsidRPr="00D42F5C" w:rsidRDefault="00DA7B0A" w:rsidP="00DA7B0A"/>
    <w:p w:rsidR="00DA7B0A" w:rsidRPr="00D42F5C" w:rsidRDefault="00DA7B0A" w:rsidP="00DA7B0A"/>
    <w:p w:rsidR="00DA7B0A" w:rsidRPr="00D42F5C" w:rsidRDefault="00DA7B0A" w:rsidP="00DA7B0A"/>
    <w:p w:rsidR="00DA7B0A" w:rsidRPr="00D42F5C" w:rsidRDefault="00DA7B0A" w:rsidP="00DA7B0A"/>
    <w:p w:rsidR="00DA7B0A" w:rsidRPr="00D42F5C" w:rsidRDefault="00DA7B0A" w:rsidP="00DA7B0A"/>
    <w:p w:rsidR="007C5420" w:rsidRPr="009C4A32" w:rsidRDefault="007C5420" w:rsidP="007C5420">
      <w:pPr>
        <w:rPr>
          <w:rFonts w:cs="Arial"/>
          <w:sz w:val="24"/>
          <w:szCs w:val="24"/>
        </w:rPr>
      </w:pPr>
      <w:r w:rsidRPr="009C4A32">
        <w:rPr>
          <w:rFonts w:cs="Arial"/>
          <w:sz w:val="24"/>
          <w:szCs w:val="24"/>
        </w:rPr>
        <w:lastRenderedPageBreak/>
        <w:br w:type="page"/>
      </w:r>
    </w:p>
    <w:p w:rsidR="00A64112" w:rsidRPr="00AA4E64" w:rsidRDefault="00A64112" w:rsidP="007C5420">
      <w:pPr>
        <w:rPr>
          <w:rFonts w:cs="Arial"/>
          <w:b/>
          <w:spacing w:val="60"/>
          <w:sz w:val="56"/>
          <w:szCs w:val="56"/>
        </w:rPr>
      </w:pPr>
      <w:r w:rsidRPr="00AA4E64">
        <w:rPr>
          <w:rFonts w:cs="Arial"/>
          <w:b/>
          <w:spacing w:val="60"/>
          <w:sz w:val="56"/>
          <w:szCs w:val="56"/>
        </w:rPr>
        <w:lastRenderedPageBreak/>
        <w:t>PROYECTO Nº 3: Los animales son mis amigos</w:t>
      </w:r>
    </w:p>
    <w:p w:rsidR="00A64112" w:rsidRDefault="006964EC" w:rsidP="007C5420">
      <w:pPr>
        <w:rPr>
          <w:rFonts w:ascii="Arial" w:hAnsi="Arial" w:cs="Arial"/>
          <w:sz w:val="24"/>
          <w:szCs w:val="24"/>
        </w:rPr>
      </w:pPr>
      <w:r>
        <w:rPr>
          <w:rFonts w:ascii="Arial" w:hAnsi="Arial" w:cs="Arial"/>
          <w:noProof/>
          <w:sz w:val="20"/>
          <w:szCs w:val="20"/>
          <w:lang w:val="es-CO" w:eastAsia="es-CO"/>
        </w:rPr>
        <w:drawing>
          <wp:inline distT="0" distB="0" distL="0" distR="0">
            <wp:extent cx="5695950" cy="6438900"/>
            <wp:effectExtent l="0" t="0" r="0" b="0"/>
            <wp:docPr id="16" name="il_fi" descr="http://www.hoydibujosparapintar.com/wp-content/uploads/2010/1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ydibujosparapintar.com/wp-content/uploads/2010/10/603.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5950" cy="6438900"/>
                    </a:xfrm>
                    <a:prstGeom prst="rect">
                      <a:avLst/>
                    </a:prstGeom>
                    <a:noFill/>
                    <a:ln>
                      <a:noFill/>
                    </a:ln>
                  </pic:spPr>
                </pic:pic>
              </a:graphicData>
            </a:graphic>
          </wp:inline>
        </w:drawing>
      </w:r>
    </w:p>
    <w:p w:rsidR="00A64112" w:rsidRDefault="00A64112" w:rsidP="007C5420">
      <w:pPr>
        <w:rPr>
          <w:rFonts w:ascii="Arial" w:hAnsi="Arial" w:cs="Arial"/>
          <w:sz w:val="24"/>
          <w:szCs w:val="24"/>
        </w:rPr>
      </w:pPr>
    </w:p>
    <w:p w:rsidR="007C5420" w:rsidRPr="00E16F3B" w:rsidRDefault="007C5420" w:rsidP="007C5420">
      <w:pPr>
        <w:ind w:left="360"/>
        <w:jc w:val="center"/>
        <w:rPr>
          <w:rFonts w:cs="Arial"/>
          <w:b/>
          <w:sz w:val="48"/>
          <w:szCs w:val="48"/>
        </w:rPr>
      </w:pPr>
    </w:p>
    <w:p w:rsidR="007C5420" w:rsidRPr="003C3B2A" w:rsidRDefault="007C5420" w:rsidP="007C5420">
      <w:pPr>
        <w:ind w:left="360"/>
        <w:jc w:val="center"/>
        <w:rPr>
          <w:rFonts w:cs="Arial"/>
          <w:b/>
          <w:i/>
          <w:sz w:val="48"/>
          <w:szCs w:val="48"/>
        </w:rPr>
      </w:pPr>
      <w:r w:rsidRPr="003C3B2A">
        <w:rPr>
          <w:rFonts w:cs="Arial"/>
          <w:b/>
          <w:i/>
          <w:sz w:val="48"/>
          <w:szCs w:val="48"/>
        </w:rPr>
        <w:lastRenderedPageBreak/>
        <w:t>“Los animales son mis amigos”</w:t>
      </w:r>
    </w:p>
    <w:p w:rsidR="004A49A4" w:rsidRPr="00ED7439" w:rsidRDefault="004A49A4" w:rsidP="004A49A4">
      <w:pPr>
        <w:rPr>
          <w:rFonts w:cs="Arial"/>
          <w:sz w:val="24"/>
          <w:szCs w:val="24"/>
          <w:lang w:val="es-CO"/>
        </w:rPr>
      </w:pPr>
    </w:p>
    <w:p w:rsidR="004A49A4" w:rsidRDefault="00ED7439" w:rsidP="004A49A4">
      <w:pPr>
        <w:rPr>
          <w:rFonts w:cs="Arial"/>
          <w:b/>
          <w:i/>
          <w:sz w:val="24"/>
          <w:szCs w:val="24"/>
          <w:u w:val="single"/>
        </w:rPr>
      </w:pPr>
      <w:r>
        <w:rPr>
          <w:rFonts w:cs="Arial"/>
          <w:b/>
          <w:i/>
          <w:sz w:val="24"/>
          <w:szCs w:val="24"/>
          <w:u w:val="single"/>
        </w:rPr>
        <w:t>DIMENSIÓN COGNITIVA</w:t>
      </w:r>
    </w:p>
    <w:p w:rsidR="00526355" w:rsidRPr="00526355" w:rsidRDefault="00526355" w:rsidP="00526355">
      <w:pPr>
        <w:tabs>
          <w:tab w:val="left" w:pos="1080"/>
        </w:tabs>
        <w:autoSpaceDE w:val="0"/>
        <w:autoSpaceDN w:val="0"/>
        <w:adjustRightInd w:val="0"/>
        <w:rPr>
          <w:b/>
        </w:rPr>
      </w:pPr>
      <w:r w:rsidRPr="00526355">
        <w:rPr>
          <w:b/>
        </w:rPr>
        <w:t>Adición y sustracción.</w:t>
      </w:r>
    </w:p>
    <w:p w:rsidR="00526355" w:rsidRPr="00526355" w:rsidRDefault="00526355" w:rsidP="00465D84">
      <w:pPr>
        <w:pStyle w:val="Prrafodelista"/>
        <w:numPr>
          <w:ilvl w:val="0"/>
          <w:numId w:val="145"/>
        </w:numPr>
        <w:autoSpaceDE w:val="0"/>
        <w:autoSpaceDN w:val="0"/>
        <w:adjustRightInd w:val="0"/>
        <w:spacing w:after="0" w:line="240" w:lineRule="auto"/>
      </w:pPr>
      <w:r w:rsidRPr="00526355">
        <w:t>Con material concreto.</w:t>
      </w:r>
    </w:p>
    <w:p w:rsidR="00526355" w:rsidRPr="00526355" w:rsidRDefault="00526355" w:rsidP="00465D84">
      <w:pPr>
        <w:pStyle w:val="Prrafodelista"/>
        <w:numPr>
          <w:ilvl w:val="0"/>
          <w:numId w:val="145"/>
        </w:numPr>
        <w:autoSpaceDE w:val="0"/>
        <w:autoSpaceDN w:val="0"/>
        <w:adjustRightInd w:val="0"/>
        <w:spacing w:after="0" w:line="240" w:lineRule="auto"/>
        <w:rPr>
          <w:b/>
        </w:rPr>
      </w:pPr>
      <w:r w:rsidRPr="00526355">
        <w:t>Simbolización.</w:t>
      </w:r>
    </w:p>
    <w:p w:rsidR="00526355" w:rsidRPr="00465D84" w:rsidRDefault="00526355" w:rsidP="00465D84">
      <w:pPr>
        <w:pStyle w:val="Prrafodelista"/>
        <w:numPr>
          <w:ilvl w:val="0"/>
          <w:numId w:val="145"/>
        </w:numPr>
        <w:autoSpaceDE w:val="0"/>
        <w:autoSpaceDN w:val="0"/>
        <w:adjustRightInd w:val="0"/>
        <w:spacing w:after="0" w:line="240" w:lineRule="auto"/>
        <w:rPr>
          <w:b/>
        </w:rPr>
      </w:pPr>
      <w:r w:rsidRPr="00526355">
        <w:t>Operaciones ment</w:t>
      </w:r>
      <w:r w:rsidRPr="00465D84">
        <w:t>ales</w:t>
      </w:r>
    </w:p>
    <w:p w:rsidR="00526355" w:rsidRPr="00465D84" w:rsidRDefault="00526355" w:rsidP="00526355">
      <w:pPr>
        <w:autoSpaceDE w:val="0"/>
        <w:autoSpaceDN w:val="0"/>
        <w:adjustRightInd w:val="0"/>
        <w:ind w:left="720"/>
        <w:rPr>
          <w:b/>
        </w:rPr>
      </w:pPr>
    </w:p>
    <w:p w:rsidR="00526355" w:rsidRPr="00465D84" w:rsidRDefault="00526355" w:rsidP="00526355">
      <w:pPr>
        <w:tabs>
          <w:tab w:val="left" w:pos="1080"/>
        </w:tabs>
        <w:autoSpaceDE w:val="0"/>
        <w:autoSpaceDN w:val="0"/>
        <w:adjustRightInd w:val="0"/>
        <w:rPr>
          <w:b/>
        </w:rPr>
      </w:pPr>
      <w:r w:rsidRPr="00465D84">
        <w:rPr>
          <w:b/>
        </w:rPr>
        <w:t>Descomposición y composición numérica.</w:t>
      </w:r>
    </w:p>
    <w:p w:rsidR="00526355" w:rsidRPr="00465D84" w:rsidRDefault="00526355" w:rsidP="00465D84">
      <w:pPr>
        <w:numPr>
          <w:ilvl w:val="0"/>
          <w:numId w:val="91"/>
        </w:numPr>
        <w:tabs>
          <w:tab w:val="left" w:pos="1080"/>
        </w:tabs>
        <w:autoSpaceDE w:val="0"/>
        <w:autoSpaceDN w:val="0"/>
        <w:adjustRightInd w:val="0"/>
        <w:spacing w:after="0" w:line="240" w:lineRule="auto"/>
      </w:pPr>
      <w:r w:rsidRPr="00465D84">
        <w:t>Números hasta el 15.</w:t>
      </w:r>
    </w:p>
    <w:p w:rsidR="00526355" w:rsidRPr="00465D84" w:rsidRDefault="00526355" w:rsidP="00465D84">
      <w:pPr>
        <w:numPr>
          <w:ilvl w:val="0"/>
          <w:numId w:val="91"/>
        </w:numPr>
        <w:tabs>
          <w:tab w:val="left" w:pos="1080"/>
        </w:tabs>
        <w:autoSpaceDE w:val="0"/>
        <w:autoSpaceDN w:val="0"/>
        <w:adjustRightInd w:val="0"/>
        <w:spacing w:after="0" w:line="240" w:lineRule="auto"/>
      </w:pPr>
      <w:r w:rsidRPr="00465D84">
        <w:t>Cardinalidad</w:t>
      </w:r>
    </w:p>
    <w:p w:rsidR="00526355" w:rsidRPr="00465D84" w:rsidRDefault="00526355" w:rsidP="00526355">
      <w:pPr>
        <w:tabs>
          <w:tab w:val="left" w:pos="1080"/>
        </w:tabs>
        <w:autoSpaceDE w:val="0"/>
        <w:autoSpaceDN w:val="0"/>
        <w:adjustRightInd w:val="0"/>
        <w:spacing w:after="0" w:line="240" w:lineRule="auto"/>
        <w:ind w:left="1080"/>
      </w:pPr>
    </w:p>
    <w:p w:rsidR="00526355" w:rsidRPr="00465D84" w:rsidRDefault="00526355" w:rsidP="00526355">
      <w:pPr>
        <w:autoSpaceDE w:val="0"/>
        <w:autoSpaceDN w:val="0"/>
        <w:adjustRightInd w:val="0"/>
        <w:rPr>
          <w:b/>
        </w:rPr>
      </w:pPr>
      <w:r w:rsidRPr="00465D84">
        <w:rPr>
          <w:b/>
        </w:rPr>
        <w:t>Resolución de situaciones problemas</w:t>
      </w:r>
    </w:p>
    <w:p w:rsidR="00526355" w:rsidRPr="00465D84" w:rsidRDefault="00526355" w:rsidP="00465D84">
      <w:pPr>
        <w:pStyle w:val="Prrafodelista"/>
        <w:numPr>
          <w:ilvl w:val="0"/>
          <w:numId w:val="146"/>
        </w:numPr>
        <w:tabs>
          <w:tab w:val="left" w:pos="1080"/>
        </w:tabs>
        <w:autoSpaceDE w:val="0"/>
        <w:autoSpaceDN w:val="0"/>
        <w:adjustRightInd w:val="0"/>
      </w:pPr>
      <w:r w:rsidRPr="00465D84">
        <w:t>De adición y sustracción</w:t>
      </w:r>
    </w:p>
    <w:p w:rsidR="00526355" w:rsidRPr="00465D84" w:rsidRDefault="00526355" w:rsidP="00526355">
      <w:pPr>
        <w:tabs>
          <w:tab w:val="left" w:pos="1080"/>
        </w:tabs>
        <w:autoSpaceDE w:val="0"/>
        <w:autoSpaceDN w:val="0"/>
        <w:adjustRightInd w:val="0"/>
        <w:rPr>
          <w:b/>
        </w:rPr>
      </w:pPr>
      <w:r w:rsidRPr="00465D84">
        <w:rPr>
          <w:b/>
        </w:rPr>
        <w:t>Figuras complejas:</w:t>
      </w:r>
    </w:p>
    <w:p w:rsidR="00526355" w:rsidRPr="00465D84" w:rsidRDefault="00526355" w:rsidP="00465D84">
      <w:pPr>
        <w:pStyle w:val="Prrafodelista"/>
        <w:numPr>
          <w:ilvl w:val="0"/>
          <w:numId w:val="126"/>
        </w:numPr>
        <w:tabs>
          <w:tab w:val="left" w:pos="1080"/>
        </w:tabs>
        <w:autoSpaceDE w:val="0"/>
        <w:autoSpaceDN w:val="0"/>
        <w:adjustRightInd w:val="0"/>
        <w:rPr>
          <w:b/>
        </w:rPr>
      </w:pPr>
      <w:r w:rsidRPr="00465D84">
        <w:t>Corazón</w:t>
      </w:r>
    </w:p>
    <w:p w:rsidR="00526355" w:rsidRPr="00465D84" w:rsidRDefault="00526355" w:rsidP="00465D84">
      <w:pPr>
        <w:pStyle w:val="Prrafodelista"/>
        <w:numPr>
          <w:ilvl w:val="0"/>
          <w:numId w:val="126"/>
        </w:numPr>
        <w:tabs>
          <w:tab w:val="left" w:pos="1080"/>
        </w:tabs>
        <w:autoSpaceDE w:val="0"/>
        <w:autoSpaceDN w:val="0"/>
        <w:adjustRightInd w:val="0"/>
        <w:rPr>
          <w:b/>
        </w:rPr>
      </w:pPr>
      <w:r w:rsidRPr="00465D84">
        <w:t xml:space="preserve">Estrella </w:t>
      </w:r>
    </w:p>
    <w:p w:rsidR="00526355" w:rsidRPr="00465D84" w:rsidRDefault="00526355" w:rsidP="00526355">
      <w:pPr>
        <w:tabs>
          <w:tab w:val="left" w:pos="1080"/>
        </w:tabs>
        <w:autoSpaceDE w:val="0"/>
        <w:autoSpaceDN w:val="0"/>
        <w:adjustRightInd w:val="0"/>
        <w:rPr>
          <w:b/>
        </w:rPr>
      </w:pPr>
      <w:r w:rsidRPr="00465D84">
        <w:rPr>
          <w:b/>
        </w:rPr>
        <w:t>Colores neutros</w:t>
      </w:r>
    </w:p>
    <w:p w:rsidR="00526355" w:rsidRPr="00465D84" w:rsidRDefault="00526355" w:rsidP="00465D84">
      <w:pPr>
        <w:pStyle w:val="Prrafodelista"/>
        <w:numPr>
          <w:ilvl w:val="0"/>
          <w:numId w:val="130"/>
        </w:numPr>
        <w:tabs>
          <w:tab w:val="left" w:pos="1080"/>
        </w:tabs>
        <w:autoSpaceDE w:val="0"/>
        <w:autoSpaceDN w:val="0"/>
        <w:adjustRightInd w:val="0"/>
        <w:rPr>
          <w:b/>
        </w:rPr>
      </w:pPr>
      <w:r w:rsidRPr="00465D84">
        <w:t>Blanco</w:t>
      </w:r>
    </w:p>
    <w:p w:rsidR="00526355" w:rsidRPr="00465D84" w:rsidRDefault="00526355" w:rsidP="00465D84">
      <w:pPr>
        <w:pStyle w:val="Prrafodelista"/>
        <w:numPr>
          <w:ilvl w:val="0"/>
          <w:numId w:val="130"/>
        </w:numPr>
        <w:tabs>
          <w:tab w:val="left" w:pos="1080"/>
        </w:tabs>
        <w:autoSpaceDE w:val="0"/>
        <w:autoSpaceDN w:val="0"/>
        <w:adjustRightInd w:val="0"/>
        <w:rPr>
          <w:b/>
        </w:rPr>
      </w:pPr>
      <w:r w:rsidRPr="00465D84">
        <w:t>Negro</w:t>
      </w:r>
    </w:p>
    <w:p w:rsidR="00526355" w:rsidRPr="00465D84" w:rsidRDefault="00526355" w:rsidP="00465D84">
      <w:pPr>
        <w:pStyle w:val="Prrafodelista"/>
        <w:numPr>
          <w:ilvl w:val="0"/>
          <w:numId w:val="130"/>
        </w:numPr>
        <w:tabs>
          <w:tab w:val="left" w:pos="1080"/>
        </w:tabs>
        <w:autoSpaceDE w:val="0"/>
        <w:autoSpaceDN w:val="0"/>
        <w:adjustRightInd w:val="0"/>
        <w:rPr>
          <w:b/>
        </w:rPr>
      </w:pPr>
      <w:r w:rsidRPr="00465D84">
        <w:t>Combinaciones</w:t>
      </w:r>
    </w:p>
    <w:p w:rsidR="00ED7439" w:rsidRPr="00465D84" w:rsidRDefault="00CA21BE" w:rsidP="00ED7439">
      <w:pPr>
        <w:rPr>
          <w:b/>
          <w:lang w:val="es-CO"/>
        </w:rPr>
      </w:pPr>
      <w:r w:rsidRPr="00465D84">
        <w:rPr>
          <w:rFonts w:cs="Arial"/>
          <w:b/>
        </w:rPr>
        <w:t xml:space="preserve"> </w:t>
      </w:r>
      <w:r w:rsidR="00ED7439" w:rsidRPr="00465D84">
        <w:rPr>
          <w:rFonts w:cs="Arial"/>
          <w:b/>
        </w:rPr>
        <w:t>CIENCIAS NATURALES:</w:t>
      </w:r>
    </w:p>
    <w:p w:rsidR="00ED7439" w:rsidRPr="00465D84" w:rsidRDefault="00ED7439" w:rsidP="00ED7439">
      <w:pPr>
        <w:autoSpaceDE w:val="0"/>
        <w:autoSpaceDN w:val="0"/>
        <w:adjustRightInd w:val="0"/>
        <w:rPr>
          <w:b/>
          <w:lang w:val="es-CO"/>
        </w:rPr>
      </w:pPr>
      <w:r w:rsidRPr="00465D84">
        <w:rPr>
          <w:b/>
          <w:lang w:val="es-CO"/>
        </w:rPr>
        <w:t>CARACTERÍSTICAS, RELACIONES Y ENTORNO DE LOS SERES VIVOS.</w:t>
      </w:r>
    </w:p>
    <w:p w:rsidR="00ED7439" w:rsidRPr="00465D84" w:rsidRDefault="00ED7439" w:rsidP="00465D84">
      <w:pPr>
        <w:pStyle w:val="Prrafodelista"/>
        <w:numPr>
          <w:ilvl w:val="0"/>
          <w:numId w:val="71"/>
        </w:numPr>
        <w:autoSpaceDE w:val="0"/>
        <w:autoSpaceDN w:val="0"/>
        <w:adjustRightInd w:val="0"/>
        <w:spacing w:after="0"/>
        <w:rPr>
          <w:lang w:val="es-CO"/>
        </w:rPr>
      </w:pPr>
      <w:r w:rsidRPr="00465D84">
        <w:rPr>
          <w:lang w:val="es-CO"/>
        </w:rPr>
        <w:t>Nacen, se alimentan, crecen, se relacionan, se reproducen mueren.</w:t>
      </w:r>
    </w:p>
    <w:p w:rsidR="00ED7439" w:rsidRPr="00465D84" w:rsidRDefault="00ED7439" w:rsidP="00465D84">
      <w:pPr>
        <w:pStyle w:val="Prrafodelista"/>
        <w:numPr>
          <w:ilvl w:val="0"/>
          <w:numId w:val="71"/>
        </w:numPr>
        <w:autoSpaceDE w:val="0"/>
        <w:autoSpaceDN w:val="0"/>
        <w:adjustRightInd w:val="0"/>
        <w:spacing w:after="0"/>
      </w:pPr>
      <w:r w:rsidRPr="00465D84">
        <w:t xml:space="preserve">Entorno: su </w:t>
      </w:r>
      <w:r w:rsidR="000435EC" w:rsidRPr="00465D84">
        <w:t>hábitat Nicho</w:t>
      </w:r>
      <w:r w:rsidRPr="00465D84">
        <w:t xml:space="preserve"> ecológico</w:t>
      </w:r>
    </w:p>
    <w:p w:rsidR="00ED7439" w:rsidRPr="00465D84" w:rsidRDefault="00ED7439" w:rsidP="00ED7439">
      <w:pPr>
        <w:rPr>
          <w:b/>
        </w:rPr>
      </w:pPr>
    </w:p>
    <w:p w:rsidR="00ED7439" w:rsidRPr="00465D84" w:rsidRDefault="00ED7439" w:rsidP="00ED7439">
      <w:pPr>
        <w:rPr>
          <w:b/>
        </w:rPr>
      </w:pPr>
      <w:r w:rsidRPr="00465D84">
        <w:rPr>
          <w:b/>
        </w:rPr>
        <w:t>SERES VIVOS Y SERES INERTES</w:t>
      </w:r>
    </w:p>
    <w:p w:rsidR="00ED7439" w:rsidRPr="00465D84" w:rsidRDefault="00ED7439" w:rsidP="00465D84">
      <w:pPr>
        <w:pStyle w:val="Prrafodelista"/>
        <w:numPr>
          <w:ilvl w:val="0"/>
          <w:numId w:val="85"/>
        </w:numPr>
        <w:spacing w:after="0" w:line="240" w:lineRule="auto"/>
        <w:rPr>
          <w:lang w:val="es-CO"/>
        </w:rPr>
      </w:pPr>
      <w:r w:rsidRPr="00465D84">
        <w:rPr>
          <w:lang w:val="es-CO"/>
        </w:rPr>
        <w:t>Características de los seres vivos e inertes.</w:t>
      </w:r>
    </w:p>
    <w:p w:rsidR="00ED7439" w:rsidRPr="00465D84" w:rsidRDefault="00ED7439" w:rsidP="00ED7439">
      <w:pPr>
        <w:rPr>
          <w:lang w:val="es-CO"/>
        </w:rPr>
      </w:pPr>
    </w:p>
    <w:p w:rsidR="00ED7439" w:rsidRPr="00465D84" w:rsidRDefault="00ED7439" w:rsidP="00465D84">
      <w:pPr>
        <w:pStyle w:val="Prrafodelista"/>
        <w:numPr>
          <w:ilvl w:val="0"/>
          <w:numId w:val="85"/>
        </w:numPr>
        <w:rPr>
          <w:lang w:val="es-CO"/>
        </w:rPr>
      </w:pPr>
      <w:r w:rsidRPr="00465D84">
        <w:rPr>
          <w:lang w:val="es-CO"/>
        </w:rPr>
        <w:t xml:space="preserve">Identificación en el entorno que nos </w:t>
      </w:r>
      <w:r w:rsidR="000435EC" w:rsidRPr="00465D84">
        <w:rPr>
          <w:lang w:val="es-CO"/>
        </w:rPr>
        <w:t>rodea de</w:t>
      </w:r>
      <w:r w:rsidRPr="00465D84">
        <w:rPr>
          <w:lang w:val="es-CO"/>
        </w:rPr>
        <w:t xml:space="preserve"> los seres vivos e inertes.</w:t>
      </w:r>
    </w:p>
    <w:p w:rsidR="00ED7439" w:rsidRPr="00465D84" w:rsidRDefault="00ED7439" w:rsidP="00ED7439">
      <w:pPr>
        <w:rPr>
          <w:b/>
          <w:lang w:val="es-CO"/>
        </w:rPr>
      </w:pPr>
      <w:r w:rsidRPr="00465D84">
        <w:rPr>
          <w:b/>
          <w:lang w:val="es-CO"/>
        </w:rPr>
        <w:t>VALORACIÓN DE LA VIDA COMO DERECHO FUNDAMENTAL</w:t>
      </w:r>
    </w:p>
    <w:p w:rsidR="00ED7439" w:rsidRPr="00465D84" w:rsidRDefault="00ED7439" w:rsidP="00ED7439">
      <w:pPr>
        <w:rPr>
          <w:lang w:val="es-CO"/>
        </w:rPr>
      </w:pPr>
      <w:r w:rsidRPr="00465D84">
        <w:rPr>
          <w:lang w:val="es-CO"/>
        </w:rPr>
        <w:t>Respeto por la vida y por todos los seres vivos que nos rodean.</w:t>
      </w:r>
    </w:p>
    <w:p w:rsidR="00ED7439" w:rsidRPr="00465D84" w:rsidRDefault="00ED7439" w:rsidP="00ED7439">
      <w:pPr>
        <w:rPr>
          <w:b/>
        </w:rPr>
      </w:pPr>
      <w:r w:rsidRPr="00465D84">
        <w:rPr>
          <w:b/>
        </w:rPr>
        <w:lastRenderedPageBreak/>
        <w:t>LOS ANIMALES:</w:t>
      </w:r>
    </w:p>
    <w:p w:rsidR="00ED7439" w:rsidRPr="00465D84" w:rsidRDefault="00ED7439" w:rsidP="00465D84">
      <w:pPr>
        <w:pStyle w:val="Prrafodelista"/>
        <w:numPr>
          <w:ilvl w:val="0"/>
          <w:numId w:val="127"/>
        </w:numPr>
      </w:pPr>
      <w:r w:rsidRPr="00465D84">
        <w:t>Clasificación</w:t>
      </w:r>
    </w:p>
    <w:p w:rsidR="00ED7439" w:rsidRPr="00465D84" w:rsidRDefault="00ED7439" w:rsidP="00465D84">
      <w:pPr>
        <w:pStyle w:val="Prrafodelista"/>
        <w:numPr>
          <w:ilvl w:val="0"/>
          <w:numId w:val="127"/>
        </w:numPr>
      </w:pPr>
      <w:r w:rsidRPr="00465D84">
        <w:t>Formas de desplazamientos</w:t>
      </w:r>
    </w:p>
    <w:p w:rsidR="00ED7439" w:rsidRPr="00465D84" w:rsidRDefault="00ED7439" w:rsidP="00465D84">
      <w:pPr>
        <w:pStyle w:val="Prrafodelista"/>
        <w:numPr>
          <w:ilvl w:val="0"/>
          <w:numId w:val="127"/>
        </w:numPr>
      </w:pPr>
      <w:r w:rsidRPr="00465D84">
        <w:t>Formas de reproducción</w:t>
      </w:r>
    </w:p>
    <w:p w:rsidR="004A49A4" w:rsidRPr="00465D84" w:rsidRDefault="004A49A4" w:rsidP="004A49A4">
      <w:pPr>
        <w:rPr>
          <w:rFonts w:cs="Arial"/>
        </w:rPr>
      </w:pPr>
    </w:p>
    <w:p w:rsidR="00CA21BE" w:rsidRPr="00465D84" w:rsidRDefault="00CA21BE" w:rsidP="004A49A4">
      <w:pPr>
        <w:rPr>
          <w:rFonts w:cs="Arial"/>
          <w:b/>
          <w:i/>
          <w:u w:val="single"/>
        </w:rPr>
      </w:pPr>
      <w:r w:rsidRPr="00465D84">
        <w:rPr>
          <w:rFonts w:cs="Arial"/>
          <w:b/>
          <w:i/>
          <w:u w:val="single"/>
        </w:rPr>
        <w:t>DIMENSIÓN CORPORAL</w:t>
      </w:r>
    </w:p>
    <w:p w:rsidR="00CA21BE" w:rsidRPr="00465D84" w:rsidRDefault="00CA21BE" w:rsidP="00CA21BE">
      <w:pPr>
        <w:suppressAutoHyphens/>
        <w:autoSpaceDE w:val="0"/>
        <w:autoSpaceDN w:val="0"/>
        <w:adjustRightInd w:val="0"/>
        <w:rPr>
          <w:b/>
          <w:lang w:val="es-CO"/>
        </w:rPr>
      </w:pPr>
      <w:r w:rsidRPr="00465D84">
        <w:rPr>
          <w:b/>
          <w:lang w:val="es-CO"/>
        </w:rPr>
        <w:t>LAS REGLAS DEL JUEGO</w:t>
      </w:r>
    </w:p>
    <w:p w:rsidR="00CA21BE" w:rsidRPr="00465D84" w:rsidRDefault="00CA21BE" w:rsidP="00CA21BE">
      <w:pPr>
        <w:autoSpaceDE w:val="0"/>
        <w:autoSpaceDN w:val="0"/>
        <w:adjustRightInd w:val="0"/>
        <w:rPr>
          <w:lang w:val="es-CO"/>
        </w:rPr>
      </w:pPr>
      <w:r w:rsidRPr="00465D84">
        <w:rPr>
          <w:lang w:val="es-CO"/>
        </w:rPr>
        <w:t>Las reglas para jugar en el “juego de rol”, de destreza, dramático, de manos, cooperación, de mesa</w:t>
      </w:r>
    </w:p>
    <w:p w:rsidR="00CA21BE" w:rsidRPr="00465D84" w:rsidRDefault="00CA21BE" w:rsidP="00CA21BE">
      <w:pPr>
        <w:autoSpaceDE w:val="0"/>
        <w:autoSpaceDN w:val="0"/>
        <w:adjustRightInd w:val="0"/>
        <w:rPr>
          <w:b/>
        </w:rPr>
      </w:pPr>
      <w:r w:rsidRPr="00465D84">
        <w:rPr>
          <w:b/>
        </w:rPr>
        <w:t>DIRECCIONALIDAD</w:t>
      </w:r>
    </w:p>
    <w:p w:rsidR="00CA21BE" w:rsidRPr="00465D84" w:rsidRDefault="00CA21BE" w:rsidP="00465D84">
      <w:pPr>
        <w:pStyle w:val="Prrafodelista"/>
        <w:numPr>
          <w:ilvl w:val="0"/>
          <w:numId w:val="128"/>
        </w:numPr>
        <w:suppressAutoHyphens/>
        <w:autoSpaceDE w:val="0"/>
        <w:autoSpaceDN w:val="0"/>
        <w:adjustRightInd w:val="0"/>
      </w:pPr>
      <w:r w:rsidRPr="00465D84">
        <w:t>Derecha, izquierda</w:t>
      </w:r>
    </w:p>
    <w:p w:rsidR="00CA21BE" w:rsidRPr="00465D84" w:rsidRDefault="00CA21BE" w:rsidP="00CA21BE">
      <w:pPr>
        <w:pStyle w:val="Prrafodelista"/>
        <w:suppressAutoHyphens/>
        <w:autoSpaceDE w:val="0"/>
        <w:autoSpaceDN w:val="0"/>
        <w:adjustRightInd w:val="0"/>
        <w:ind w:left="1020"/>
      </w:pPr>
      <w:r w:rsidRPr="00465D84">
        <w:t xml:space="preserve">Adelante y atrás. </w:t>
      </w:r>
    </w:p>
    <w:p w:rsidR="00CA21BE" w:rsidRPr="00465D84" w:rsidRDefault="00CA21BE" w:rsidP="00465D84">
      <w:pPr>
        <w:pStyle w:val="Prrafodelista"/>
        <w:numPr>
          <w:ilvl w:val="0"/>
          <w:numId w:val="128"/>
        </w:numPr>
        <w:autoSpaceDE w:val="0"/>
        <w:autoSpaceDN w:val="0"/>
        <w:adjustRightInd w:val="0"/>
        <w:rPr>
          <w:b/>
        </w:rPr>
      </w:pPr>
      <w:r w:rsidRPr="00465D84">
        <w:t>Arriba abajo.</w:t>
      </w:r>
    </w:p>
    <w:p w:rsidR="00CA21BE" w:rsidRPr="00465D84" w:rsidRDefault="00CA21BE" w:rsidP="00CA21BE">
      <w:pPr>
        <w:suppressAutoHyphens/>
        <w:autoSpaceDE w:val="0"/>
        <w:autoSpaceDN w:val="0"/>
        <w:adjustRightInd w:val="0"/>
        <w:rPr>
          <w:b/>
          <w:bCs/>
        </w:rPr>
      </w:pPr>
      <w:r w:rsidRPr="00465D84">
        <w:rPr>
          <w:b/>
          <w:bCs/>
        </w:rPr>
        <w:t>EL JUEGO</w:t>
      </w:r>
    </w:p>
    <w:p w:rsidR="00CA21BE" w:rsidRPr="00465D84" w:rsidRDefault="00CA21BE" w:rsidP="00465D84">
      <w:pPr>
        <w:pStyle w:val="Prrafodelista"/>
        <w:numPr>
          <w:ilvl w:val="0"/>
          <w:numId w:val="128"/>
        </w:numPr>
        <w:suppressAutoHyphens/>
        <w:autoSpaceDE w:val="0"/>
        <w:autoSpaceDN w:val="0"/>
        <w:adjustRightInd w:val="0"/>
      </w:pPr>
      <w:r w:rsidRPr="00465D84">
        <w:t>Libre.</w:t>
      </w:r>
    </w:p>
    <w:p w:rsidR="00CA21BE" w:rsidRPr="00465D84" w:rsidRDefault="00CA21BE" w:rsidP="00465D84">
      <w:pPr>
        <w:pStyle w:val="Prrafodelista"/>
        <w:numPr>
          <w:ilvl w:val="0"/>
          <w:numId w:val="128"/>
        </w:numPr>
        <w:suppressAutoHyphens/>
        <w:autoSpaceDE w:val="0"/>
        <w:autoSpaceDN w:val="0"/>
        <w:adjustRightInd w:val="0"/>
      </w:pPr>
      <w:r w:rsidRPr="00465D84">
        <w:t>Dramático y de roles.</w:t>
      </w:r>
    </w:p>
    <w:p w:rsidR="00CA21BE" w:rsidRPr="00465D84" w:rsidRDefault="00CA21BE" w:rsidP="00465D84">
      <w:pPr>
        <w:pStyle w:val="Prrafodelista"/>
        <w:numPr>
          <w:ilvl w:val="0"/>
          <w:numId w:val="128"/>
        </w:numPr>
        <w:suppressAutoHyphens/>
        <w:autoSpaceDE w:val="0"/>
        <w:autoSpaceDN w:val="0"/>
        <w:adjustRightInd w:val="0"/>
      </w:pPr>
      <w:r w:rsidRPr="00465D84">
        <w:t>Rondas</w:t>
      </w:r>
    </w:p>
    <w:p w:rsidR="00CA21BE" w:rsidRPr="00465D84" w:rsidRDefault="00CA21BE" w:rsidP="00465D84">
      <w:pPr>
        <w:pStyle w:val="Prrafodelista"/>
        <w:numPr>
          <w:ilvl w:val="0"/>
          <w:numId w:val="128"/>
        </w:numPr>
        <w:suppressAutoHyphens/>
        <w:autoSpaceDE w:val="0"/>
        <w:autoSpaceDN w:val="0"/>
        <w:adjustRightInd w:val="0"/>
        <w:ind w:left="1020"/>
      </w:pPr>
      <w:r w:rsidRPr="00465D84">
        <w:t>Juego reglado</w:t>
      </w:r>
    </w:p>
    <w:p w:rsidR="00CA21BE" w:rsidRPr="00465D84" w:rsidRDefault="00CA21BE" w:rsidP="00465D84">
      <w:pPr>
        <w:pStyle w:val="Prrafodelista"/>
        <w:numPr>
          <w:ilvl w:val="0"/>
          <w:numId w:val="128"/>
        </w:numPr>
        <w:suppressAutoHyphens/>
        <w:autoSpaceDE w:val="0"/>
        <w:autoSpaceDN w:val="0"/>
        <w:adjustRightInd w:val="0"/>
        <w:ind w:left="1020"/>
      </w:pPr>
      <w:r w:rsidRPr="00465D84">
        <w:t>Formas de desplazamiento</w:t>
      </w:r>
    </w:p>
    <w:p w:rsidR="00CA21BE" w:rsidRPr="00465D84" w:rsidRDefault="00CA21BE" w:rsidP="00CA21BE">
      <w:pPr>
        <w:autoSpaceDE w:val="0"/>
        <w:autoSpaceDN w:val="0"/>
        <w:adjustRightInd w:val="0"/>
        <w:rPr>
          <w:b/>
        </w:rPr>
      </w:pPr>
      <w:r w:rsidRPr="00465D84">
        <w:rPr>
          <w:b/>
        </w:rPr>
        <w:t>MOTRICIDAD FINA:</w:t>
      </w:r>
    </w:p>
    <w:p w:rsidR="00CA21BE" w:rsidRPr="00465D84" w:rsidRDefault="00CA21BE" w:rsidP="00465D84">
      <w:pPr>
        <w:pStyle w:val="Prrafodelista"/>
        <w:numPr>
          <w:ilvl w:val="0"/>
          <w:numId w:val="129"/>
        </w:numPr>
        <w:autoSpaceDE w:val="0"/>
        <w:autoSpaceDN w:val="0"/>
        <w:adjustRightInd w:val="0"/>
        <w:rPr>
          <w:b/>
          <w:lang w:val="es-CO"/>
        </w:rPr>
      </w:pPr>
      <w:r w:rsidRPr="00465D84">
        <w:rPr>
          <w:lang w:val="es-CO"/>
        </w:rPr>
        <w:t>Recortado con Tijeras de figuras simples y complejas</w:t>
      </w:r>
    </w:p>
    <w:p w:rsidR="00CA21BE" w:rsidRPr="00465D84" w:rsidRDefault="00CA21BE" w:rsidP="00465D84">
      <w:pPr>
        <w:pStyle w:val="Prrafodelista"/>
        <w:numPr>
          <w:ilvl w:val="0"/>
          <w:numId w:val="129"/>
        </w:numPr>
        <w:autoSpaceDE w:val="0"/>
        <w:autoSpaceDN w:val="0"/>
        <w:adjustRightInd w:val="0"/>
        <w:rPr>
          <w:b/>
        </w:rPr>
      </w:pPr>
      <w:r w:rsidRPr="00465D84">
        <w:t>Coloreado de figuras pequeñas</w:t>
      </w:r>
    </w:p>
    <w:p w:rsidR="00CA21BE" w:rsidRPr="00465D84" w:rsidRDefault="00CA21BE" w:rsidP="00465D84">
      <w:pPr>
        <w:pStyle w:val="Prrafodelista"/>
        <w:numPr>
          <w:ilvl w:val="0"/>
          <w:numId w:val="129"/>
        </w:numPr>
        <w:autoSpaceDE w:val="0"/>
        <w:autoSpaceDN w:val="0"/>
        <w:adjustRightInd w:val="0"/>
        <w:rPr>
          <w:b/>
          <w:lang w:val="es-CO"/>
        </w:rPr>
      </w:pPr>
      <w:r w:rsidRPr="00465D84">
        <w:rPr>
          <w:lang w:val="es-CO"/>
        </w:rPr>
        <w:t>Doblados sencillos de figuras alusivas al Proyecto</w:t>
      </w:r>
    </w:p>
    <w:p w:rsidR="00CA21BE" w:rsidRPr="00465D84" w:rsidRDefault="00CA21BE" w:rsidP="00465D84">
      <w:pPr>
        <w:pStyle w:val="Prrafodelista"/>
        <w:numPr>
          <w:ilvl w:val="0"/>
          <w:numId w:val="129"/>
        </w:numPr>
        <w:autoSpaceDE w:val="0"/>
        <w:autoSpaceDN w:val="0"/>
        <w:adjustRightInd w:val="0"/>
        <w:rPr>
          <w:b/>
        </w:rPr>
      </w:pPr>
      <w:r w:rsidRPr="00465D84">
        <w:t>Repujado</w:t>
      </w:r>
    </w:p>
    <w:p w:rsidR="00CA21BE" w:rsidRPr="00465D84" w:rsidRDefault="00CA21BE" w:rsidP="00465D84">
      <w:pPr>
        <w:pStyle w:val="Prrafodelista"/>
        <w:numPr>
          <w:ilvl w:val="0"/>
          <w:numId w:val="129"/>
        </w:numPr>
        <w:autoSpaceDE w:val="0"/>
        <w:autoSpaceDN w:val="0"/>
        <w:adjustRightInd w:val="0"/>
        <w:rPr>
          <w:b/>
        </w:rPr>
      </w:pPr>
      <w:r w:rsidRPr="00465D84">
        <w:t>Calcado</w:t>
      </w:r>
    </w:p>
    <w:p w:rsidR="00CA21BE" w:rsidRPr="00465D84" w:rsidRDefault="00CA21BE" w:rsidP="00465D84">
      <w:pPr>
        <w:pStyle w:val="Prrafodelista"/>
        <w:numPr>
          <w:ilvl w:val="0"/>
          <w:numId w:val="129"/>
        </w:numPr>
        <w:autoSpaceDE w:val="0"/>
        <w:autoSpaceDN w:val="0"/>
        <w:adjustRightInd w:val="0"/>
        <w:rPr>
          <w:b/>
        </w:rPr>
      </w:pPr>
      <w:r w:rsidRPr="00465D84">
        <w:t>Ensartado y Bordado</w:t>
      </w:r>
    </w:p>
    <w:p w:rsidR="00602DD4" w:rsidRPr="00465D84" w:rsidRDefault="00CA21BE" w:rsidP="004A49A4">
      <w:pPr>
        <w:rPr>
          <w:rFonts w:cs="Arial"/>
          <w:b/>
          <w:i/>
          <w:u w:val="single"/>
        </w:rPr>
      </w:pPr>
      <w:r w:rsidRPr="00465D84">
        <w:rPr>
          <w:rFonts w:cs="Arial"/>
          <w:b/>
          <w:i/>
          <w:u w:val="single"/>
        </w:rPr>
        <w:t>DIMENSIÓN ACTITUDINAL Y VALORATIVA</w:t>
      </w:r>
    </w:p>
    <w:p w:rsidR="00CA21BE" w:rsidRPr="00465D84" w:rsidRDefault="00CA21BE" w:rsidP="00CA21BE">
      <w:pPr>
        <w:autoSpaceDE w:val="0"/>
        <w:autoSpaceDN w:val="0"/>
        <w:adjustRightInd w:val="0"/>
        <w:rPr>
          <w:b/>
        </w:rPr>
      </w:pPr>
      <w:r w:rsidRPr="00465D84">
        <w:rPr>
          <w:b/>
        </w:rPr>
        <w:t>La naturaleza que nos rodea</w:t>
      </w:r>
    </w:p>
    <w:p w:rsidR="00CA21BE" w:rsidRPr="00465D84" w:rsidRDefault="00CA21BE" w:rsidP="00465D84">
      <w:pPr>
        <w:pStyle w:val="Prrafodelista"/>
        <w:numPr>
          <w:ilvl w:val="0"/>
          <w:numId w:val="88"/>
        </w:numPr>
        <w:autoSpaceDE w:val="0"/>
        <w:autoSpaceDN w:val="0"/>
        <w:adjustRightInd w:val="0"/>
        <w:spacing w:after="0"/>
      </w:pPr>
      <w:r w:rsidRPr="00465D84">
        <w:t>La creación</w:t>
      </w:r>
    </w:p>
    <w:p w:rsidR="00CA21BE" w:rsidRPr="00465D84" w:rsidRDefault="00CA21BE" w:rsidP="00465D84">
      <w:pPr>
        <w:pStyle w:val="Prrafodelista"/>
        <w:numPr>
          <w:ilvl w:val="0"/>
          <w:numId w:val="88"/>
        </w:numPr>
        <w:autoSpaceDE w:val="0"/>
        <w:autoSpaceDN w:val="0"/>
        <w:adjustRightInd w:val="0"/>
        <w:spacing w:after="0"/>
      </w:pPr>
      <w:r w:rsidRPr="00465D84">
        <w:t>Los seres vivos</w:t>
      </w:r>
    </w:p>
    <w:p w:rsidR="00CA21BE" w:rsidRPr="00465D84" w:rsidRDefault="00CA21BE" w:rsidP="00465D84">
      <w:pPr>
        <w:pStyle w:val="Prrafodelista"/>
        <w:numPr>
          <w:ilvl w:val="0"/>
          <w:numId w:val="87"/>
        </w:numPr>
        <w:autoSpaceDE w:val="0"/>
        <w:autoSpaceDN w:val="0"/>
        <w:adjustRightInd w:val="0"/>
        <w:spacing w:after="0" w:line="240" w:lineRule="auto"/>
        <w:rPr>
          <w:b/>
        </w:rPr>
      </w:pPr>
      <w:r w:rsidRPr="00465D84">
        <w:rPr>
          <w:rFonts w:eastAsia="Times New Roman"/>
          <w:lang w:eastAsia="es-ES"/>
        </w:rPr>
        <w:t>La oración personal.</w:t>
      </w:r>
    </w:p>
    <w:p w:rsidR="00CA21BE" w:rsidRPr="00465D84" w:rsidRDefault="00CA21BE" w:rsidP="00CA21BE">
      <w:pPr>
        <w:autoSpaceDE w:val="0"/>
        <w:autoSpaceDN w:val="0"/>
        <w:adjustRightInd w:val="0"/>
        <w:rPr>
          <w:b/>
        </w:rPr>
      </w:pPr>
    </w:p>
    <w:p w:rsidR="00CA21BE" w:rsidRPr="00465D84" w:rsidRDefault="00CA21BE" w:rsidP="00CA21BE">
      <w:pPr>
        <w:autoSpaceDE w:val="0"/>
        <w:autoSpaceDN w:val="0"/>
        <w:adjustRightInd w:val="0"/>
        <w:rPr>
          <w:b/>
          <w:i/>
          <w:u w:val="single"/>
        </w:rPr>
      </w:pPr>
      <w:r w:rsidRPr="00465D84">
        <w:rPr>
          <w:b/>
          <w:i/>
          <w:u w:val="single"/>
        </w:rPr>
        <w:t>DIMENSIÓN COMUNICATIVA</w:t>
      </w:r>
    </w:p>
    <w:p w:rsidR="00CA21BE" w:rsidRPr="00465D84" w:rsidRDefault="00CA21BE" w:rsidP="00CA21BE">
      <w:pPr>
        <w:tabs>
          <w:tab w:val="num" w:pos="720"/>
        </w:tabs>
        <w:ind w:left="720" w:hanging="360"/>
        <w:rPr>
          <w:b/>
        </w:rPr>
      </w:pPr>
      <w:r w:rsidRPr="00465D84">
        <w:rPr>
          <w:b/>
        </w:rPr>
        <w:t xml:space="preserve">Expresión escrita      </w:t>
      </w:r>
    </w:p>
    <w:p w:rsidR="00CA21BE" w:rsidRPr="00465D84" w:rsidRDefault="00CA21BE" w:rsidP="00465D84">
      <w:pPr>
        <w:numPr>
          <w:ilvl w:val="0"/>
          <w:numId w:val="93"/>
        </w:numPr>
        <w:tabs>
          <w:tab w:val="num" w:pos="644"/>
          <w:tab w:val="left" w:pos="1051"/>
          <w:tab w:val="left" w:pos="1291"/>
        </w:tabs>
        <w:spacing w:after="0" w:line="240" w:lineRule="auto"/>
        <w:rPr>
          <w:lang w:val="es-CO"/>
        </w:rPr>
      </w:pPr>
      <w:r w:rsidRPr="00465D84">
        <w:rPr>
          <w:lang w:val="es-CO"/>
        </w:rPr>
        <w:lastRenderedPageBreak/>
        <w:t>Conciencia fonológica de las vocales.</w:t>
      </w:r>
    </w:p>
    <w:p w:rsidR="00CA21BE" w:rsidRPr="00465D84" w:rsidRDefault="00CA21BE" w:rsidP="00CA21BE">
      <w:pPr>
        <w:tabs>
          <w:tab w:val="num" w:pos="720"/>
        </w:tabs>
        <w:ind w:left="720" w:hanging="360"/>
        <w:rPr>
          <w:b/>
        </w:rPr>
      </w:pPr>
      <w:r w:rsidRPr="00465D84">
        <w:rPr>
          <w:b/>
        </w:rPr>
        <w:t>Pre-lectura.</w:t>
      </w:r>
    </w:p>
    <w:p w:rsidR="00CA21BE" w:rsidRPr="00465D84" w:rsidRDefault="00CA21BE" w:rsidP="00465D84">
      <w:pPr>
        <w:numPr>
          <w:ilvl w:val="0"/>
          <w:numId w:val="93"/>
        </w:numPr>
        <w:tabs>
          <w:tab w:val="num" w:pos="644"/>
          <w:tab w:val="left" w:pos="2145"/>
          <w:tab w:val="left" w:pos="2340"/>
        </w:tabs>
        <w:spacing w:after="0" w:line="240" w:lineRule="auto"/>
        <w:ind w:right="792"/>
      </w:pPr>
      <w:r w:rsidRPr="00465D84">
        <w:t>Lectura de imágenes.</w:t>
      </w:r>
    </w:p>
    <w:p w:rsidR="00CA21BE" w:rsidRPr="00465D84" w:rsidRDefault="00CA21BE" w:rsidP="00465D84">
      <w:pPr>
        <w:numPr>
          <w:ilvl w:val="0"/>
          <w:numId w:val="93"/>
        </w:numPr>
        <w:tabs>
          <w:tab w:val="num" w:pos="644"/>
          <w:tab w:val="left" w:pos="2145"/>
          <w:tab w:val="left" w:pos="2340"/>
        </w:tabs>
        <w:spacing w:after="0" w:line="240" w:lineRule="auto"/>
        <w:ind w:right="792"/>
      </w:pPr>
      <w:r w:rsidRPr="00465D84">
        <w:t>Secuencias.</w:t>
      </w:r>
    </w:p>
    <w:p w:rsidR="00CA21BE" w:rsidRPr="00465D84" w:rsidRDefault="00CA21BE" w:rsidP="00465D84">
      <w:pPr>
        <w:numPr>
          <w:ilvl w:val="0"/>
          <w:numId w:val="93"/>
        </w:numPr>
        <w:tabs>
          <w:tab w:val="num" w:pos="644"/>
          <w:tab w:val="left" w:pos="2145"/>
          <w:tab w:val="left" w:pos="2340"/>
        </w:tabs>
        <w:spacing w:after="0" w:line="240" w:lineRule="auto"/>
        <w:ind w:right="792"/>
      </w:pPr>
      <w:r w:rsidRPr="00465D84">
        <w:t>Sonidos iníciales y finales.</w:t>
      </w:r>
    </w:p>
    <w:p w:rsidR="00CA21BE" w:rsidRPr="00465D84" w:rsidRDefault="00CA21BE" w:rsidP="00465D84">
      <w:pPr>
        <w:numPr>
          <w:ilvl w:val="0"/>
          <w:numId w:val="93"/>
        </w:numPr>
        <w:tabs>
          <w:tab w:val="num" w:pos="644"/>
          <w:tab w:val="left" w:pos="2145"/>
          <w:tab w:val="left" w:pos="2340"/>
        </w:tabs>
        <w:spacing w:after="0" w:line="240" w:lineRule="auto"/>
        <w:ind w:right="792"/>
        <w:rPr>
          <w:lang w:val="es-CO"/>
        </w:rPr>
      </w:pPr>
      <w:r w:rsidRPr="00465D84">
        <w:rPr>
          <w:lang w:val="es-CO"/>
        </w:rPr>
        <w:t>Lectura receptiva y participativa de cuentos.</w:t>
      </w:r>
    </w:p>
    <w:p w:rsidR="00CA21BE" w:rsidRPr="00465D84" w:rsidRDefault="00CA21BE" w:rsidP="00465D84">
      <w:pPr>
        <w:numPr>
          <w:ilvl w:val="0"/>
          <w:numId w:val="93"/>
        </w:numPr>
        <w:tabs>
          <w:tab w:val="num" w:pos="644"/>
          <w:tab w:val="left" w:pos="2145"/>
          <w:tab w:val="left" w:pos="2340"/>
        </w:tabs>
        <w:spacing w:after="0" w:line="240" w:lineRule="auto"/>
        <w:ind w:right="792"/>
      </w:pPr>
      <w:r w:rsidRPr="00465D84">
        <w:t>Textualización del aula.</w:t>
      </w:r>
    </w:p>
    <w:p w:rsidR="00CA21BE" w:rsidRPr="00465D84" w:rsidRDefault="00CA21BE" w:rsidP="00465D84">
      <w:pPr>
        <w:pStyle w:val="Prrafodelista"/>
        <w:numPr>
          <w:ilvl w:val="0"/>
          <w:numId w:val="93"/>
        </w:numPr>
        <w:tabs>
          <w:tab w:val="left" w:pos="1080"/>
        </w:tabs>
        <w:autoSpaceDE w:val="0"/>
        <w:autoSpaceDN w:val="0"/>
        <w:adjustRightInd w:val="0"/>
        <w:spacing w:after="0"/>
      </w:pPr>
      <w:r w:rsidRPr="00465D84">
        <w:t>El nombre completo</w:t>
      </w:r>
    </w:p>
    <w:p w:rsidR="00CA21BE" w:rsidRPr="00465D84" w:rsidRDefault="00CA21BE" w:rsidP="00465D84">
      <w:pPr>
        <w:pStyle w:val="Prrafodelista"/>
        <w:numPr>
          <w:ilvl w:val="0"/>
          <w:numId w:val="93"/>
        </w:numPr>
        <w:tabs>
          <w:tab w:val="num" w:pos="644"/>
          <w:tab w:val="left" w:pos="1051"/>
          <w:tab w:val="left" w:pos="1080"/>
          <w:tab w:val="left" w:pos="1291"/>
        </w:tabs>
        <w:autoSpaceDE w:val="0"/>
        <w:autoSpaceDN w:val="0"/>
        <w:adjustRightInd w:val="0"/>
        <w:spacing w:after="0" w:line="240" w:lineRule="auto"/>
        <w:ind w:left="644"/>
      </w:pPr>
      <w:r w:rsidRPr="00465D84">
        <w:t>Escritura espontánea.</w:t>
      </w:r>
    </w:p>
    <w:p w:rsidR="00CA21BE" w:rsidRPr="00465D84" w:rsidRDefault="00CA21BE" w:rsidP="00465D84">
      <w:pPr>
        <w:pStyle w:val="Prrafodelista"/>
        <w:numPr>
          <w:ilvl w:val="0"/>
          <w:numId w:val="93"/>
        </w:numPr>
        <w:tabs>
          <w:tab w:val="num" w:pos="644"/>
          <w:tab w:val="left" w:pos="1051"/>
          <w:tab w:val="left" w:pos="1080"/>
          <w:tab w:val="left" w:pos="1291"/>
        </w:tabs>
        <w:autoSpaceDE w:val="0"/>
        <w:autoSpaceDN w:val="0"/>
        <w:adjustRightInd w:val="0"/>
        <w:spacing w:after="0" w:line="240" w:lineRule="auto"/>
        <w:ind w:left="644"/>
      </w:pPr>
      <w:r w:rsidRPr="00465D84">
        <w:t>Confrontación.</w:t>
      </w:r>
    </w:p>
    <w:p w:rsidR="00CA21BE" w:rsidRPr="00465D84" w:rsidRDefault="00CA21BE" w:rsidP="00CA21BE">
      <w:pPr>
        <w:autoSpaceDE w:val="0"/>
        <w:autoSpaceDN w:val="0"/>
        <w:adjustRightInd w:val="0"/>
        <w:rPr>
          <w:b/>
        </w:rPr>
      </w:pPr>
    </w:p>
    <w:p w:rsidR="00CA21BE" w:rsidRPr="00465D84" w:rsidRDefault="00CA21BE" w:rsidP="00CA21BE">
      <w:pPr>
        <w:autoSpaceDE w:val="0"/>
        <w:autoSpaceDN w:val="0"/>
        <w:adjustRightInd w:val="0"/>
        <w:rPr>
          <w:b/>
        </w:rPr>
      </w:pPr>
      <w:r w:rsidRPr="00465D84">
        <w:rPr>
          <w:b/>
        </w:rPr>
        <w:t>MEDIOS DE COMUNICACIÓN</w:t>
      </w:r>
    </w:p>
    <w:p w:rsidR="00CA21BE" w:rsidRPr="00465D84" w:rsidRDefault="00CA21BE" w:rsidP="00465D84">
      <w:pPr>
        <w:pStyle w:val="Prrafodelista"/>
        <w:numPr>
          <w:ilvl w:val="0"/>
          <w:numId w:val="87"/>
        </w:numPr>
        <w:autoSpaceDE w:val="0"/>
        <w:autoSpaceDN w:val="0"/>
        <w:adjustRightInd w:val="0"/>
        <w:rPr>
          <w:b/>
        </w:rPr>
      </w:pPr>
      <w:r w:rsidRPr="00465D84">
        <w:t xml:space="preserve">Orales </w:t>
      </w:r>
    </w:p>
    <w:p w:rsidR="00CA21BE" w:rsidRPr="00465D84" w:rsidRDefault="00CA21BE" w:rsidP="00465D84">
      <w:pPr>
        <w:pStyle w:val="Prrafodelista"/>
        <w:numPr>
          <w:ilvl w:val="0"/>
          <w:numId w:val="87"/>
        </w:numPr>
        <w:autoSpaceDE w:val="0"/>
        <w:autoSpaceDN w:val="0"/>
        <w:adjustRightInd w:val="0"/>
        <w:rPr>
          <w:b/>
        </w:rPr>
      </w:pPr>
      <w:r w:rsidRPr="00465D84">
        <w:t>Visuales</w:t>
      </w:r>
    </w:p>
    <w:p w:rsidR="00CA21BE" w:rsidRPr="00465D84" w:rsidRDefault="00CA21BE" w:rsidP="00465D84">
      <w:pPr>
        <w:pStyle w:val="Prrafodelista"/>
        <w:numPr>
          <w:ilvl w:val="0"/>
          <w:numId w:val="87"/>
        </w:numPr>
        <w:autoSpaceDE w:val="0"/>
        <w:autoSpaceDN w:val="0"/>
        <w:adjustRightInd w:val="0"/>
        <w:rPr>
          <w:b/>
        </w:rPr>
      </w:pPr>
      <w:r w:rsidRPr="00465D84">
        <w:t xml:space="preserve">Escritos </w:t>
      </w:r>
    </w:p>
    <w:p w:rsidR="00CA21BE" w:rsidRPr="00465D84" w:rsidRDefault="00CA21BE" w:rsidP="00CA21BE">
      <w:pPr>
        <w:pStyle w:val="Prrafodelista"/>
        <w:autoSpaceDE w:val="0"/>
        <w:autoSpaceDN w:val="0"/>
        <w:adjustRightInd w:val="0"/>
        <w:rPr>
          <w:b/>
        </w:rPr>
      </w:pPr>
    </w:p>
    <w:p w:rsidR="00CA21BE" w:rsidRPr="00465D84" w:rsidRDefault="00CA21BE" w:rsidP="00CA21BE">
      <w:pPr>
        <w:autoSpaceDE w:val="0"/>
        <w:autoSpaceDN w:val="0"/>
        <w:adjustRightInd w:val="0"/>
        <w:rPr>
          <w:b/>
          <w:i/>
          <w:u w:val="single"/>
        </w:rPr>
      </w:pPr>
      <w:r w:rsidRPr="00465D84">
        <w:rPr>
          <w:b/>
          <w:i/>
          <w:u w:val="single"/>
        </w:rPr>
        <w:t>INGLÉS</w:t>
      </w:r>
    </w:p>
    <w:p w:rsidR="00CA21BE" w:rsidRPr="00465D84" w:rsidRDefault="00CA21BE" w:rsidP="00CA21BE">
      <w:pPr>
        <w:suppressAutoHyphens/>
        <w:autoSpaceDE w:val="0"/>
        <w:autoSpaceDN w:val="0"/>
        <w:adjustRightInd w:val="0"/>
        <w:rPr>
          <w:b/>
        </w:rPr>
      </w:pPr>
      <w:r w:rsidRPr="00465D84">
        <w:rPr>
          <w:b/>
        </w:rPr>
        <w:t>THE ANIMALS:</w:t>
      </w:r>
    </w:p>
    <w:p w:rsidR="00CA21BE" w:rsidRPr="00465D84" w:rsidRDefault="00CA21BE" w:rsidP="00465D84">
      <w:pPr>
        <w:pStyle w:val="Prrafodelista"/>
        <w:numPr>
          <w:ilvl w:val="0"/>
          <w:numId w:val="128"/>
        </w:numPr>
        <w:suppressAutoHyphens/>
        <w:autoSpaceDE w:val="0"/>
        <w:autoSpaceDN w:val="0"/>
        <w:adjustRightInd w:val="0"/>
      </w:pPr>
      <w:r w:rsidRPr="00465D84">
        <w:t>Water, land, air.</w:t>
      </w:r>
    </w:p>
    <w:p w:rsidR="00CA21BE" w:rsidRPr="00465D84" w:rsidRDefault="00CA21BE" w:rsidP="00CA21BE">
      <w:pPr>
        <w:autoSpaceDE w:val="0"/>
        <w:autoSpaceDN w:val="0"/>
        <w:adjustRightInd w:val="0"/>
        <w:rPr>
          <w:b/>
        </w:rPr>
      </w:pPr>
      <w:r w:rsidRPr="00465D84">
        <w:rPr>
          <w:b/>
        </w:rPr>
        <w:t>THE NUMBERS 1-10</w:t>
      </w:r>
    </w:p>
    <w:p w:rsidR="00CA21BE" w:rsidRPr="00465D84" w:rsidRDefault="00CA21BE" w:rsidP="00CA21BE">
      <w:pPr>
        <w:suppressAutoHyphens/>
        <w:autoSpaceDE w:val="0"/>
        <w:autoSpaceDN w:val="0"/>
        <w:adjustRightInd w:val="0"/>
        <w:rPr>
          <w:b/>
        </w:rPr>
      </w:pPr>
      <w:r w:rsidRPr="00465D84">
        <w:rPr>
          <w:b/>
        </w:rPr>
        <w:t>PROFESSIONS AND TRADES:</w:t>
      </w:r>
    </w:p>
    <w:p w:rsidR="00CA21BE" w:rsidRPr="00465D84" w:rsidRDefault="00CA21BE" w:rsidP="00465D84">
      <w:pPr>
        <w:pStyle w:val="Prrafodelista"/>
        <w:numPr>
          <w:ilvl w:val="0"/>
          <w:numId w:val="128"/>
        </w:numPr>
        <w:autoSpaceDE w:val="0"/>
        <w:autoSpaceDN w:val="0"/>
        <w:adjustRightInd w:val="0"/>
        <w:rPr>
          <w:b/>
        </w:rPr>
      </w:pPr>
      <w:r w:rsidRPr="00465D84">
        <w:t>Secretary, teacher, doctor, nurse ...biologist, nurse, bus driver, Baker</w:t>
      </w:r>
    </w:p>
    <w:p w:rsidR="00CA21BE" w:rsidRPr="00465D84" w:rsidRDefault="00CA21BE" w:rsidP="00CA21BE">
      <w:pPr>
        <w:autoSpaceDE w:val="0"/>
        <w:autoSpaceDN w:val="0"/>
        <w:adjustRightInd w:val="0"/>
        <w:ind w:left="360"/>
        <w:rPr>
          <w:b/>
        </w:rPr>
      </w:pPr>
    </w:p>
    <w:p w:rsidR="00CA21BE" w:rsidRPr="00465D84" w:rsidRDefault="00CA21BE" w:rsidP="00CA21BE">
      <w:pPr>
        <w:autoSpaceDE w:val="0"/>
        <w:autoSpaceDN w:val="0"/>
        <w:adjustRightInd w:val="0"/>
        <w:rPr>
          <w:b/>
          <w:i/>
          <w:u w:val="single"/>
        </w:rPr>
      </w:pPr>
      <w:r w:rsidRPr="00465D84">
        <w:rPr>
          <w:b/>
          <w:i/>
          <w:u w:val="single"/>
        </w:rPr>
        <w:t>DIMENSIÓN ÉTICA</w:t>
      </w:r>
    </w:p>
    <w:p w:rsidR="00CA21BE" w:rsidRPr="00465D84" w:rsidRDefault="00CA21BE" w:rsidP="00CA21BE">
      <w:pPr>
        <w:suppressAutoHyphens/>
        <w:autoSpaceDE w:val="0"/>
        <w:autoSpaceDN w:val="0"/>
        <w:adjustRightInd w:val="0"/>
        <w:rPr>
          <w:b/>
        </w:rPr>
      </w:pPr>
      <w:r w:rsidRPr="00465D84">
        <w:rPr>
          <w:b/>
        </w:rPr>
        <w:t>VALORES:</w:t>
      </w:r>
    </w:p>
    <w:p w:rsidR="00CA21BE" w:rsidRPr="00465D84" w:rsidRDefault="00CA21BE" w:rsidP="00465D84">
      <w:pPr>
        <w:pStyle w:val="Prrafodelista"/>
        <w:numPr>
          <w:ilvl w:val="0"/>
          <w:numId w:val="95"/>
        </w:numPr>
        <w:tabs>
          <w:tab w:val="left" w:pos="360"/>
        </w:tabs>
        <w:autoSpaceDE w:val="0"/>
        <w:autoSpaceDN w:val="0"/>
        <w:adjustRightInd w:val="0"/>
        <w:spacing w:after="0" w:line="240" w:lineRule="auto"/>
        <w:rPr>
          <w:b/>
        </w:rPr>
      </w:pPr>
      <w:r w:rsidRPr="00465D84">
        <w:t>Solidaridad</w:t>
      </w:r>
    </w:p>
    <w:p w:rsidR="00CA21BE" w:rsidRPr="00465D84" w:rsidRDefault="00CA21BE" w:rsidP="00465D84">
      <w:pPr>
        <w:pStyle w:val="Prrafodelista"/>
        <w:numPr>
          <w:ilvl w:val="0"/>
          <w:numId w:val="95"/>
        </w:numPr>
        <w:tabs>
          <w:tab w:val="left" w:pos="360"/>
        </w:tabs>
        <w:autoSpaceDE w:val="0"/>
        <w:autoSpaceDN w:val="0"/>
        <w:adjustRightInd w:val="0"/>
        <w:spacing w:after="0" w:line="240" w:lineRule="auto"/>
        <w:rPr>
          <w:b/>
        </w:rPr>
      </w:pPr>
      <w:r w:rsidRPr="00465D84">
        <w:t>Amistad</w:t>
      </w:r>
    </w:p>
    <w:p w:rsidR="00CA21BE" w:rsidRPr="00465D84" w:rsidRDefault="00CA21BE" w:rsidP="00CA21BE">
      <w:pPr>
        <w:autoSpaceDE w:val="0"/>
        <w:autoSpaceDN w:val="0"/>
        <w:adjustRightInd w:val="0"/>
        <w:rPr>
          <w:b/>
          <w:lang w:val="es-CO"/>
        </w:rPr>
      </w:pPr>
    </w:p>
    <w:p w:rsidR="00CA21BE" w:rsidRPr="00465D84" w:rsidRDefault="00CA21BE" w:rsidP="00CA21BE">
      <w:pPr>
        <w:autoSpaceDE w:val="0"/>
        <w:autoSpaceDN w:val="0"/>
        <w:adjustRightInd w:val="0"/>
        <w:rPr>
          <w:b/>
          <w:lang w:val="es-CO"/>
        </w:rPr>
      </w:pPr>
      <w:r w:rsidRPr="00465D84">
        <w:rPr>
          <w:b/>
          <w:lang w:val="es-CO"/>
        </w:rPr>
        <w:t>LOS VALORES EN EL GRUPO ESCOLAR</w:t>
      </w:r>
    </w:p>
    <w:p w:rsidR="00CA21BE" w:rsidRPr="00465D84" w:rsidRDefault="00CA21BE" w:rsidP="00CA21BE">
      <w:pPr>
        <w:autoSpaceDE w:val="0"/>
        <w:autoSpaceDN w:val="0"/>
        <w:adjustRightInd w:val="0"/>
        <w:rPr>
          <w:lang w:val="es-CO"/>
        </w:rPr>
      </w:pPr>
      <w:r w:rsidRPr="00465D84">
        <w:rPr>
          <w:lang w:val="es-CO"/>
        </w:rPr>
        <w:t>Valores que se viven en el grupo escolar.</w:t>
      </w:r>
    </w:p>
    <w:p w:rsidR="00CA21BE" w:rsidRPr="00465D84" w:rsidRDefault="00CA21BE" w:rsidP="00CA21BE">
      <w:pPr>
        <w:autoSpaceDE w:val="0"/>
        <w:autoSpaceDN w:val="0"/>
        <w:adjustRightInd w:val="0"/>
        <w:rPr>
          <w:b/>
          <w:lang w:val="es-CO"/>
        </w:rPr>
      </w:pPr>
      <w:r w:rsidRPr="00465D84">
        <w:rPr>
          <w:b/>
          <w:lang w:val="es-CO"/>
        </w:rPr>
        <w:t>LA VIDA COMO VALOR Y DERECHO FUNDAMENTAL</w:t>
      </w:r>
    </w:p>
    <w:p w:rsidR="00CA21BE" w:rsidRPr="00465D84" w:rsidRDefault="00CA21BE" w:rsidP="00CA21BE">
      <w:pPr>
        <w:autoSpaceDE w:val="0"/>
        <w:autoSpaceDN w:val="0"/>
        <w:adjustRightInd w:val="0"/>
        <w:rPr>
          <w:b/>
        </w:rPr>
      </w:pPr>
    </w:p>
    <w:p w:rsidR="00CA21BE" w:rsidRPr="00465D84" w:rsidRDefault="00CA21BE" w:rsidP="00CA21BE">
      <w:pPr>
        <w:autoSpaceDE w:val="0"/>
        <w:autoSpaceDN w:val="0"/>
        <w:adjustRightInd w:val="0"/>
        <w:rPr>
          <w:b/>
          <w:i/>
          <w:u w:val="single"/>
        </w:rPr>
      </w:pPr>
      <w:r w:rsidRPr="00465D84">
        <w:rPr>
          <w:b/>
          <w:i/>
          <w:u w:val="single"/>
        </w:rPr>
        <w:t>DIMENSIÓN AFECTIVA</w:t>
      </w:r>
    </w:p>
    <w:p w:rsidR="00CA21BE" w:rsidRPr="00465D84" w:rsidRDefault="00CA21BE" w:rsidP="00CA21BE">
      <w:pPr>
        <w:rPr>
          <w:b/>
        </w:rPr>
      </w:pPr>
      <w:r w:rsidRPr="00465D84">
        <w:rPr>
          <w:b/>
        </w:rPr>
        <w:t>Mi barrio</w:t>
      </w:r>
    </w:p>
    <w:p w:rsidR="00CA21BE" w:rsidRPr="00465D84" w:rsidRDefault="00CA21BE" w:rsidP="00465D84">
      <w:pPr>
        <w:pStyle w:val="Prrafodelista"/>
        <w:numPr>
          <w:ilvl w:val="0"/>
          <w:numId w:val="152"/>
        </w:numPr>
        <w:spacing w:after="0" w:line="240" w:lineRule="auto"/>
      </w:pPr>
      <w:r w:rsidRPr="00465D84">
        <w:lastRenderedPageBreak/>
        <w:t>Identificación del barrio</w:t>
      </w:r>
    </w:p>
    <w:p w:rsidR="00CA21BE" w:rsidRPr="00465D84" w:rsidRDefault="00CA21BE" w:rsidP="00465D84">
      <w:pPr>
        <w:pStyle w:val="Prrafodelista"/>
        <w:numPr>
          <w:ilvl w:val="0"/>
          <w:numId w:val="151"/>
        </w:numPr>
        <w:spacing w:after="0" w:line="240" w:lineRule="auto"/>
      </w:pPr>
      <w:r w:rsidRPr="00465D84">
        <w:t>Instituciones que lo conforma</w:t>
      </w:r>
    </w:p>
    <w:p w:rsidR="00465D84" w:rsidRPr="00465D84" w:rsidRDefault="00465D84" w:rsidP="00CA21BE">
      <w:pPr>
        <w:rPr>
          <w:b/>
        </w:rPr>
      </w:pPr>
    </w:p>
    <w:p w:rsidR="00CA21BE" w:rsidRPr="00465D84" w:rsidRDefault="00CA21BE" w:rsidP="00CA21BE">
      <w:pPr>
        <w:rPr>
          <w:b/>
        </w:rPr>
      </w:pPr>
      <w:r w:rsidRPr="00465D84">
        <w:rPr>
          <w:b/>
        </w:rPr>
        <w:t>Mi municipio</w:t>
      </w:r>
    </w:p>
    <w:p w:rsidR="00CA21BE" w:rsidRPr="00465D84" w:rsidRDefault="00CA21BE" w:rsidP="00465D84">
      <w:pPr>
        <w:pStyle w:val="Prrafodelista"/>
        <w:numPr>
          <w:ilvl w:val="0"/>
          <w:numId w:val="150"/>
        </w:numPr>
        <w:spacing w:after="0" w:line="240" w:lineRule="auto"/>
      </w:pPr>
      <w:r w:rsidRPr="00465D84">
        <w:t>Identificación del municipio.</w:t>
      </w:r>
    </w:p>
    <w:p w:rsidR="00CA21BE" w:rsidRPr="00465D84" w:rsidRDefault="00CA21BE" w:rsidP="00CA21BE"/>
    <w:p w:rsidR="00CA21BE" w:rsidRPr="00465D84" w:rsidRDefault="00CA21BE" w:rsidP="00CA21BE">
      <w:pPr>
        <w:rPr>
          <w:b/>
        </w:rPr>
      </w:pPr>
      <w:r w:rsidRPr="00465D84">
        <w:rPr>
          <w:b/>
        </w:rPr>
        <w:t>Mi país</w:t>
      </w:r>
    </w:p>
    <w:p w:rsidR="00CA21BE" w:rsidRPr="00465D84" w:rsidRDefault="00CA21BE" w:rsidP="00465D84">
      <w:pPr>
        <w:pStyle w:val="Prrafodelista"/>
        <w:numPr>
          <w:ilvl w:val="0"/>
          <w:numId w:val="149"/>
        </w:numPr>
        <w:spacing w:after="0" w:line="240" w:lineRule="auto"/>
      </w:pPr>
      <w:r w:rsidRPr="00465D84">
        <w:t>Identificación del país</w:t>
      </w:r>
    </w:p>
    <w:p w:rsidR="00465D84" w:rsidRPr="00465D84" w:rsidRDefault="00465D84" w:rsidP="00CA21BE">
      <w:pPr>
        <w:autoSpaceDE w:val="0"/>
        <w:autoSpaceDN w:val="0"/>
        <w:adjustRightInd w:val="0"/>
        <w:rPr>
          <w:b/>
        </w:rPr>
      </w:pPr>
    </w:p>
    <w:p w:rsidR="00CA21BE" w:rsidRPr="00465D84" w:rsidRDefault="00CA21BE" w:rsidP="00CA21BE">
      <w:pPr>
        <w:autoSpaceDE w:val="0"/>
        <w:autoSpaceDN w:val="0"/>
        <w:adjustRightInd w:val="0"/>
        <w:rPr>
          <w:b/>
        </w:rPr>
      </w:pPr>
      <w:r w:rsidRPr="00465D84">
        <w:rPr>
          <w:b/>
        </w:rPr>
        <w:t>Oficios y profesiones:</w:t>
      </w:r>
    </w:p>
    <w:p w:rsidR="00CA21BE" w:rsidRPr="00465D84" w:rsidRDefault="00CA21BE" w:rsidP="00465D84">
      <w:pPr>
        <w:pStyle w:val="Prrafodelista"/>
        <w:numPr>
          <w:ilvl w:val="0"/>
          <w:numId w:val="148"/>
        </w:numPr>
        <w:autoSpaceDE w:val="0"/>
        <w:autoSpaceDN w:val="0"/>
        <w:adjustRightInd w:val="0"/>
        <w:spacing w:after="0" w:line="240" w:lineRule="auto"/>
        <w:rPr>
          <w:lang w:val="es-CO"/>
        </w:rPr>
      </w:pPr>
      <w:r w:rsidRPr="00465D84">
        <w:rPr>
          <w:lang w:val="es-CO"/>
        </w:rPr>
        <w:t>Equidad de género en profesiones y oficios</w:t>
      </w:r>
    </w:p>
    <w:p w:rsidR="00CA21BE" w:rsidRPr="00465D84" w:rsidRDefault="00CA21BE" w:rsidP="00465D84">
      <w:pPr>
        <w:pStyle w:val="Prrafodelista"/>
        <w:numPr>
          <w:ilvl w:val="0"/>
          <w:numId w:val="147"/>
        </w:numPr>
        <w:rPr>
          <w:lang w:val="es-CO"/>
        </w:rPr>
      </w:pPr>
      <w:r w:rsidRPr="00465D84">
        <w:rPr>
          <w:lang w:val="es-CO"/>
        </w:rPr>
        <w:t>Qué quiero ser cuando crezca.</w:t>
      </w:r>
    </w:p>
    <w:p w:rsidR="00CA21BE" w:rsidRPr="00465D84" w:rsidRDefault="00CA21BE" w:rsidP="00CA21BE">
      <w:pPr>
        <w:rPr>
          <w:lang w:val="es-CO"/>
        </w:rPr>
      </w:pPr>
    </w:p>
    <w:p w:rsidR="00CA21BE" w:rsidRPr="00465D84" w:rsidRDefault="00CA21BE" w:rsidP="00CA21BE">
      <w:pPr>
        <w:rPr>
          <w:b/>
          <w:lang w:val="es-CO"/>
        </w:rPr>
      </w:pPr>
      <w:r w:rsidRPr="00465D84">
        <w:rPr>
          <w:b/>
          <w:lang w:val="es-CO"/>
        </w:rPr>
        <w:t>Sentido de pertenencia por el lugar que habitamos</w:t>
      </w:r>
    </w:p>
    <w:p w:rsidR="00CA21BE" w:rsidRPr="00465D84" w:rsidRDefault="00CA21BE" w:rsidP="00465D84">
      <w:pPr>
        <w:pStyle w:val="Prrafodelista"/>
        <w:numPr>
          <w:ilvl w:val="0"/>
          <w:numId w:val="147"/>
        </w:numPr>
        <w:spacing w:after="0" w:line="240" w:lineRule="auto"/>
        <w:rPr>
          <w:b/>
          <w:lang w:val="es-CO"/>
        </w:rPr>
      </w:pPr>
      <w:r w:rsidRPr="00465D84">
        <w:rPr>
          <w:lang w:val="es-CO"/>
        </w:rPr>
        <w:t>Valoración por el lugar, cultura y tradiciones del entorno al que pertenezco.</w:t>
      </w:r>
    </w:p>
    <w:p w:rsidR="00CA21BE" w:rsidRPr="00465D84" w:rsidRDefault="00CA21BE" w:rsidP="00465D84">
      <w:pPr>
        <w:pStyle w:val="Prrafodelista"/>
        <w:spacing w:after="0" w:line="240" w:lineRule="auto"/>
        <w:ind w:left="1080"/>
        <w:rPr>
          <w:b/>
          <w:lang w:val="es-CO"/>
        </w:rPr>
      </w:pPr>
    </w:p>
    <w:p w:rsidR="00CA21BE" w:rsidRPr="00465D84" w:rsidRDefault="00CA21BE" w:rsidP="00CA21BE">
      <w:pPr>
        <w:rPr>
          <w:b/>
          <w:lang w:val="es-CO"/>
        </w:rPr>
      </w:pPr>
      <w:r w:rsidRPr="00465D84">
        <w:rPr>
          <w:b/>
          <w:lang w:val="es-CO"/>
        </w:rPr>
        <w:t xml:space="preserve">Fiestas patrias: </w:t>
      </w:r>
    </w:p>
    <w:p w:rsidR="00CA21BE" w:rsidRPr="00465D84" w:rsidRDefault="00CA21BE" w:rsidP="00CA21BE">
      <w:pPr>
        <w:rPr>
          <w:b/>
          <w:lang w:val="es-CO"/>
        </w:rPr>
      </w:pPr>
      <w:r w:rsidRPr="00465D84">
        <w:rPr>
          <w:lang w:val="es-CO"/>
        </w:rPr>
        <w:t>Independencia de Colombia y de Antioquia.</w:t>
      </w:r>
    </w:p>
    <w:p w:rsidR="00CA21BE" w:rsidRPr="00465D84" w:rsidRDefault="00CA21BE" w:rsidP="00CA21BE">
      <w:pPr>
        <w:autoSpaceDE w:val="0"/>
        <w:autoSpaceDN w:val="0"/>
        <w:adjustRightInd w:val="0"/>
        <w:rPr>
          <w:b/>
          <w:i/>
          <w:u w:val="single"/>
          <w:lang w:val="es-CO"/>
        </w:rPr>
      </w:pPr>
    </w:p>
    <w:p w:rsidR="00465D84" w:rsidRPr="00465D84" w:rsidRDefault="00465D84" w:rsidP="00CA21BE">
      <w:pPr>
        <w:autoSpaceDE w:val="0"/>
        <w:autoSpaceDN w:val="0"/>
        <w:adjustRightInd w:val="0"/>
        <w:rPr>
          <w:b/>
          <w:i/>
          <w:u w:val="single"/>
          <w:lang w:val="es-CO"/>
        </w:rPr>
      </w:pPr>
      <w:r w:rsidRPr="00465D84">
        <w:rPr>
          <w:b/>
          <w:i/>
          <w:u w:val="single"/>
          <w:lang w:val="es-CO"/>
        </w:rPr>
        <w:t>DIMENSIÓN ESTÉTICA</w:t>
      </w:r>
    </w:p>
    <w:p w:rsidR="00465D84" w:rsidRPr="00465D84" w:rsidRDefault="00465D84" w:rsidP="00465D84">
      <w:pPr>
        <w:tabs>
          <w:tab w:val="num" w:pos="612"/>
          <w:tab w:val="left" w:pos="720"/>
        </w:tabs>
        <w:autoSpaceDE w:val="0"/>
        <w:autoSpaceDN w:val="0"/>
        <w:adjustRightInd w:val="0"/>
        <w:rPr>
          <w:b/>
        </w:rPr>
      </w:pPr>
      <w:r w:rsidRPr="00465D84">
        <w:rPr>
          <w:b/>
        </w:rPr>
        <w:t>Expresión gráfica.</w:t>
      </w:r>
    </w:p>
    <w:p w:rsidR="00465D84" w:rsidRPr="00465D84" w:rsidRDefault="00465D84" w:rsidP="00465D84">
      <w:pPr>
        <w:pStyle w:val="Prrafodelista"/>
        <w:numPr>
          <w:ilvl w:val="0"/>
          <w:numId w:val="147"/>
        </w:numPr>
        <w:autoSpaceDE w:val="0"/>
        <w:autoSpaceDN w:val="0"/>
        <w:adjustRightInd w:val="0"/>
      </w:pPr>
      <w:r w:rsidRPr="00465D84">
        <w:t>El dibujo</w:t>
      </w:r>
    </w:p>
    <w:p w:rsidR="00465D84" w:rsidRPr="00465D84" w:rsidRDefault="00465D84" w:rsidP="00465D84">
      <w:pPr>
        <w:pStyle w:val="Prrafodelista"/>
        <w:numPr>
          <w:ilvl w:val="0"/>
          <w:numId w:val="147"/>
        </w:numPr>
        <w:autoSpaceDE w:val="0"/>
        <w:autoSpaceDN w:val="0"/>
        <w:adjustRightInd w:val="0"/>
      </w:pPr>
      <w:r w:rsidRPr="00465D84">
        <w:t>Diseño de formas</w:t>
      </w:r>
    </w:p>
    <w:p w:rsidR="00465D84" w:rsidRPr="00465D84" w:rsidRDefault="00465D84" w:rsidP="00465D84">
      <w:pPr>
        <w:tabs>
          <w:tab w:val="left" w:pos="180"/>
          <w:tab w:val="left" w:pos="540"/>
        </w:tabs>
        <w:autoSpaceDE w:val="0"/>
        <w:autoSpaceDN w:val="0"/>
        <w:adjustRightInd w:val="0"/>
        <w:rPr>
          <w:b/>
        </w:rPr>
      </w:pPr>
      <w:r w:rsidRPr="00465D84">
        <w:rPr>
          <w:b/>
        </w:rPr>
        <w:t>Habilidad motriz fina</w:t>
      </w:r>
    </w:p>
    <w:p w:rsidR="00465D84" w:rsidRPr="00465D84" w:rsidRDefault="00465D84" w:rsidP="00465D84">
      <w:pPr>
        <w:pStyle w:val="Prrafodelista"/>
        <w:numPr>
          <w:ilvl w:val="0"/>
          <w:numId w:val="153"/>
        </w:numPr>
        <w:autoSpaceDE w:val="0"/>
        <w:autoSpaceDN w:val="0"/>
        <w:adjustRightInd w:val="0"/>
      </w:pPr>
      <w:r w:rsidRPr="00465D84">
        <w:t>El coloreado</w:t>
      </w:r>
    </w:p>
    <w:p w:rsidR="00465D84" w:rsidRPr="00465D84" w:rsidRDefault="00465D84" w:rsidP="00465D84">
      <w:pPr>
        <w:pStyle w:val="Prrafodelista"/>
        <w:numPr>
          <w:ilvl w:val="0"/>
          <w:numId w:val="153"/>
        </w:numPr>
        <w:autoSpaceDE w:val="0"/>
        <w:autoSpaceDN w:val="0"/>
        <w:adjustRightInd w:val="0"/>
      </w:pPr>
      <w:r w:rsidRPr="00465D84">
        <w:t>El doblado</w:t>
      </w:r>
    </w:p>
    <w:p w:rsidR="00465D84" w:rsidRPr="00465D84" w:rsidRDefault="00465D84" w:rsidP="00465D84">
      <w:pPr>
        <w:tabs>
          <w:tab w:val="num" w:pos="612"/>
          <w:tab w:val="left" w:pos="720"/>
        </w:tabs>
        <w:autoSpaceDE w:val="0"/>
        <w:autoSpaceDN w:val="0"/>
        <w:adjustRightInd w:val="0"/>
        <w:rPr>
          <w:b/>
        </w:rPr>
      </w:pPr>
      <w:r w:rsidRPr="00465D84">
        <w:rPr>
          <w:b/>
        </w:rPr>
        <w:t>Creatividad.</w:t>
      </w:r>
    </w:p>
    <w:p w:rsidR="00465D84" w:rsidRPr="00465D84" w:rsidRDefault="00465D84" w:rsidP="00465D84">
      <w:pPr>
        <w:tabs>
          <w:tab w:val="left" w:pos="360"/>
        </w:tabs>
        <w:autoSpaceDE w:val="0"/>
        <w:autoSpaceDN w:val="0"/>
        <w:adjustRightInd w:val="0"/>
      </w:pPr>
      <w:r w:rsidRPr="00465D84">
        <w:t xml:space="preserve">Técnicas de Expresión grafico-plástica: </w:t>
      </w:r>
    </w:p>
    <w:p w:rsidR="00465D84" w:rsidRPr="00465D84" w:rsidRDefault="00465D84" w:rsidP="00465D84">
      <w:pPr>
        <w:pStyle w:val="Prrafodelista"/>
        <w:numPr>
          <w:ilvl w:val="0"/>
          <w:numId w:val="154"/>
        </w:numPr>
        <w:tabs>
          <w:tab w:val="left" w:pos="360"/>
        </w:tabs>
        <w:autoSpaceDE w:val="0"/>
        <w:autoSpaceDN w:val="0"/>
        <w:adjustRightInd w:val="0"/>
        <w:spacing w:after="0" w:line="240" w:lineRule="auto"/>
      </w:pPr>
      <w:r w:rsidRPr="00465D84">
        <w:t>Esgrafiado</w:t>
      </w:r>
    </w:p>
    <w:p w:rsidR="00465D84" w:rsidRPr="00465D84" w:rsidRDefault="00465D84" w:rsidP="00465D84">
      <w:pPr>
        <w:pStyle w:val="Prrafodelista"/>
        <w:numPr>
          <w:ilvl w:val="0"/>
          <w:numId w:val="154"/>
        </w:numPr>
        <w:tabs>
          <w:tab w:val="left" w:pos="360"/>
        </w:tabs>
        <w:autoSpaceDE w:val="0"/>
        <w:autoSpaceDN w:val="0"/>
        <w:adjustRightInd w:val="0"/>
        <w:spacing w:after="0" w:line="240" w:lineRule="auto"/>
      </w:pPr>
      <w:r w:rsidRPr="00465D84">
        <w:t>Desvanecido</w:t>
      </w:r>
    </w:p>
    <w:p w:rsidR="00465D84" w:rsidRPr="00465D84" w:rsidRDefault="00465D84" w:rsidP="00465D84">
      <w:pPr>
        <w:pStyle w:val="Prrafodelista"/>
        <w:numPr>
          <w:ilvl w:val="0"/>
          <w:numId w:val="154"/>
        </w:numPr>
        <w:tabs>
          <w:tab w:val="left" w:pos="360"/>
        </w:tabs>
        <w:autoSpaceDE w:val="0"/>
        <w:autoSpaceDN w:val="0"/>
        <w:adjustRightInd w:val="0"/>
        <w:spacing w:after="0" w:line="240" w:lineRule="auto"/>
      </w:pPr>
      <w:r w:rsidRPr="00465D84">
        <w:t>Coloreado en cartulina</w:t>
      </w:r>
    </w:p>
    <w:p w:rsidR="00465D84" w:rsidRPr="00465D84" w:rsidRDefault="00465D84" w:rsidP="00465D84">
      <w:pPr>
        <w:pStyle w:val="Prrafodelista"/>
        <w:numPr>
          <w:ilvl w:val="0"/>
          <w:numId w:val="154"/>
        </w:numPr>
        <w:tabs>
          <w:tab w:val="left" w:pos="360"/>
        </w:tabs>
        <w:autoSpaceDE w:val="0"/>
        <w:autoSpaceDN w:val="0"/>
        <w:adjustRightInd w:val="0"/>
        <w:rPr>
          <w:b/>
        </w:rPr>
      </w:pPr>
      <w:r w:rsidRPr="00465D84">
        <w:t>Esparcido</w:t>
      </w:r>
    </w:p>
    <w:p w:rsidR="00465D84" w:rsidRPr="00465D84" w:rsidRDefault="00465D84" w:rsidP="00465D84">
      <w:pPr>
        <w:pStyle w:val="Prrafodelista"/>
        <w:numPr>
          <w:ilvl w:val="0"/>
          <w:numId w:val="154"/>
        </w:numPr>
        <w:tabs>
          <w:tab w:val="left" w:pos="360"/>
        </w:tabs>
        <w:autoSpaceDE w:val="0"/>
        <w:autoSpaceDN w:val="0"/>
        <w:adjustRightInd w:val="0"/>
        <w:rPr>
          <w:b/>
        </w:rPr>
      </w:pPr>
      <w:r w:rsidRPr="00465D84">
        <w:t>Collage: texturas</w:t>
      </w:r>
    </w:p>
    <w:p w:rsidR="00465D84" w:rsidRPr="005A6EAF" w:rsidRDefault="00465D84" w:rsidP="00465D84">
      <w:pPr>
        <w:autoSpaceDE w:val="0"/>
        <w:autoSpaceDN w:val="0"/>
        <w:adjustRightInd w:val="0"/>
        <w:rPr>
          <w:b/>
        </w:rPr>
      </w:pPr>
    </w:p>
    <w:p w:rsidR="00A64112" w:rsidRDefault="00DD3151" w:rsidP="004A49A4">
      <w:pPr>
        <w:rPr>
          <w:rFonts w:ascii="Arial" w:hAnsi="Arial" w:cs="Arial"/>
          <w:sz w:val="24"/>
          <w:szCs w:val="24"/>
        </w:rPr>
      </w:pPr>
      <w:r>
        <w:rPr>
          <w:noProof/>
          <w:lang w:val="es-CO" w:eastAsia="es-CO"/>
        </w:rPr>
        <w:drawing>
          <wp:anchor distT="0" distB="0" distL="114300" distR="114300" simplePos="0" relativeHeight="251840512" behindDoc="1" locked="0" layoutInCell="1" allowOverlap="1" wp14:anchorId="350499D4" wp14:editId="0C8E3728">
            <wp:simplePos x="0" y="0"/>
            <wp:positionH relativeFrom="column">
              <wp:posOffset>-422910</wp:posOffset>
            </wp:positionH>
            <wp:positionV relativeFrom="paragraph">
              <wp:posOffset>-24130</wp:posOffset>
            </wp:positionV>
            <wp:extent cx="5257800" cy="6772275"/>
            <wp:effectExtent l="0" t="0" r="0" b="9525"/>
            <wp:wrapTight wrapText="bothSides">
              <wp:wrapPolygon edited="0">
                <wp:start x="0" y="0"/>
                <wp:lineTo x="0" y="21570"/>
                <wp:lineTo x="21522" y="21570"/>
                <wp:lineTo x="21522" y="0"/>
                <wp:lineTo x="0" y="0"/>
              </wp:wrapPolygon>
            </wp:wrapTight>
            <wp:docPr id="30" name="Imagen 30" descr="C:\Documents and Settings\Administrador\Mis documentos\TATIANA\IMAGENES\DIBUJOS MARIANA DEL CASTILLO\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dor\Mis documentos\TATIANA\IMAGENES\DIBUJOS MARIANA DEL CASTILLO\111.bmp"/>
                    <pic:cNvPicPr>
                      <a:picLocks noChangeAspect="1" noChangeArrowheads="1"/>
                    </pic:cNvPicPr>
                  </pic:nvPicPr>
                  <pic:blipFill>
                    <a:blip r:embed="rId27" cstate="print"/>
                    <a:srcRect/>
                    <a:stretch>
                      <a:fillRect/>
                    </a:stretch>
                  </pic:blipFill>
                  <pic:spPr bwMode="auto">
                    <a:xfrm>
                      <a:off x="0" y="0"/>
                      <a:ext cx="5257800" cy="677227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b/>
          <w:spacing w:val="60"/>
          <w:sz w:val="56"/>
          <w:szCs w:val="56"/>
        </w:rPr>
        <w:t>PR</w:t>
      </w:r>
      <w:r w:rsidR="00A64112" w:rsidRPr="00A64112">
        <w:rPr>
          <w:rFonts w:ascii="Arial" w:hAnsi="Arial" w:cs="Arial"/>
          <w:b/>
          <w:spacing w:val="60"/>
          <w:sz w:val="56"/>
          <w:szCs w:val="56"/>
        </w:rPr>
        <w:t>OYECTO Nº 4: La naturaleza</w:t>
      </w:r>
    </w:p>
    <w:p w:rsidR="00DD3151" w:rsidRDefault="00DD3151" w:rsidP="007D4E26">
      <w:pPr>
        <w:jc w:val="center"/>
        <w:rPr>
          <w:rFonts w:cs="Arial"/>
          <w:b/>
          <w:sz w:val="36"/>
          <w:szCs w:val="36"/>
        </w:rPr>
      </w:pPr>
    </w:p>
    <w:p w:rsidR="007D4E26" w:rsidRPr="003C3B2A" w:rsidRDefault="007D4E26" w:rsidP="007D4E26">
      <w:pPr>
        <w:jc w:val="center"/>
        <w:rPr>
          <w:rFonts w:cs="Arial"/>
          <w:b/>
          <w:i/>
          <w:sz w:val="48"/>
          <w:szCs w:val="48"/>
        </w:rPr>
      </w:pPr>
      <w:r w:rsidRPr="003C3B2A">
        <w:rPr>
          <w:rFonts w:cs="Arial"/>
          <w:b/>
          <w:i/>
          <w:sz w:val="48"/>
          <w:szCs w:val="48"/>
        </w:rPr>
        <w:lastRenderedPageBreak/>
        <w:t>“La grandeza de la naturaleza”</w:t>
      </w:r>
    </w:p>
    <w:p w:rsidR="000B64F0" w:rsidRPr="00C55565" w:rsidRDefault="000B64F0" w:rsidP="000B64F0">
      <w:pPr>
        <w:rPr>
          <w:rFonts w:cs="Arial"/>
          <w:b/>
          <w:i/>
          <w:u w:val="single"/>
        </w:rPr>
      </w:pPr>
      <w:r w:rsidRPr="00C55565">
        <w:rPr>
          <w:rFonts w:cs="Arial"/>
          <w:b/>
          <w:i/>
          <w:u w:val="single"/>
        </w:rPr>
        <w:t>DIMENSIÓN COMUNICATIVA</w:t>
      </w:r>
    </w:p>
    <w:p w:rsidR="00DD3151" w:rsidRPr="00C55565" w:rsidRDefault="00C55565" w:rsidP="00DD3151">
      <w:pPr>
        <w:tabs>
          <w:tab w:val="num" w:pos="720"/>
        </w:tabs>
        <w:ind w:left="720" w:hanging="360"/>
        <w:rPr>
          <w:rFonts w:eastAsia="Batang" w:cs="Arial"/>
          <w:b/>
          <w:lang w:val="es-CO"/>
        </w:rPr>
      </w:pPr>
      <w:r>
        <w:rPr>
          <w:rFonts w:eastAsia="Batang" w:cs="Arial"/>
          <w:b/>
          <w:lang w:val="es-CO"/>
        </w:rPr>
        <w:t>EXPRESIÓN ESCRITA</w:t>
      </w:r>
      <w:r w:rsidR="00DD3151" w:rsidRPr="00C55565">
        <w:rPr>
          <w:rFonts w:eastAsia="Batang" w:cs="Arial"/>
          <w:b/>
          <w:lang w:val="es-CO"/>
        </w:rPr>
        <w:t xml:space="preserve">    </w:t>
      </w:r>
    </w:p>
    <w:p w:rsidR="00DD3151" w:rsidRPr="00C55565" w:rsidRDefault="00DD3151" w:rsidP="00DD3151">
      <w:pPr>
        <w:numPr>
          <w:ilvl w:val="0"/>
          <w:numId w:val="127"/>
        </w:numPr>
        <w:tabs>
          <w:tab w:val="num" w:pos="644"/>
          <w:tab w:val="left" w:pos="1051"/>
          <w:tab w:val="left" w:pos="1291"/>
        </w:tabs>
        <w:spacing w:after="0" w:line="240" w:lineRule="auto"/>
        <w:rPr>
          <w:rFonts w:eastAsia="Batang" w:cs="Arial"/>
          <w:lang w:val="es-CO"/>
        </w:rPr>
      </w:pPr>
      <w:r w:rsidRPr="00C55565">
        <w:rPr>
          <w:rFonts w:eastAsia="Batang" w:cs="Arial"/>
          <w:lang w:val="es-CO"/>
        </w:rPr>
        <w:t>Afianzamiento de la hipótesis silábica.</w:t>
      </w:r>
    </w:p>
    <w:p w:rsidR="00DD3151" w:rsidRPr="00C55565" w:rsidRDefault="00DD3151" w:rsidP="00DD3151">
      <w:pPr>
        <w:pStyle w:val="Prrafodelista"/>
        <w:numPr>
          <w:ilvl w:val="0"/>
          <w:numId w:val="127"/>
        </w:numPr>
        <w:rPr>
          <w:rFonts w:cs="Arial"/>
          <w:lang w:val="es-CO"/>
        </w:rPr>
      </w:pPr>
      <w:r w:rsidRPr="00C55565">
        <w:rPr>
          <w:rFonts w:eastAsia="Batang" w:cs="Arial"/>
          <w:lang w:val="es-CO" w:eastAsia="es-ES"/>
        </w:rPr>
        <w:t>El nombre y apellidos</w:t>
      </w:r>
    </w:p>
    <w:p w:rsidR="00DD3151" w:rsidRPr="00C55565" w:rsidRDefault="00DD3151" w:rsidP="00DD3151">
      <w:pPr>
        <w:pStyle w:val="Prrafodelista"/>
        <w:rPr>
          <w:rFonts w:cs="Arial"/>
          <w:lang w:val="es-CO"/>
        </w:rPr>
      </w:pPr>
    </w:p>
    <w:p w:rsidR="00DD3151" w:rsidRPr="00C55565" w:rsidRDefault="00C55565" w:rsidP="00DD3151">
      <w:pPr>
        <w:pStyle w:val="Prrafodelista"/>
        <w:numPr>
          <w:ilvl w:val="0"/>
          <w:numId w:val="127"/>
        </w:numPr>
        <w:rPr>
          <w:rFonts w:cs="Arial"/>
          <w:lang w:val="es-CO"/>
        </w:rPr>
      </w:pPr>
      <w:r>
        <w:rPr>
          <w:rFonts w:eastAsia="Batang" w:cs="Arial"/>
          <w:b/>
          <w:lang w:val="es-CO" w:eastAsia="es-ES"/>
        </w:rPr>
        <w:t>PRE-LECTURA</w:t>
      </w:r>
    </w:p>
    <w:p w:rsidR="00DD3151" w:rsidRPr="00C55565" w:rsidRDefault="00DD3151" w:rsidP="00DD3151">
      <w:pPr>
        <w:pStyle w:val="Prrafodelista"/>
        <w:rPr>
          <w:rFonts w:eastAsia="Batang" w:cs="Arial"/>
          <w:lang w:val="es-CO" w:eastAsia="es-ES"/>
        </w:rPr>
      </w:pPr>
    </w:p>
    <w:p w:rsidR="00DD3151" w:rsidRPr="00C55565" w:rsidRDefault="00DD3151" w:rsidP="00DD3151">
      <w:pPr>
        <w:pStyle w:val="Prrafodelista"/>
        <w:rPr>
          <w:rFonts w:cs="Arial"/>
          <w:b/>
          <w:lang w:val="es-CO"/>
        </w:rPr>
      </w:pPr>
      <w:r w:rsidRPr="00C55565">
        <w:rPr>
          <w:rFonts w:eastAsia="Batang" w:cs="Arial"/>
          <w:lang w:val="es-CO" w:eastAsia="es-ES"/>
        </w:rPr>
        <w:t>Texto enumerativo, texto instructivo, lista de palabras</w:t>
      </w:r>
    </w:p>
    <w:p w:rsidR="00DD3151" w:rsidRPr="00C55565" w:rsidRDefault="00DD3151" w:rsidP="00DD3151">
      <w:pPr>
        <w:numPr>
          <w:ilvl w:val="0"/>
          <w:numId w:val="127"/>
        </w:numPr>
        <w:tabs>
          <w:tab w:val="num" w:pos="644"/>
          <w:tab w:val="left" w:pos="1051"/>
          <w:tab w:val="left" w:pos="1291"/>
        </w:tabs>
        <w:spacing w:after="0" w:line="240" w:lineRule="auto"/>
        <w:rPr>
          <w:rFonts w:eastAsia="Batang" w:cs="Arial"/>
          <w:lang w:val="es-CO"/>
        </w:rPr>
      </w:pPr>
      <w:r w:rsidRPr="00C55565">
        <w:rPr>
          <w:rFonts w:eastAsia="Batang" w:cs="Arial"/>
          <w:b/>
          <w:lang w:val="es-CO"/>
        </w:rPr>
        <w:t xml:space="preserve">EXPRESIÓN ORAL: </w:t>
      </w:r>
    </w:p>
    <w:p w:rsidR="00DD3151" w:rsidRPr="00C55565" w:rsidRDefault="00DD3151" w:rsidP="00DD3151">
      <w:pPr>
        <w:tabs>
          <w:tab w:val="left" w:pos="1051"/>
          <w:tab w:val="left" w:pos="1291"/>
        </w:tabs>
        <w:spacing w:after="0" w:line="240" w:lineRule="auto"/>
        <w:ind w:left="720"/>
        <w:rPr>
          <w:rFonts w:eastAsia="Batang" w:cs="Arial"/>
          <w:b/>
          <w:lang w:val="es-CO"/>
        </w:rPr>
      </w:pPr>
      <w:r w:rsidRPr="00C55565">
        <w:rPr>
          <w:rFonts w:eastAsia="Batang" w:cs="Arial"/>
          <w:lang w:val="es-CO"/>
        </w:rPr>
        <w:t>Retahílas, poesías, rimas, trabalenguas</w:t>
      </w:r>
      <w:r w:rsidRPr="00C55565">
        <w:rPr>
          <w:rFonts w:eastAsia="Batang" w:cs="Arial"/>
          <w:b/>
          <w:lang w:val="es-CO"/>
        </w:rPr>
        <w:t>.</w:t>
      </w:r>
    </w:p>
    <w:p w:rsidR="00DD3151" w:rsidRPr="00C55565" w:rsidRDefault="00DD3151" w:rsidP="00DD3151">
      <w:pPr>
        <w:tabs>
          <w:tab w:val="left" w:pos="1051"/>
          <w:tab w:val="left" w:pos="1291"/>
        </w:tabs>
        <w:spacing w:after="0" w:line="240" w:lineRule="auto"/>
        <w:ind w:left="720"/>
        <w:rPr>
          <w:rFonts w:eastAsia="Batang" w:cs="Arial"/>
          <w:b/>
          <w:lang w:val="es-CO"/>
        </w:rPr>
      </w:pPr>
    </w:p>
    <w:p w:rsidR="00DD3151" w:rsidRPr="00C55565" w:rsidRDefault="00DD3151" w:rsidP="00DD3151">
      <w:pPr>
        <w:numPr>
          <w:ilvl w:val="0"/>
          <w:numId w:val="127"/>
        </w:numPr>
        <w:tabs>
          <w:tab w:val="num" w:pos="644"/>
          <w:tab w:val="left" w:pos="1051"/>
          <w:tab w:val="left" w:pos="1291"/>
        </w:tabs>
        <w:spacing w:after="0" w:line="240" w:lineRule="auto"/>
        <w:rPr>
          <w:rFonts w:eastAsia="Batang" w:cs="Arial"/>
          <w:lang w:val="es-CO"/>
        </w:rPr>
      </w:pPr>
      <w:r w:rsidRPr="00C55565">
        <w:rPr>
          <w:rFonts w:eastAsia="Batang" w:cs="Arial"/>
          <w:b/>
          <w:lang w:val="es-CO"/>
        </w:rPr>
        <w:t xml:space="preserve">ESCUCHA: </w:t>
      </w:r>
    </w:p>
    <w:p w:rsidR="00DD3151" w:rsidRPr="00C55565" w:rsidRDefault="00DD3151" w:rsidP="00DD3151">
      <w:pPr>
        <w:tabs>
          <w:tab w:val="left" w:pos="1051"/>
          <w:tab w:val="left" w:pos="1291"/>
        </w:tabs>
        <w:spacing w:after="0" w:line="240" w:lineRule="auto"/>
        <w:ind w:left="720"/>
        <w:rPr>
          <w:rFonts w:eastAsia="Batang" w:cs="Arial"/>
          <w:lang w:val="es-CO"/>
        </w:rPr>
      </w:pPr>
      <w:r w:rsidRPr="00C55565">
        <w:rPr>
          <w:rFonts w:eastAsia="Batang" w:cs="Arial"/>
          <w:lang w:val="es-CO"/>
        </w:rPr>
        <w:t>Cuento, narración.</w:t>
      </w:r>
    </w:p>
    <w:p w:rsidR="00DD3151" w:rsidRPr="00C55565" w:rsidRDefault="00DD3151" w:rsidP="00DD3151">
      <w:pPr>
        <w:tabs>
          <w:tab w:val="left" w:pos="1051"/>
          <w:tab w:val="left" w:pos="1291"/>
        </w:tabs>
        <w:spacing w:after="0" w:line="240" w:lineRule="auto"/>
        <w:ind w:left="720"/>
        <w:rPr>
          <w:rFonts w:eastAsia="Batang" w:cs="Arial"/>
          <w:lang w:val="es-CO"/>
        </w:rPr>
      </w:pPr>
    </w:p>
    <w:p w:rsidR="000B64F0" w:rsidRPr="00C55565" w:rsidRDefault="00DD3151" w:rsidP="000B64F0">
      <w:pPr>
        <w:rPr>
          <w:rFonts w:cs="Arial"/>
          <w:b/>
          <w:i/>
          <w:u w:val="single"/>
        </w:rPr>
      </w:pPr>
      <w:r w:rsidRPr="00C55565">
        <w:rPr>
          <w:rFonts w:cs="Arial"/>
          <w:b/>
          <w:i/>
          <w:u w:val="single"/>
        </w:rPr>
        <w:t>INGLÉS</w:t>
      </w:r>
    </w:p>
    <w:p w:rsidR="00DD3151" w:rsidRPr="00C55565" w:rsidRDefault="00DD3151" w:rsidP="00DD3151">
      <w:pPr>
        <w:numPr>
          <w:ilvl w:val="0"/>
          <w:numId w:val="93"/>
        </w:numPr>
        <w:tabs>
          <w:tab w:val="num" w:pos="644"/>
          <w:tab w:val="left" w:pos="1051"/>
          <w:tab w:val="left" w:pos="1291"/>
        </w:tabs>
        <w:spacing w:after="0" w:line="240" w:lineRule="auto"/>
        <w:ind w:left="644"/>
        <w:rPr>
          <w:rFonts w:cs="Arial"/>
          <w:lang w:val="es-CO"/>
        </w:rPr>
      </w:pPr>
      <w:r w:rsidRPr="00C55565">
        <w:rPr>
          <w:rFonts w:eastAsia="Batang" w:cs="Arial"/>
          <w:b/>
          <w:lang w:val="es-CO"/>
        </w:rPr>
        <w:t>Days of the week</w:t>
      </w:r>
    </w:p>
    <w:p w:rsidR="00DD3151" w:rsidRPr="00C55565" w:rsidRDefault="00DD3151" w:rsidP="00DD3151">
      <w:pPr>
        <w:numPr>
          <w:ilvl w:val="0"/>
          <w:numId w:val="93"/>
        </w:numPr>
        <w:tabs>
          <w:tab w:val="num" w:pos="644"/>
          <w:tab w:val="left" w:pos="1051"/>
          <w:tab w:val="left" w:pos="1291"/>
        </w:tabs>
        <w:spacing w:after="0" w:line="240" w:lineRule="auto"/>
        <w:ind w:left="644"/>
        <w:rPr>
          <w:rFonts w:cs="Arial"/>
          <w:lang w:val="es-CO"/>
        </w:rPr>
      </w:pPr>
      <w:r w:rsidRPr="00C55565">
        <w:rPr>
          <w:rFonts w:eastAsia="Batang" w:cs="Arial"/>
          <w:b/>
          <w:lang w:val="es-CO"/>
        </w:rPr>
        <w:t>The animals</w:t>
      </w:r>
    </w:p>
    <w:p w:rsidR="00DD3151" w:rsidRPr="00C55565" w:rsidRDefault="00DD3151" w:rsidP="00DD3151">
      <w:pPr>
        <w:numPr>
          <w:ilvl w:val="0"/>
          <w:numId w:val="93"/>
        </w:numPr>
        <w:tabs>
          <w:tab w:val="num" w:pos="644"/>
          <w:tab w:val="left" w:pos="1051"/>
          <w:tab w:val="left" w:pos="1291"/>
        </w:tabs>
        <w:spacing w:after="0" w:line="240" w:lineRule="auto"/>
        <w:ind w:left="644"/>
        <w:rPr>
          <w:rFonts w:eastAsia="Batang" w:cs="Arial"/>
          <w:lang w:val="es-CO"/>
        </w:rPr>
      </w:pPr>
      <w:r w:rsidRPr="00C55565">
        <w:rPr>
          <w:rFonts w:eastAsia="Batang" w:cs="Arial"/>
          <w:lang w:val="es-CO"/>
        </w:rPr>
        <w:t>Juegos: loterías, roles, bingo en ingles</w:t>
      </w:r>
    </w:p>
    <w:p w:rsidR="00DD3151" w:rsidRPr="00C55565" w:rsidRDefault="00DD3151" w:rsidP="00DD3151">
      <w:pPr>
        <w:numPr>
          <w:ilvl w:val="0"/>
          <w:numId w:val="93"/>
        </w:numPr>
        <w:tabs>
          <w:tab w:val="num" w:pos="644"/>
          <w:tab w:val="left" w:pos="1051"/>
          <w:tab w:val="left" w:pos="1291"/>
        </w:tabs>
        <w:spacing w:after="0" w:line="240" w:lineRule="auto"/>
        <w:ind w:left="644"/>
        <w:rPr>
          <w:rFonts w:eastAsia="Batang" w:cs="Arial"/>
          <w:lang w:val="es-CO"/>
        </w:rPr>
      </w:pPr>
      <w:r w:rsidRPr="00C55565">
        <w:rPr>
          <w:rFonts w:eastAsia="Batang" w:cs="Arial"/>
          <w:lang w:val="es-CO"/>
        </w:rPr>
        <w:t xml:space="preserve">Song: days of the week. </w:t>
      </w:r>
    </w:p>
    <w:p w:rsidR="00DD3151" w:rsidRPr="00C55565" w:rsidRDefault="00DD3151" w:rsidP="00DD3151">
      <w:pPr>
        <w:numPr>
          <w:ilvl w:val="0"/>
          <w:numId w:val="93"/>
        </w:numPr>
        <w:tabs>
          <w:tab w:val="num" w:pos="644"/>
          <w:tab w:val="left" w:pos="1051"/>
          <w:tab w:val="left" w:pos="1291"/>
        </w:tabs>
        <w:spacing w:after="0" w:line="240" w:lineRule="auto"/>
        <w:ind w:left="644"/>
        <w:rPr>
          <w:rFonts w:eastAsia="Batang" w:cs="Arial"/>
          <w:lang w:val="es-CO"/>
        </w:rPr>
      </w:pPr>
      <w:r w:rsidRPr="00C55565">
        <w:rPr>
          <w:rFonts w:eastAsia="Batang" w:cs="Arial"/>
          <w:lang w:val="es-CO"/>
        </w:rPr>
        <w:t>The numbers</w:t>
      </w:r>
    </w:p>
    <w:p w:rsidR="00DD3151" w:rsidRPr="00C55565" w:rsidRDefault="00DD3151" w:rsidP="00DD3151">
      <w:pPr>
        <w:tabs>
          <w:tab w:val="left" w:pos="1051"/>
          <w:tab w:val="left" w:pos="1291"/>
        </w:tabs>
        <w:spacing w:after="0" w:line="240" w:lineRule="auto"/>
        <w:ind w:left="644"/>
        <w:rPr>
          <w:rFonts w:cs="Arial"/>
          <w:lang w:val="es-CO"/>
        </w:rPr>
      </w:pPr>
    </w:p>
    <w:p w:rsidR="00DD3151" w:rsidRPr="00C55565" w:rsidRDefault="00DD3151" w:rsidP="000B64F0">
      <w:pPr>
        <w:rPr>
          <w:rFonts w:cs="Arial"/>
          <w:b/>
          <w:i/>
          <w:u w:val="single"/>
        </w:rPr>
      </w:pPr>
    </w:p>
    <w:p w:rsidR="00DD3151" w:rsidRPr="00C55565" w:rsidRDefault="00DD3151" w:rsidP="000B64F0">
      <w:pPr>
        <w:rPr>
          <w:rFonts w:cs="Arial"/>
          <w:b/>
          <w:i/>
          <w:u w:val="single"/>
        </w:rPr>
      </w:pPr>
      <w:r w:rsidRPr="00C55565">
        <w:rPr>
          <w:rFonts w:cs="Arial"/>
          <w:b/>
          <w:i/>
          <w:u w:val="single"/>
        </w:rPr>
        <w:t>DIMENSIÓN COGNITIVA</w:t>
      </w:r>
    </w:p>
    <w:p w:rsidR="00DD3151" w:rsidRPr="00C55565" w:rsidRDefault="00DD3151" w:rsidP="00DD3151">
      <w:pPr>
        <w:pStyle w:val="Prrafodelista"/>
        <w:numPr>
          <w:ilvl w:val="0"/>
          <w:numId w:val="127"/>
        </w:numPr>
        <w:autoSpaceDE w:val="0"/>
        <w:autoSpaceDN w:val="0"/>
        <w:adjustRightInd w:val="0"/>
        <w:spacing w:after="0" w:line="240" w:lineRule="auto"/>
        <w:rPr>
          <w:rFonts w:cs="Arial"/>
          <w:lang w:val="es-CO"/>
        </w:rPr>
      </w:pPr>
      <w:r w:rsidRPr="00C55565">
        <w:rPr>
          <w:rFonts w:cs="Arial"/>
          <w:b/>
          <w:lang w:val="es-CO"/>
        </w:rPr>
        <w:t>NUMEROS HASTA EL 20</w:t>
      </w:r>
    </w:p>
    <w:p w:rsidR="00DD3151" w:rsidRPr="00C55565" w:rsidRDefault="00DD3151" w:rsidP="00DD3151">
      <w:pPr>
        <w:pStyle w:val="Prrafodelista"/>
        <w:autoSpaceDE w:val="0"/>
        <w:autoSpaceDN w:val="0"/>
        <w:adjustRightInd w:val="0"/>
        <w:spacing w:after="0" w:line="240" w:lineRule="auto"/>
        <w:rPr>
          <w:rFonts w:cs="Arial"/>
          <w:lang w:val="es-CO"/>
        </w:rPr>
      </w:pPr>
    </w:p>
    <w:p w:rsidR="00DD3151" w:rsidRPr="00C55565" w:rsidRDefault="00DD3151" w:rsidP="00DD3151">
      <w:pPr>
        <w:pStyle w:val="Prrafodelista"/>
        <w:numPr>
          <w:ilvl w:val="0"/>
          <w:numId w:val="127"/>
        </w:numPr>
        <w:autoSpaceDE w:val="0"/>
        <w:autoSpaceDN w:val="0"/>
        <w:adjustRightInd w:val="0"/>
        <w:spacing w:after="0" w:line="240" w:lineRule="auto"/>
        <w:rPr>
          <w:rFonts w:cs="Arial"/>
          <w:lang w:val="es-CO"/>
        </w:rPr>
      </w:pPr>
      <w:r w:rsidRPr="00C55565">
        <w:rPr>
          <w:rFonts w:cs="Arial"/>
          <w:b/>
          <w:lang w:val="es-CO"/>
        </w:rPr>
        <w:t>SUSTRACCIÓN</w:t>
      </w:r>
    </w:p>
    <w:p w:rsidR="00DD3151" w:rsidRPr="00C55565" w:rsidRDefault="00DD3151" w:rsidP="00DD3151">
      <w:pPr>
        <w:autoSpaceDE w:val="0"/>
        <w:autoSpaceDN w:val="0"/>
        <w:adjustRightInd w:val="0"/>
        <w:spacing w:after="0" w:line="240" w:lineRule="auto"/>
        <w:rPr>
          <w:rFonts w:cs="Arial"/>
          <w:lang w:val="es-CO"/>
        </w:rPr>
      </w:pPr>
    </w:p>
    <w:p w:rsidR="00DD3151" w:rsidRPr="00C55565" w:rsidRDefault="00DD3151" w:rsidP="00DD3151">
      <w:pPr>
        <w:pStyle w:val="Prrafodelista"/>
        <w:numPr>
          <w:ilvl w:val="0"/>
          <w:numId w:val="127"/>
        </w:numPr>
        <w:tabs>
          <w:tab w:val="left" w:pos="1080"/>
        </w:tabs>
        <w:autoSpaceDE w:val="0"/>
        <w:autoSpaceDN w:val="0"/>
        <w:adjustRightInd w:val="0"/>
        <w:spacing w:after="0" w:line="240" w:lineRule="auto"/>
        <w:rPr>
          <w:rFonts w:cs="Arial"/>
          <w:lang w:val="es-CO"/>
        </w:rPr>
      </w:pPr>
      <w:r w:rsidRPr="00C55565">
        <w:rPr>
          <w:rFonts w:cs="Arial"/>
          <w:b/>
          <w:lang w:val="es-CO"/>
        </w:rPr>
        <w:t>Juegos de resolución de problemas con sumas y restas.</w:t>
      </w:r>
    </w:p>
    <w:p w:rsidR="00DD3151" w:rsidRPr="00C55565" w:rsidRDefault="00DD3151" w:rsidP="00DD3151">
      <w:pPr>
        <w:tabs>
          <w:tab w:val="left" w:pos="1080"/>
        </w:tabs>
        <w:autoSpaceDE w:val="0"/>
        <w:autoSpaceDN w:val="0"/>
        <w:adjustRightInd w:val="0"/>
        <w:spacing w:after="0" w:line="240" w:lineRule="auto"/>
        <w:rPr>
          <w:rFonts w:cs="Arial"/>
          <w:lang w:val="es-CO"/>
        </w:rPr>
      </w:pPr>
    </w:p>
    <w:p w:rsidR="00DD3151" w:rsidRPr="00C55565" w:rsidRDefault="00DD3151" w:rsidP="00DD3151">
      <w:pPr>
        <w:pStyle w:val="Prrafodelista"/>
        <w:numPr>
          <w:ilvl w:val="0"/>
          <w:numId w:val="127"/>
        </w:numPr>
        <w:tabs>
          <w:tab w:val="left" w:pos="1080"/>
        </w:tabs>
        <w:autoSpaceDE w:val="0"/>
        <w:autoSpaceDN w:val="0"/>
        <w:adjustRightInd w:val="0"/>
        <w:spacing w:after="0" w:line="240" w:lineRule="auto"/>
        <w:rPr>
          <w:rFonts w:cs="Arial"/>
          <w:lang w:val="es-CO"/>
        </w:rPr>
      </w:pPr>
      <w:r w:rsidRPr="00C55565">
        <w:rPr>
          <w:rFonts w:cs="Arial"/>
          <w:b/>
          <w:lang w:val="es-CO"/>
        </w:rPr>
        <w:t>Días de la semana.</w:t>
      </w:r>
    </w:p>
    <w:p w:rsidR="00DD3151" w:rsidRPr="00C55565" w:rsidRDefault="00DD3151" w:rsidP="00DD3151">
      <w:pPr>
        <w:tabs>
          <w:tab w:val="left" w:pos="1080"/>
        </w:tabs>
        <w:autoSpaceDE w:val="0"/>
        <w:autoSpaceDN w:val="0"/>
        <w:adjustRightInd w:val="0"/>
        <w:spacing w:after="0" w:line="240" w:lineRule="auto"/>
        <w:rPr>
          <w:rFonts w:cs="Arial"/>
          <w:lang w:val="es-CO"/>
        </w:rPr>
      </w:pPr>
    </w:p>
    <w:p w:rsidR="00DD3151" w:rsidRPr="00C55565" w:rsidRDefault="00DD3151" w:rsidP="00DD3151">
      <w:pPr>
        <w:pStyle w:val="Prrafodelista"/>
        <w:numPr>
          <w:ilvl w:val="0"/>
          <w:numId w:val="127"/>
        </w:numPr>
        <w:autoSpaceDE w:val="0"/>
        <w:autoSpaceDN w:val="0"/>
        <w:adjustRightInd w:val="0"/>
        <w:spacing w:after="0" w:line="240" w:lineRule="auto"/>
        <w:rPr>
          <w:rFonts w:cs="Arial"/>
          <w:lang w:val="es-CO"/>
        </w:rPr>
      </w:pPr>
      <w:r w:rsidRPr="00C55565">
        <w:rPr>
          <w:rFonts w:cs="Arial"/>
          <w:lang w:val="es-CO"/>
        </w:rPr>
        <w:t>Creación de reglas para el juego donde se aplicarán resolución de problemas.</w:t>
      </w:r>
    </w:p>
    <w:p w:rsidR="00DD3151" w:rsidRPr="00C55565" w:rsidRDefault="00DD3151" w:rsidP="000B64F0">
      <w:pPr>
        <w:rPr>
          <w:rFonts w:cs="Arial"/>
          <w:b/>
          <w:i/>
          <w:u w:val="single"/>
        </w:rPr>
      </w:pPr>
    </w:p>
    <w:p w:rsidR="000B64F0" w:rsidRPr="00C55565" w:rsidRDefault="00B51A89" w:rsidP="00B51A89">
      <w:pPr>
        <w:rPr>
          <w:rFonts w:cs="Arial"/>
          <w:b/>
          <w:i/>
          <w:u w:val="single"/>
        </w:rPr>
      </w:pPr>
      <w:r w:rsidRPr="00C55565">
        <w:rPr>
          <w:rFonts w:cs="Arial"/>
          <w:b/>
          <w:i/>
          <w:u w:val="single"/>
        </w:rPr>
        <w:t>CIENCIAS NATURALES</w:t>
      </w:r>
    </w:p>
    <w:p w:rsidR="00B51A89" w:rsidRPr="00C55565" w:rsidRDefault="00B51A89" w:rsidP="00B51A89">
      <w:pPr>
        <w:pStyle w:val="Prrafodelista"/>
        <w:numPr>
          <w:ilvl w:val="0"/>
          <w:numId w:val="132"/>
        </w:numPr>
        <w:autoSpaceDE w:val="0"/>
        <w:autoSpaceDN w:val="0"/>
        <w:adjustRightInd w:val="0"/>
        <w:rPr>
          <w:rFonts w:cs="Arial"/>
          <w:lang w:val="es-CO"/>
        </w:rPr>
      </w:pPr>
      <w:r w:rsidRPr="00C55565">
        <w:rPr>
          <w:rFonts w:cs="Arial"/>
          <w:lang w:val="es-CO"/>
        </w:rPr>
        <w:t>Beneficios brindados por la naturaleza al ser humano</w:t>
      </w:r>
    </w:p>
    <w:p w:rsidR="00B51A89" w:rsidRPr="00C55565" w:rsidRDefault="00B51A89" w:rsidP="00B51A89">
      <w:pPr>
        <w:pStyle w:val="Prrafodelista"/>
        <w:numPr>
          <w:ilvl w:val="0"/>
          <w:numId w:val="132"/>
        </w:numPr>
        <w:autoSpaceDE w:val="0"/>
        <w:autoSpaceDN w:val="0"/>
        <w:adjustRightInd w:val="0"/>
        <w:rPr>
          <w:rFonts w:cs="Arial"/>
          <w:lang w:val="es-CO"/>
        </w:rPr>
      </w:pPr>
      <w:r w:rsidRPr="00C55565">
        <w:rPr>
          <w:rFonts w:cs="Arial"/>
          <w:lang w:val="es-CO"/>
        </w:rPr>
        <w:t xml:space="preserve">Formas </w:t>
      </w:r>
      <w:r w:rsidR="000435EC" w:rsidRPr="00C55565">
        <w:rPr>
          <w:rFonts w:cs="Arial"/>
          <w:lang w:val="es-CO"/>
        </w:rPr>
        <w:t>de cuidar</w:t>
      </w:r>
      <w:r w:rsidRPr="00C55565">
        <w:rPr>
          <w:rFonts w:cs="Arial"/>
          <w:lang w:val="es-CO"/>
        </w:rPr>
        <w:t xml:space="preserve"> el entorno</w:t>
      </w:r>
    </w:p>
    <w:p w:rsidR="00B51A89" w:rsidRPr="00C55565" w:rsidRDefault="00B51A89" w:rsidP="00B51A89">
      <w:pPr>
        <w:pStyle w:val="Prrafodelista"/>
        <w:numPr>
          <w:ilvl w:val="0"/>
          <w:numId w:val="132"/>
        </w:numPr>
        <w:autoSpaceDE w:val="0"/>
        <w:autoSpaceDN w:val="0"/>
        <w:adjustRightInd w:val="0"/>
        <w:rPr>
          <w:rFonts w:cs="Arial"/>
          <w:lang w:val="es-CO"/>
        </w:rPr>
      </w:pPr>
      <w:r w:rsidRPr="00C55565">
        <w:rPr>
          <w:rFonts w:cs="Arial"/>
          <w:lang w:val="es-CO"/>
        </w:rPr>
        <w:t xml:space="preserve">Los </w:t>
      </w:r>
      <w:r w:rsidR="000435EC" w:rsidRPr="00C55565">
        <w:rPr>
          <w:rFonts w:cs="Arial"/>
          <w:lang w:val="es-CO"/>
        </w:rPr>
        <w:t>animales característicos</w:t>
      </w:r>
      <w:r w:rsidRPr="00C55565">
        <w:rPr>
          <w:rFonts w:cs="Arial"/>
          <w:lang w:val="es-CO"/>
        </w:rPr>
        <w:t>, formas de desplazamientos y hábitat</w:t>
      </w:r>
    </w:p>
    <w:p w:rsidR="00B51A89" w:rsidRPr="00C55565" w:rsidRDefault="00B51A89" w:rsidP="00B51A89">
      <w:pPr>
        <w:pStyle w:val="Prrafodelista"/>
        <w:numPr>
          <w:ilvl w:val="0"/>
          <w:numId w:val="132"/>
        </w:numPr>
        <w:autoSpaceDE w:val="0"/>
        <w:autoSpaceDN w:val="0"/>
        <w:adjustRightInd w:val="0"/>
        <w:rPr>
          <w:rFonts w:cs="Arial"/>
          <w:lang w:val="es-CO"/>
        </w:rPr>
      </w:pPr>
      <w:r w:rsidRPr="00C55565">
        <w:rPr>
          <w:rFonts w:cs="Arial"/>
          <w:lang w:val="es-CO"/>
        </w:rPr>
        <w:t>Fenómenos naturales</w:t>
      </w:r>
    </w:p>
    <w:p w:rsidR="00B51A89" w:rsidRPr="00C55565" w:rsidRDefault="00B51A89" w:rsidP="00B51A89">
      <w:pPr>
        <w:rPr>
          <w:rFonts w:cs="Arial"/>
          <w:b/>
          <w:i/>
          <w:u w:val="single"/>
        </w:rPr>
      </w:pPr>
    </w:p>
    <w:p w:rsidR="00B51A89" w:rsidRPr="00C55565" w:rsidRDefault="00B51A89" w:rsidP="00B51A89">
      <w:pPr>
        <w:rPr>
          <w:rFonts w:cs="Arial"/>
          <w:b/>
          <w:i/>
          <w:u w:val="single"/>
        </w:rPr>
      </w:pPr>
      <w:r w:rsidRPr="00C55565">
        <w:rPr>
          <w:rFonts w:cs="Arial"/>
          <w:b/>
          <w:i/>
          <w:u w:val="single"/>
        </w:rPr>
        <w:lastRenderedPageBreak/>
        <w:t>DIMENSIÓN CORPORAL</w:t>
      </w:r>
    </w:p>
    <w:p w:rsidR="00B51A89" w:rsidRPr="00C55565" w:rsidRDefault="00B51A89" w:rsidP="00B51A89">
      <w:pPr>
        <w:numPr>
          <w:ilvl w:val="0"/>
          <w:numId w:val="93"/>
        </w:numPr>
        <w:suppressAutoHyphens/>
        <w:autoSpaceDE w:val="0"/>
        <w:autoSpaceDN w:val="0"/>
        <w:adjustRightInd w:val="0"/>
        <w:spacing w:after="0" w:line="240" w:lineRule="auto"/>
        <w:contextualSpacing/>
        <w:rPr>
          <w:rFonts w:eastAsia="Batang" w:cs="Arial"/>
          <w:lang w:val="es-CO"/>
        </w:rPr>
      </w:pPr>
      <w:r w:rsidRPr="00C55565">
        <w:rPr>
          <w:rFonts w:eastAsia="Batang" w:cs="Arial"/>
          <w:lang w:val="es-CO"/>
        </w:rPr>
        <w:t>COORDINACIÓN</w:t>
      </w:r>
    </w:p>
    <w:p w:rsidR="00B51A89" w:rsidRPr="00C55565" w:rsidRDefault="00B51A89" w:rsidP="00B51A89">
      <w:pPr>
        <w:suppressAutoHyphens/>
        <w:autoSpaceDE w:val="0"/>
        <w:autoSpaceDN w:val="0"/>
        <w:adjustRightInd w:val="0"/>
        <w:ind w:left="1080"/>
        <w:contextualSpacing/>
        <w:rPr>
          <w:rFonts w:eastAsia="Batang" w:cs="Arial"/>
          <w:lang w:val="es-CO"/>
        </w:rPr>
      </w:pPr>
    </w:p>
    <w:p w:rsidR="00B51A89" w:rsidRPr="00C55565" w:rsidRDefault="00B51A89" w:rsidP="00B51A89">
      <w:pPr>
        <w:numPr>
          <w:ilvl w:val="0"/>
          <w:numId w:val="93"/>
        </w:numPr>
        <w:suppressAutoHyphens/>
        <w:autoSpaceDE w:val="0"/>
        <w:autoSpaceDN w:val="0"/>
        <w:adjustRightInd w:val="0"/>
        <w:spacing w:after="0" w:line="240" w:lineRule="auto"/>
        <w:contextualSpacing/>
        <w:rPr>
          <w:rFonts w:eastAsia="Batang" w:cs="Arial"/>
          <w:lang w:val="es-CO"/>
        </w:rPr>
      </w:pPr>
      <w:r w:rsidRPr="00C55565">
        <w:rPr>
          <w:rFonts w:eastAsia="Batang" w:cs="Arial"/>
          <w:lang w:val="es-CO"/>
        </w:rPr>
        <w:t>DINÁMICA GENERAL:</w:t>
      </w:r>
    </w:p>
    <w:p w:rsidR="00B51A89" w:rsidRPr="00C55565" w:rsidRDefault="00B51A89" w:rsidP="00B51A89">
      <w:pPr>
        <w:numPr>
          <w:ilvl w:val="0"/>
          <w:numId w:val="93"/>
        </w:numPr>
        <w:suppressAutoHyphens/>
        <w:autoSpaceDE w:val="0"/>
        <w:autoSpaceDN w:val="0"/>
        <w:adjustRightInd w:val="0"/>
        <w:spacing w:after="0" w:line="240" w:lineRule="auto"/>
        <w:contextualSpacing/>
        <w:rPr>
          <w:rFonts w:eastAsia="Batang" w:cs="Arial"/>
          <w:lang w:val="es-CO"/>
        </w:rPr>
      </w:pPr>
      <w:r w:rsidRPr="00C55565">
        <w:rPr>
          <w:rFonts w:eastAsia="Batang" w:cs="Arial"/>
          <w:lang w:val="es-CO"/>
        </w:rPr>
        <w:t>Gateo</w:t>
      </w:r>
    </w:p>
    <w:p w:rsidR="00B51A89" w:rsidRPr="00C55565" w:rsidRDefault="00B51A89" w:rsidP="00B51A89">
      <w:pPr>
        <w:numPr>
          <w:ilvl w:val="0"/>
          <w:numId w:val="93"/>
        </w:numPr>
        <w:suppressAutoHyphens/>
        <w:autoSpaceDE w:val="0"/>
        <w:autoSpaceDN w:val="0"/>
        <w:adjustRightInd w:val="0"/>
        <w:spacing w:after="0" w:line="240" w:lineRule="auto"/>
        <w:contextualSpacing/>
        <w:rPr>
          <w:rFonts w:eastAsia="Batang" w:cs="Arial"/>
          <w:lang w:val="es-CO"/>
        </w:rPr>
      </w:pPr>
      <w:r w:rsidRPr="00C55565">
        <w:rPr>
          <w:rFonts w:eastAsia="Batang" w:cs="Arial"/>
          <w:lang w:val="es-CO"/>
        </w:rPr>
        <w:t>Marcha</w:t>
      </w:r>
    </w:p>
    <w:p w:rsidR="00B51A89" w:rsidRPr="00C55565" w:rsidRDefault="00B51A89" w:rsidP="00B51A89">
      <w:pPr>
        <w:numPr>
          <w:ilvl w:val="0"/>
          <w:numId w:val="93"/>
        </w:numPr>
        <w:suppressAutoHyphens/>
        <w:autoSpaceDE w:val="0"/>
        <w:autoSpaceDN w:val="0"/>
        <w:adjustRightInd w:val="0"/>
        <w:spacing w:after="0" w:line="240" w:lineRule="auto"/>
        <w:contextualSpacing/>
        <w:rPr>
          <w:rFonts w:eastAsia="Batang" w:cs="Arial"/>
          <w:lang w:val="es-CO"/>
        </w:rPr>
      </w:pPr>
      <w:r w:rsidRPr="00C55565">
        <w:rPr>
          <w:rFonts w:eastAsia="Batang" w:cs="Arial"/>
          <w:lang w:val="es-CO"/>
        </w:rPr>
        <w:t>Reptar</w:t>
      </w:r>
    </w:p>
    <w:p w:rsidR="00B51A89" w:rsidRPr="00C55565" w:rsidRDefault="00B51A89" w:rsidP="00B51A89">
      <w:pPr>
        <w:numPr>
          <w:ilvl w:val="0"/>
          <w:numId w:val="93"/>
        </w:numPr>
        <w:tabs>
          <w:tab w:val="left" w:pos="1051"/>
          <w:tab w:val="left" w:pos="1291"/>
        </w:tabs>
        <w:spacing w:after="0" w:line="240" w:lineRule="auto"/>
        <w:rPr>
          <w:rFonts w:cs="Arial"/>
          <w:lang w:val="es-CO"/>
        </w:rPr>
      </w:pPr>
      <w:r w:rsidRPr="00C55565">
        <w:rPr>
          <w:rFonts w:eastAsia="Batang" w:cs="Arial"/>
          <w:lang w:val="es-CO"/>
        </w:rPr>
        <w:t>Equilibrio</w:t>
      </w:r>
    </w:p>
    <w:p w:rsidR="00B51A89" w:rsidRPr="00C55565" w:rsidRDefault="00B51A89" w:rsidP="00B51A89">
      <w:pPr>
        <w:tabs>
          <w:tab w:val="left" w:pos="1051"/>
          <w:tab w:val="left" w:pos="1291"/>
        </w:tabs>
        <w:ind w:left="1080"/>
        <w:rPr>
          <w:rFonts w:cs="Arial"/>
          <w:lang w:val="es-CO"/>
        </w:rPr>
      </w:pPr>
    </w:p>
    <w:p w:rsidR="00B51A89" w:rsidRPr="00C55565" w:rsidRDefault="00B51A89" w:rsidP="00B51A89">
      <w:pPr>
        <w:tabs>
          <w:tab w:val="left" w:pos="1051"/>
          <w:tab w:val="left" w:pos="1291"/>
        </w:tabs>
        <w:rPr>
          <w:rFonts w:eastAsia="Batang" w:cs="Arial"/>
          <w:b/>
          <w:lang w:val="es-CO"/>
        </w:rPr>
      </w:pPr>
      <w:r w:rsidRPr="00C55565">
        <w:rPr>
          <w:rFonts w:eastAsia="Batang" w:cs="Arial"/>
          <w:b/>
          <w:lang w:val="es-CO"/>
        </w:rPr>
        <w:t>JUEGOS PREDEPORTIVOS</w:t>
      </w:r>
    </w:p>
    <w:p w:rsidR="00B51A89" w:rsidRPr="00C55565" w:rsidRDefault="00B51A89" w:rsidP="00B51A89">
      <w:pPr>
        <w:tabs>
          <w:tab w:val="left" w:pos="1051"/>
          <w:tab w:val="left" w:pos="1291"/>
        </w:tabs>
        <w:rPr>
          <w:rFonts w:eastAsia="Batang" w:cs="Arial"/>
          <w:b/>
          <w:lang w:val="es-CO"/>
        </w:rPr>
      </w:pPr>
    </w:p>
    <w:p w:rsidR="00B51A89" w:rsidRPr="00C55565" w:rsidRDefault="00B51A89" w:rsidP="00B51A89">
      <w:pPr>
        <w:rPr>
          <w:rFonts w:cs="Arial"/>
          <w:b/>
          <w:i/>
          <w:u w:val="single"/>
        </w:rPr>
      </w:pPr>
      <w:r w:rsidRPr="00C55565">
        <w:rPr>
          <w:rFonts w:cs="Arial"/>
          <w:b/>
          <w:i/>
          <w:u w:val="single"/>
        </w:rPr>
        <w:t>DIMENSIÓN ACTITUDINAL Y VALORATIVA</w:t>
      </w:r>
    </w:p>
    <w:p w:rsidR="00B51A89" w:rsidRPr="00C55565" w:rsidRDefault="00B51A89" w:rsidP="00B51A89">
      <w:pPr>
        <w:pStyle w:val="Prrafodelista"/>
        <w:numPr>
          <w:ilvl w:val="0"/>
          <w:numId w:val="140"/>
        </w:numPr>
        <w:rPr>
          <w:rFonts w:cs="Arial"/>
          <w:b/>
          <w:lang w:val="es-CO"/>
        </w:rPr>
      </w:pPr>
      <w:r w:rsidRPr="00C55565">
        <w:rPr>
          <w:rFonts w:cs="Arial"/>
          <w:b/>
          <w:lang w:val="es-CO"/>
        </w:rPr>
        <w:t>El origen de la vida</w:t>
      </w:r>
    </w:p>
    <w:p w:rsidR="00B51A89" w:rsidRPr="00C55565" w:rsidRDefault="00B51A89" w:rsidP="00B51A89">
      <w:pPr>
        <w:pStyle w:val="Prrafodelista"/>
        <w:numPr>
          <w:ilvl w:val="0"/>
          <w:numId w:val="140"/>
        </w:numPr>
        <w:rPr>
          <w:rFonts w:cs="Arial"/>
          <w:b/>
          <w:lang w:val="es-CO"/>
        </w:rPr>
      </w:pPr>
      <w:r w:rsidRPr="00C55565">
        <w:rPr>
          <w:rFonts w:cs="Arial"/>
          <w:b/>
          <w:lang w:val="es-CO"/>
        </w:rPr>
        <w:t>El ciclo de la vida</w:t>
      </w:r>
    </w:p>
    <w:p w:rsidR="00B51A89" w:rsidRPr="00C55565" w:rsidRDefault="00B51A89" w:rsidP="00B51A89">
      <w:pPr>
        <w:pStyle w:val="Prrafodelista"/>
        <w:numPr>
          <w:ilvl w:val="0"/>
          <w:numId w:val="140"/>
        </w:numPr>
        <w:rPr>
          <w:rFonts w:cs="Arial"/>
          <w:b/>
          <w:lang w:val="es-CO"/>
        </w:rPr>
      </w:pPr>
      <w:r w:rsidRPr="00C55565">
        <w:rPr>
          <w:rFonts w:cs="Arial"/>
          <w:b/>
          <w:lang w:val="es-CO"/>
        </w:rPr>
        <w:t>Seres vivos e Inertes</w:t>
      </w:r>
    </w:p>
    <w:p w:rsidR="00B51A89" w:rsidRPr="00C55565" w:rsidRDefault="00B51A89" w:rsidP="00B51A89">
      <w:pPr>
        <w:pStyle w:val="Prrafodelista"/>
        <w:numPr>
          <w:ilvl w:val="0"/>
          <w:numId w:val="140"/>
        </w:numPr>
        <w:rPr>
          <w:rFonts w:cs="Arial"/>
          <w:b/>
          <w:lang w:val="es-CO"/>
        </w:rPr>
      </w:pPr>
      <w:r w:rsidRPr="00C55565">
        <w:rPr>
          <w:rFonts w:cs="Arial"/>
          <w:b/>
          <w:lang w:val="es-CO"/>
        </w:rPr>
        <w:t>Características físicas, formas de desplazamiento y hábitat de los animales</w:t>
      </w:r>
    </w:p>
    <w:p w:rsidR="00B51A89" w:rsidRPr="00C55565" w:rsidRDefault="00B51A89" w:rsidP="00B51A89">
      <w:pPr>
        <w:rPr>
          <w:rFonts w:cs="Arial"/>
          <w:lang w:val="es-CO"/>
        </w:rPr>
      </w:pPr>
      <w:r w:rsidRPr="00C55565">
        <w:rPr>
          <w:rFonts w:cs="Arial"/>
          <w:b/>
          <w:lang w:val="es-CO"/>
        </w:rPr>
        <w:t>Vivamos la navidad</w:t>
      </w:r>
      <w:r w:rsidRPr="00C55565">
        <w:rPr>
          <w:rFonts w:cs="Arial"/>
          <w:lang w:val="es-CO"/>
        </w:rPr>
        <w:t>.</w:t>
      </w:r>
    </w:p>
    <w:p w:rsidR="00B51A89" w:rsidRPr="00C55565" w:rsidRDefault="00B51A89" w:rsidP="00B51A89">
      <w:pPr>
        <w:pStyle w:val="Prrafodelista"/>
        <w:numPr>
          <w:ilvl w:val="0"/>
          <w:numId w:val="82"/>
        </w:numPr>
        <w:autoSpaceDE w:val="0"/>
        <w:autoSpaceDN w:val="0"/>
        <w:adjustRightInd w:val="0"/>
        <w:spacing w:after="0"/>
        <w:rPr>
          <w:rFonts w:cs="Arial"/>
          <w:lang w:val="es-CO"/>
        </w:rPr>
      </w:pPr>
      <w:r w:rsidRPr="00C55565">
        <w:rPr>
          <w:rFonts w:cs="Arial"/>
          <w:lang w:val="es-CO"/>
        </w:rPr>
        <w:t>¿Qué es la navidad?</w:t>
      </w:r>
    </w:p>
    <w:p w:rsidR="00B51A89" w:rsidRPr="00C55565" w:rsidRDefault="00B51A89" w:rsidP="00B51A89">
      <w:pPr>
        <w:pStyle w:val="Prrafodelista"/>
        <w:numPr>
          <w:ilvl w:val="0"/>
          <w:numId w:val="82"/>
        </w:numPr>
        <w:spacing w:after="0" w:line="240" w:lineRule="auto"/>
        <w:rPr>
          <w:rFonts w:eastAsia="Times New Roman" w:cs="Arial"/>
          <w:lang w:val="es-CO"/>
        </w:rPr>
      </w:pPr>
      <w:r w:rsidRPr="00C55565">
        <w:rPr>
          <w:rFonts w:cs="Arial"/>
          <w:lang w:val="es-CO"/>
        </w:rPr>
        <w:t>Conceptualización</w:t>
      </w:r>
    </w:p>
    <w:p w:rsidR="00B51A89" w:rsidRPr="00C55565" w:rsidRDefault="00B51A89" w:rsidP="00B51A89">
      <w:pPr>
        <w:pStyle w:val="Prrafodelista"/>
        <w:numPr>
          <w:ilvl w:val="0"/>
          <w:numId w:val="82"/>
        </w:numPr>
        <w:spacing w:after="0" w:line="240" w:lineRule="auto"/>
        <w:rPr>
          <w:rFonts w:eastAsia="Times New Roman" w:cs="Arial"/>
          <w:lang w:val="es-CO"/>
        </w:rPr>
      </w:pPr>
      <w:r w:rsidRPr="00C55565">
        <w:rPr>
          <w:rFonts w:eastAsia="Times New Roman" w:cs="Arial"/>
          <w:lang w:val="es-CO"/>
        </w:rPr>
        <w:t>Significado</w:t>
      </w:r>
    </w:p>
    <w:p w:rsidR="00B51A89" w:rsidRPr="00C55565" w:rsidRDefault="00B51A89" w:rsidP="00B51A89">
      <w:pPr>
        <w:pStyle w:val="Prrafodelista"/>
        <w:numPr>
          <w:ilvl w:val="0"/>
          <w:numId w:val="82"/>
        </w:numPr>
        <w:tabs>
          <w:tab w:val="left" w:pos="1377"/>
          <w:tab w:val="left" w:pos="1527"/>
          <w:tab w:val="left" w:pos="1692"/>
        </w:tabs>
        <w:spacing w:after="0" w:line="240" w:lineRule="auto"/>
        <w:rPr>
          <w:rFonts w:eastAsia="Times New Roman" w:cs="Arial"/>
          <w:lang w:val="es-CO"/>
        </w:rPr>
      </w:pPr>
      <w:r w:rsidRPr="00C55565">
        <w:rPr>
          <w:rFonts w:eastAsia="Times New Roman" w:cs="Arial"/>
          <w:lang w:val="es-CO"/>
        </w:rPr>
        <w:t>Tradiciones y celebraciones.</w:t>
      </w:r>
    </w:p>
    <w:p w:rsidR="00B51A89" w:rsidRPr="00C55565" w:rsidRDefault="00B51A89" w:rsidP="00B51A89">
      <w:pPr>
        <w:autoSpaceDE w:val="0"/>
        <w:autoSpaceDN w:val="0"/>
        <w:adjustRightInd w:val="0"/>
        <w:rPr>
          <w:rFonts w:cs="Arial"/>
          <w:lang w:val="es-CO"/>
        </w:rPr>
      </w:pPr>
    </w:p>
    <w:p w:rsidR="00B51A89" w:rsidRPr="00C55565" w:rsidRDefault="00B51A89" w:rsidP="00B51A89">
      <w:pPr>
        <w:tabs>
          <w:tab w:val="left" w:pos="1051"/>
          <w:tab w:val="left" w:pos="1291"/>
        </w:tabs>
        <w:rPr>
          <w:rFonts w:cs="Arial"/>
          <w:b/>
          <w:i/>
          <w:u w:val="single"/>
          <w:lang w:val="es-CO"/>
        </w:rPr>
      </w:pPr>
      <w:r w:rsidRPr="00C55565">
        <w:rPr>
          <w:rFonts w:cs="Arial"/>
          <w:b/>
          <w:i/>
          <w:u w:val="single"/>
          <w:lang w:val="es-CO"/>
        </w:rPr>
        <w:t>DIMENSIÓN ESTÉTICA</w:t>
      </w:r>
    </w:p>
    <w:p w:rsidR="00B51A89" w:rsidRPr="00C55565" w:rsidRDefault="00B51A89" w:rsidP="00B51A89">
      <w:pPr>
        <w:tabs>
          <w:tab w:val="left" w:pos="360"/>
        </w:tabs>
        <w:autoSpaceDE w:val="0"/>
        <w:autoSpaceDN w:val="0"/>
        <w:adjustRightInd w:val="0"/>
        <w:ind w:left="398"/>
        <w:rPr>
          <w:rFonts w:eastAsia="Batang" w:cs="Arial"/>
          <w:b/>
          <w:lang w:val="es-CO"/>
        </w:rPr>
      </w:pPr>
      <w:r w:rsidRPr="00C55565">
        <w:rPr>
          <w:rFonts w:eastAsia="Batang" w:cs="Arial"/>
          <w:b/>
          <w:lang w:val="es-CO"/>
        </w:rPr>
        <w:t>TECNICAS DE PINTURA SOBRE PAPEL:</w:t>
      </w:r>
    </w:p>
    <w:p w:rsidR="00B51A89" w:rsidRPr="00C55565" w:rsidRDefault="00B51A89" w:rsidP="00C55565">
      <w:pPr>
        <w:tabs>
          <w:tab w:val="left" w:pos="360"/>
        </w:tabs>
        <w:autoSpaceDE w:val="0"/>
        <w:autoSpaceDN w:val="0"/>
        <w:adjustRightInd w:val="0"/>
        <w:ind w:left="398"/>
        <w:rPr>
          <w:rFonts w:eastAsia="Batang" w:cs="Arial"/>
          <w:lang w:val="es-CO" w:eastAsia="es-ES"/>
        </w:rPr>
      </w:pPr>
      <w:r w:rsidRPr="00C55565">
        <w:rPr>
          <w:rFonts w:eastAsia="Batang" w:cs="Arial"/>
          <w:b/>
          <w:lang w:val="es-CO"/>
        </w:rPr>
        <w:t xml:space="preserve"> </w:t>
      </w:r>
      <w:r w:rsidRPr="00C55565">
        <w:rPr>
          <w:rFonts w:eastAsia="Batang" w:cs="Arial"/>
          <w:lang w:val="es-CO" w:eastAsia="es-ES"/>
        </w:rPr>
        <w:t>TÉCNICAS DE COLOR:</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Mezclas.</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Pintura en espejo.</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Pintura libre con pincel.</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 xml:space="preserve">Soplado. </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Esgrafiado</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Estampado. con elementos de la naturaleza.</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Tiza pastel</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Dibujo libre y dirigido en cartulina u otros materiales</w:t>
      </w:r>
    </w:p>
    <w:p w:rsidR="00B51A89" w:rsidRPr="00C55565" w:rsidRDefault="00B51A89" w:rsidP="00B51A89">
      <w:pPr>
        <w:pStyle w:val="Prrafodelista"/>
        <w:numPr>
          <w:ilvl w:val="0"/>
          <w:numId w:val="98"/>
        </w:numPr>
        <w:tabs>
          <w:tab w:val="left" w:pos="360"/>
        </w:tabs>
        <w:autoSpaceDE w:val="0"/>
        <w:autoSpaceDN w:val="0"/>
        <w:adjustRightInd w:val="0"/>
        <w:spacing w:after="0"/>
        <w:rPr>
          <w:rFonts w:eastAsia="Batang" w:cs="Arial"/>
          <w:lang w:val="es-CO" w:eastAsia="es-ES"/>
        </w:rPr>
      </w:pPr>
      <w:r w:rsidRPr="00C55565">
        <w:rPr>
          <w:rFonts w:eastAsia="Batang" w:cs="Arial"/>
          <w:lang w:val="es-CO" w:eastAsia="es-ES"/>
        </w:rPr>
        <w:t>Collage de texturas.</w:t>
      </w:r>
    </w:p>
    <w:p w:rsidR="00B51A89" w:rsidRPr="00C55565" w:rsidRDefault="00B51A89" w:rsidP="00B51A89">
      <w:pPr>
        <w:rPr>
          <w:rFonts w:cs="Arial"/>
          <w:lang w:val="es-CO"/>
        </w:rPr>
      </w:pPr>
    </w:p>
    <w:p w:rsidR="00B51A89" w:rsidRPr="00C55565" w:rsidRDefault="00B51A89" w:rsidP="00B51A89">
      <w:pPr>
        <w:autoSpaceDE w:val="0"/>
        <w:autoSpaceDN w:val="0"/>
        <w:adjustRightInd w:val="0"/>
        <w:ind w:left="720"/>
        <w:rPr>
          <w:rFonts w:eastAsia="Batang" w:cs="Arial"/>
          <w:b/>
          <w:lang w:val="es-CO"/>
        </w:rPr>
      </w:pPr>
      <w:r w:rsidRPr="00C55565">
        <w:rPr>
          <w:rFonts w:eastAsia="Batang" w:cs="Arial"/>
          <w:b/>
          <w:lang w:val="es-CO"/>
        </w:rPr>
        <w:t>LA RONDA</w:t>
      </w:r>
    </w:p>
    <w:p w:rsidR="00B51A89" w:rsidRPr="00C55565" w:rsidRDefault="00B51A89" w:rsidP="00B51A89">
      <w:pPr>
        <w:rPr>
          <w:rFonts w:eastAsia="Batang" w:cs="Arial"/>
          <w:b/>
          <w:lang w:val="es-CO"/>
        </w:rPr>
      </w:pPr>
      <w:r w:rsidRPr="00C55565">
        <w:rPr>
          <w:rFonts w:eastAsia="Batang" w:cs="Arial"/>
          <w:b/>
          <w:lang w:val="es-CO"/>
        </w:rPr>
        <w:t>EL RITMO, LA MÚSICA COMO INSTRUMENTO DE EXPRESIÓN SENSIBLE</w:t>
      </w:r>
    </w:p>
    <w:p w:rsidR="00B51A89" w:rsidRPr="00C55565" w:rsidRDefault="00B51A89" w:rsidP="00B51A89">
      <w:pPr>
        <w:tabs>
          <w:tab w:val="left" w:pos="360"/>
        </w:tabs>
        <w:autoSpaceDE w:val="0"/>
        <w:autoSpaceDN w:val="0"/>
        <w:adjustRightInd w:val="0"/>
        <w:contextualSpacing/>
        <w:rPr>
          <w:rFonts w:eastAsia="Batang" w:cs="Arial"/>
          <w:b/>
          <w:lang w:val="es-CO"/>
        </w:rPr>
      </w:pPr>
      <w:r w:rsidRPr="00C55565">
        <w:rPr>
          <w:rFonts w:eastAsia="Batang" w:cs="Arial"/>
          <w:b/>
          <w:lang w:val="es-CO"/>
        </w:rPr>
        <w:lastRenderedPageBreak/>
        <w:t>VALORES</w:t>
      </w:r>
    </w:p>
    <w:p w:rsidR="00B51A89" w:rsidRPr="00C55565" w:rsidRDefault="00B51A89" w:rsidP="00B51A89">
      <w:pPr>
        <w:tabs>
          <w:tab w:val="left" w:pos="360"/>
        </w:tabs>
        <w:autoSpaceDE w:val="0"/>
        <w:autoSpaceDN w:val="0"/>
        <w:adjustRightInd w:val="0"/>
        <w:ind w:left="720"/>
        <w:contextualSpacing/>
        <w:rPr>
          <w:rFonts w:eastAsia="Batang" w:cs="Arial"/>
          <w:b/>
          <w:lang w:val="es-CO"/>
        </w:rPr>
      </w:pPr>
    </w:p>
    <w:p w:rsidR="00B51A89" w:rsidRPr="00C55565" w:rsidRDefault="00B51A89" w:rsidP="00B51A89">
      <w:pPr>
        <w:tabs>
          <w:tab w:val="left" w:pos="1051"/>
          <w:tab w:val="left" w:pos="1291"/>
        </w:tabs>
        <w:rPr>
          <w:rFonts w:cs="Arial"/>
          <w:b/>
          <w:i/>
          <w:u w:val="single"/>
          <w:lang w:val="es-CO"/>
        </w:rPr>
      </w:pPr>
      <w:r w:rsidRPr="00C55565">
        <w:rPr>
          <w:rFonts w:eastAsia="Batang" w:cs="Arial"/>
          <w:lang w:val="es-CO"/>
        </w:rPr>
        <w:t>Valora y respeta sus propias creaciones y las de los demás</w:t>
      </w:r>
      <w:r w:rsidRPr="00C55565">
        <w:rPr>
          <w:rFonts w:eastAsia="Batang" w:cs="Arial"/>
          <w:b/>
          <w:lang w:val="es-CO"/>
        </w:rPr>
        <w:t>.</w:t>
      </w:r>
    </w:p>
    <w:p w:rsidR="00B51A89" w:rsidRPr="00C55565" w:rsidRDefault="00B51A89" w:rsidP="00B51A89">
      <w:pPr>
        <w:tabs>
          <w:tab w:val="left" w:pos="1051"/>
          <w:tab w:val="left" w:pos="1291"/>
        </w:tabs>
        <w:rPr>
          <w:rFonts w:cs="Arial"/>
          <w:lang w:val="es-CO"/>
        </w:rPr>
      </w:pPr>
    </w:p>
    <w:p w:rsidR="00772EE5" w:rsidRPr="00C55565" w:rsidRDefault="00772EE5" w:rsidP="00B51A89">
      <w:pPr>
        <w:tabs>
          <w:tab w:val="left" w:pos="1051"/>
          <w:tab w:val="left" w:pos="1291"/>
        </w:tabs>
        <w:rPr>
          <w:rFonts w:cs="Arial"/>
          <w:b/>
          <w:i/>
          <w:u w:val="single"/>
          <w:lang w:val="es-CO"/>
        </w:rPr>
      </w:pPr>
      <w:r w:rsidRPr="00C55565">
        <w:rPr>
          <w:rFonts w:cs="Arial"/>
          <w:b/>
          <w:i/>
          <w:u w:val="single"/>
          <w:lang w:val="es-CO"/>
        </w:rPr>
        <w:t>DIMENSIÓN ÉTICA</w:t>
      </w:r>
    </w:p>
    <w:p w:rsidR="00772EE5" w:rsidRPr="00C55565" w:rsidRDefault="00772EE5" w:rsidP="00772EE5">
      <w:pPr>
        <w:suppressAutoHyphens/>
        <w:autoSpaceDE w:val="0"/>
        <w:autoSpaceDN w:val="0"/>
        <w:adjustRightInd w:val="0"/>
        <w:spacing w:after="0"/>
        <w:rPr>
          <w:rFonts w:eastAsia="Batang" w:cs="Arial"/>
          <w:b/>
          <w:noProof/>
          <w:lang w:val="es-CO"/>
        </w:rPr>
      </w:pPr>
      <w:r w:rsidRPr="00C55565">
        <w:rPr>
          <w:rFonts w:eastAsia="Batang" w:cs="Arial"/>
          <w:b/>
          <w:noProof/>
          <w:lang w:val="es-CO"/>
        </w:rPr>
        <w:t>VALORES</w:t>
      </w:r>
    </w:p>
    <w:p w:rsidR="00772EE5" w:rsidRPr="00C55565" w:rsidRDefault="00772EE5" w:rsidP="008D31A8">
      <w:pPr>
        <w:numPr>
          <w:ilvl w:val="0"/>
          <w:numId w:val="95"/>
        </w:numPr>
        <w:tabs>
          <w:tab w:val="left" w:pos="360"/>
        </w:tabs>
        <w:autoSpaceDE w:val="0"/>
        <w:autoSpaceDN w:val="0"/>
        <w:adjustRightInd w:val="0"/>
        <w:spacing w:after="0"/>
        <w:ind w:left="360"/>
        <w:contextualSpacing/>
        <w:rPr>
          <w:rFonts w:eastAsia="Batang" w:cs="Arial"/>
          <w:noProof/>
          <w:lang w:val="es-CO"/>
        </w:rPr>
      </w:pPr>
      <w:r w:rsidRPr="00C55565">
        <w:rPr>
          <w:rFonts w:eastAsia="Batang" w:cs="Arial"/>
          <w:noProof/>
          <w:lang w:val="es-CO"/>
        </w:rPr>
        <w:t>Amistad</w:t>
      </w:r>
    </w:p>
    <w:p w:rsidR="00772EE5" w:rsidRPr="00C55565" w:rsidRDefault="00772EE5" w:rsidP="00C55565">
      <w:pPr>
        <w:pStyle w:val="Prrafodelista"/>
        <w:numPr>
          <w:ilvl w:val="0"/>
          <w:numId w:val="95"/>
        </w:numPr>
        <w:tabs>
          <w:tab w:val="left" w:pos="360"/>
        </w:tabs>
        <w:autoSpaceDE w:val="0"/>
        <w:autoSpaceDN w:val="0"/>
        <w:adjustRightInd w:val="0"/>
        <w:spacing w:after="0"/>
        <w:rPr>
          <w:rFonts w:eastAsia="Batang" w:cs="Arial"/>
          <w:noProof/>
          <w:lang w:val="es-CO"/>
        </w:rPr>
      </w:pPr>
      <w:r w:rsidRPr="00C55565">
        <w:rPr>
          <w:rFonts w:eastAsia="Batang" w:cs="Arial"/>
          <w:noProof/>
          <w:lang w:val="es-CO"/>
        </w:rPr>
        <w:t>Diversidad</w:t>
      </w:r>
    </w:p>
    <w:p w:rsidR="00772EE5" w:rsidRPr="00C55565" w:rsidRDefault="00772EE5" w:rsidP="00772EE5">
      <w:pPr>
        <w:numPr>
          <w:ilvl w:val="0"/>
          <w:numId w:val="95"/>
        </w:numPr>
        <w:tabs>
          <w:tab w:val="left" w:pos="360"/>
        </w:tabs>
        <w:autoSpaceDE w:val="0"/>
        <w:autoSpaceDN w:val="0"/>
        <w:adjustRightInd w:val="0"/>
        <w:spacing w:after="0"/>
        <w:contextualSpacing/>
        <w:rPr>
          <w:rFonts w:eastAsia="Batang" w:cs="Arial"/>
          <w:noProof/>
          <w:lang w:val="es-CO"/>
        </w:rPr>
      </w:pPr>
      <w:r w:rsidRPr="00C55565">
        <w:rPr>
          <w:rFonts w:eastAsia="Batang" w:cs="Arial"/>
          <w:noProof/>
          <w:lang w:val="es-CO"/>
        </w:rPr>
        <w:t>Gratitud</w:t>
      </w:r>
    </w:p>
    <w:p w:rsidR="00772EE5" w:rsidRPr="00C55565" w:rsidRDefault="00772EE5" w:rsidP="00772EE5">
      <w:pPr>
        <w:rPr>
          <w:rFonts w:eastAsia="Batang" w:cs="Arial"/>
          <w:noProof/>
          <w:lang w:val="es-CO"/>
        </w:rPr>
      </w:pPr>
    </w:p>
    <w:p w:rsidR="00772EE5" w:rsidRPr="00C55565" w:rsidRDefault="00772EE5" w:rsidP="00772EE5">
      <w:pPr>
        <w:spacing w:after="0" w:line="240" w:lineRule="auto"/>
        <w:rPr>
          <w:rFonts w:cs="Arial"/>
          <w:b/>
          <w:noProof/>
          <w:lang w:val="es-CO"/>
        </w:rPr>
      </w:pPr>
      <w:r w:rsidRPr="00C55565">
        <w:rPr>
          <w:rFonts w:cs="Arial"/>
          <w:b/>
          <w:noProof/>
          <w:lang w:val="es-CO"/>
        </w:rPr>
        <w:t>ÉTICA</w:t>
      </w:r>
    </w:p>
    <w:p w:rsidR="00772EE5" w:rsidRPr="00C55565" w:rsidRDefault="00772EE5" w:rsidP="00772EE5">
      <w:pPr>
        <w:pStyle w:val="Prrafodelista"/>
        <w:numPr>
          <w:ilvl w:val="0"/>
          <w:numId w:val="101"/>
        </w:numPr>
        <w:rPr>
          <w:rFonts w:cs="Arial"/>
          <w:noProof/>
          <w:lang w:val="es-CO"/>
        </w:rPr>
      </w:pPr>
      <w:r w:rsidRPr="00C55565">
        <w:rPr>
          <w:rFonts w:cs="Arial"/>
          <w:noProof/>
          <w:lang w:val="es-CO"/>
        </w:rPr>
        <w:t>Resolución de conflictos</w:t>
      </w:r>
    </w:p>
    <w:p w:rsidR="00772EE5" w:rsidRPr="00C55565" w:rsidRDefault="00772EE5" w:rsidP="00772EE5">
      <w:pPr>
        <w:pStyle w:val="Prrafodelista"/>
        <w:numPr>
          <w:ilvl w:val="0"/>
          <w:numId w:val="101"/>
        </w:numPr>
        <w:rPr>
          <w:rFonts w:cs="Arial"/>
          <w:noProof/>
          <w:lang w:val="es-CO"/>
        </w:rPr>
      </w:pPr>
      <w:r w:rsidRPr="00C55565">
        <w:rPr>
          <w:rFonts w:cs="Arial"/>
          <w:noProof/>
          <w:lang w:val="es-CO"/>
        </w:rPr>
        <w:t>Acatamiento de normas.</w:t>
      </w:r>
    </w:p>
    <w:p w:rsidR="00772EE5" w:rsidRPr="00C55565" w:rsidRDefault="00772EE5" w:rsidP="00772EE5">
      <w:pPr>
        <w:spacing w:after="0" w:line="240" w:lineRule="auto"/>
        <w:rPr>
          <w:rFonts w:cs="Arial"/>
          <w:b/>
          <w:noProof/>
          <w:lang w:val="es-CO"/>
        </w:rPr>
      </w:pPr>
      <w:r w:rsidRPr="00C55565">
        <w:rPr>
          <w:rFonts w:cs="Arial"/>
          <w:b/>
          <w:noProof/>
          <w:lang w:val="es-CO"/>
        </w:rPr>
        <w:t>ACTITUDINAL</w:t>
      </w:r>
    </w:p>
    <w:p w:rsidR="00772EE5" w:rsidRPr="00C55565" w:rsidRDefault="00772EE5" w:rsidP="008D31A8">
      <w:pPr>
        <w:pStyle w:val="Prrafodelista"/>
        <w:numPr>
          <w:ilvl w:val="0"/>
          <w:numId w:val="102"/>
        </w:numPr>
        <w:spacing w:after="0" w:line="240" w:lineRule="auto"/>
        <w:rPr>
          <w:rFonts w:eastAsia="Times New Roman" w:cs="Arial"/>
          <w:noProof/>
          <w:lang w:val="es-CO" w:eastAsia="es-ES"/>
        </w:rPr>
      </w:pPr>
      <w:r w:rsidRPr="00C55565">
        <w:rPr>
          <w:rFonts w:eastAsia="Times New Roman" w:cs="Arial"/>
          <w:noProof/>
          <w:lang w:val="es-CO" w:eastAsia="es-ES"/>
        </w:rPr>
        <w:t>La escucha</w:t>
      </w:r>
    </w:p>
    <w:p w:rsidR="00772EE5" w:rsidRPr="00C55565" w:rsidRDefault="00772EE5" w:rsidP="008D31A8">
      <w:pPr>
        <w:pStyle w:val="Prrafodelista"/>
        <w:numPr>
          <w:ilvl w:val="0"/>
          <w:numId w:val="102"/>
        </w:numPr>
        <w:spacing w:after="0" w:line="240" w:lineRule="auto"/>
        <w:rPr>
          <w:rFonts w:eastAsia="Times New Roman" w:cs="Arial"/>
          <w:noProof/>
          <w:lang w:val="es-CO" w:eastAsia="es-ES"/>
        </w:rPr>
      </w:pPr>
      <w:r w:rsidRPr="00C55565">
        <w:rPr>
          <w:rFonts w:eastAsia="Times New Roman" w:cs="Arial"/>
          <w:noProof/>
          <w:lang w:val="es-CO" w:eastAsia="es-ES"/>
        </w:rPr>
        <w:t>Uso de la palabra</w:t>
      </w:r>
    </w:p>
    <w:p w:rsidR="00772EE5" w:rsidRPr="00C55565" w:rsidRDefault="00772EE5" w:rsidP="00772EE5">
      <w:pPr>
        <w:pStyle w:val="Prrafodelista"/>
        <w:numPr>
          <w:ilvl w:val="0"/>
          <w:numId w:val="102"/>
        </w:numPr>
        <w:spacing w:after="0" w:line="240" w:lineRule="auto"/>
        <w:rPr>
          <w:rFonts w:eastAsia="Times New Roman" w:cs="Arial"/>
          <w:noProof/>
          <w:lang w:val="es-CO" w:eastAsia="es-ES"/>
        </w:rPr>
      </w:pPr>
      <w:r w:rsidRPr="00C55565">
        <w:rPr>
          <w:rFonts w:eastAsia="Times New Roman" w:cs="Arial"/>
          <w:noProof/>
          <w:lang w:val="es-CO" w:eastAsia="es-ES"/>
        </w:rPr>
        <w:t>Trabajo en grupo</w:t>
      </w:r>
    </w:p>
    <w:p w:rsidR="00772EE5" w:rsidRPr="00C55565" w:rsidRDefault="00772EE5" w:rsidP="00B51A89">
      <w:pPr>
        <w:tabs>
          <w:tab w:val="left" w:pos="1051"/>
          <w:tab w:val="left" w:pos="1291"/>
        </w:tabs>
        <w:rPr>
          <w:rFonts w:cs="Arial"/>
          <w:b/>
          <w:i/>
          <w:u w:val="single"/>
          <w:lang w:val="es-CO"/>
        </w:rPr>
      </w:pPr>
    </w:p>
    <w:p w:rsidR="00B51A89" w:rsidRPr="00C55565" w:rsidRDefault="00772EE5" w:rsidP="00B51A89">
      <w:pPr>
        <w:tabs>
          <w:tab w:val="left" w:pos="1051"/>
          <w:tab w:val="left" w:pos="1291"/>
        </w:tabs>
        <w:rPr>
          <w:rFonts w:cs="Arial"/>
          <w:b/>
          <w:i/>
          <w:u w:val="single"/>
          <w:lang w:val="es-CO"/>
        </w:rPr>
      </w:pPr>
      <w:r w:rsidRPr="00C55565">
        <w:rPr>
          <w:rFonts w:cs="Arial"/>
          <w:b/>
          <w:i/>
          <w:u w:val="single"/>
          <w:lang w:val="es-CO"/>
        </w:rPr>
        <w:t>DIMENSIÓN AFECTIVA</w:t>
      </w:r>
    </w:p>
    <w:p w:rsidR="00772EE5" w:rsidRPr="00C55565" w:rsidRDefault="00772EE5" w:rsidP="00772EE5">
      <w:pPr>
        <w:pStyle w:val="Prrafodelista"/>
        <w:numPr>
          <w:ilvl w:val="0"/>
          <w:numId w:val="155"/>
        </w:numPr>
        <w:spacing w:after="0" w:line="240" w:lineRule="auto"/>
        <w:rPr>
          <w:rFonts w:eastAsia="Batang" w:cs="Arial"/>
          <w:lang w:val="es-CO"/>
        </w:rPr>
      </w:pPr>
      <w:r w:rsidRPr="00C55565">
        <w:rPr>
          <w:rFonts w:eastAsia="Batang" w:cs="Arial"/>
          <w:lang w:val="es-CO"/>
        </w:rPr>
        <w:t>D</w:t>
      </w:r>
      <w:r w:rsidR="00C55565" w:rsidRPr="00C55565">
        <w:rPr>
          <w:rFonts w:eastAsia="Batang" w:cs="Arial"/>
          <w:lang w:val="es-CO"/>
        </w:rPr>
        <w:t>iferencias y similitudes en el grupo</w:t>
      </w:r>
      <w:r w:rsidRPr="00C55565">
        <w:rPr>
          <w:rFonts w:eastAsia="Batang" w:cs="Arial"/>
          <w:lang w:val="es-CO"/>
        </w:rPr>
        <w:t xml:space="preserve"> (12 de octubre)</w:t>
      </w:r>
    </w:p>
    <w:p w:rsidR="00772EE5" w:rsidRPr="00C55565" w:rsidRDefault="00C55565" w:rsidP="008D31A8">
      <w:pPr>
        <w:pStyle w:val="Prrafodelista"/>
        <w:numPr>
          <w:ilvl w:val="0"/>
          <w:numId w:val="155"/>
        </w:numPr>
        <w:rPr>
          <w:rFonts w:eastAsia="Batang" w:cs="Arial"/>
          <w:lang w:val="es-CO"/>
        </w:rPr>
      </w:pPr>
      <w:r>
        <w:rPr>
          <w:rFonts w:eastAsia="Batang" w:cs="Arial"/>
          <w:lang w:val="es-CO"/>
        </w:rPr>
        <w:t>Diversidad étnica</w:t>
      </w:r>
    </w:p>
    <w:p w:rsidR="00772EE5" w:rsidRPr="00C55565" w:rsidRDefault="00C55565" w:rsidP="00772EE5">
      <w:pPr>
        <w:pStyle w:val="Prrafodelista"/>
        <w:numPr>
          <w:ilvl w:val="0"/>
          <w:numId w:val="155"/>
        </w:numPr>
        <w:tabs>
          <w:tab w:val="left" w:pos="180"/>
          <w:tab w:val="left" w:pos="540"/>
        </w:tabs>
        <w:autoSpaceDE w:val="0"/>
        <w:autoSpaceDN w:val="0"/>
        <w:adjustRightInd w:val="0"/>
        <w:spacing w:after="0" w:line="240" w:lineRule="auto"/>
        <w:rPr>
          <w:rFonts w:eastAsia="Batang" w:cs="Arial"/>
          <w:lang w:val="es-CO" w:eastAsia="es-ES"/>
        </w:rPr>
      </w:pPr>
      <w:r>
        <w:rPr>
          <w:rFonts w:eastAsia="Batang" w:cs="Arial"/>
          <w:lang w:val="es-CO" w:eastAsia="es-ES"/>
        </w:rPr>
        <w:t>Muestra cultural para el día de las etnias</w:t>
      </w:r>
    </w:p>
    <w:p w:rsidR="00772EE5" w:rsidRPr="00C55565" w:rsidRDefault="00772EE5" w:rsidP="00772EE5">
      <w:pPr>
        <w:pStyle w:val="Prrafodelista"/>
        <w:numPr>
          <w:ilvl w:val="0"/>
          <w:numId w:val="155"/>
        </w:numPr>
        <w:rPr>
          <w:rFonts w:eastAsia="Batang" w:cs="Arial"/>
          <w:lang w:val="es-CO"/>
        </w:rPr>
      </w:pPr>
      <w:r w:rsidRPr="00C55565">
        <w:rPr>
          <w:rFonts w:eastAsia="Batang" w:cs="Arial"/>
          <w:lang w:val="es-CO"/>
        </w:rPr>
        <w:t>A</w:t>
      </w:r>
      <w:r w:rsidR="00C55565">
        <w:rPr>
          <w:rFonts w:eastAsia="Batang" w:cs="Arial"/>
          <w:lang w:val="es-CO"/>
        </w:rPr>
        <w:t>ctividades finales y de clausura</w:t>
      </w:r>
    </w:p>
    <w:p w:rsidR="00772EE5" w:rsidRPr="00C55565" w:rsidRDefault="00772EE5" w:rsidP="00C55565">
      <w:pPr>
        <w:spacing w:after="0" w:line="240" w:lineRule="auto"/>
        <w:rPr>
          <w:rFonts w:eastAsia="Batang" w:cs="Arial"/>
          <w:lang w:val="es-CO"/>
        </w:rPr>
      </w:pPr>
      <w:r w:rsidRPr="00C55565">
        <w:rPr>
          <w:rFonts w:eastAsia="Batang" w:cs="Arial"/>
          <w:b/>
          <w:lang w:val="es-CO"/>
        </w:rPr>
        <w:t>EL RESPETO: LAS ETNIAS Y COSTUMBRES.</w:t>
      </w:r>
    </w:p>
    <w:p w:rsidR="00772EE5" w:rsidRPr="00772EE5" w:rsidRDefault="00772EE5" w:rsidP="00B51A89">
      <w:pPr>
        <w:tabs>
          <w:tab w:val="left" w:pos="1051"/>
          <w:tab w:val="left" w:pos="1291"/>
        </w:tabs>
        <w:rPr>
          <w:rFonts w:ascii="Arial" w:hAnsi="Arial" w:cs="Arial"/>
          <w:b/>
          <w:i/>
          <w:sz w:val="20"/>
          <w:szCs w:val="20"/>
          <w:u w:val="single"/>
          <w:lang w:val="es-CO"/>
        </w:rPr>
      </w:pPr>
    </w:p>
    <w:p w:rsidR="00B51A89" w:rsidRPr="00C55565" w:rsidRDefault="00B51A89" w:rsidP="00B51A89">
      <w:pPr>
        <w:tabs>
          <w:tab w:val="left" w:pos="1051"/>
          <w:tab w:val="left" w:pos="1291"/>
        </w:tabs>
        <w:rPr>
          <w:rFonts w:cs="Arial"/>
          <w:sz w:val="20"/>
          <w:szCs w:val="20"/>
          <w:lang w:val="es-CO"/>
        </w:rPr>
      </w:pPr>
    </w:p>
    <w:p w:rsidR="00B51A89" w:rsidRPr="00C55565" w:rsidRDefault="00B51A89" w:rsidP="00B51A89">
      <w:pPr>
        <w:tabs>
          <w:tab w:val="left" w:pos="1051"/>
          <w:tab w:val="left" w:pos="1291"/>
        </w:tabs>
        <w:rPr>
          <w:rFonts w:cs="Arial"/>
          <w:sz w:val="20"/>
          <w:szCs w:val="20"/>
          <w:lang w:val="es-CO"/>
        </w:rPr>
      </w:pPr>
    </w:p>
    <w:p w:rsidR="00B51A89" w:rsidRPr="00C55565" w:rsidRDefault="00B51A89" w:rsidP="00B51A89">
      <w:pPr>
        <w:tabs>
          <w:tab w:val="left" w:pos="1051"/>
          <w:tab w:val="left" w:pos="1291"/>
        </w:tabs>
        <w:rPr>
          <w:rFonts w:cs="Arial"/>
          <w:sz w:val="20"/>
          <w:szCs w:val="20"/>
          <w:lang w:val="es-CO"/>
        </w:rPr>
      </w:pPr>
    </w:p>
    <w:p w:rsidR="00B51A89" w:rsidRPr="00C55565" w:rsidRDefault="00B51A89" w:rsidP="00B51A89">
      <w:pPr>
        <w:tabs>
          <w:tab w:val="left" w:pos="1051"/>
          <w:tab w:val="left" w:pos="1291"/>
        </w:tabs>
        <w:rPr>
          <w:rFonts w:cs="Arial"/>
          <w:sz w:val="20"/>
          <w:szCs w:val="20"/>
          <w:lang w:val="es-CO"/>
        </w:rPr>
      </w:pPr>
    </w:p>
    <w:p w:rsidR="00B51A89" w:rsidRPr="00C55565" w:rsidRDefault="00B51A89" w:rsidP="00B51A89">
      <w:pPr>
        <w:tabs>
          <w:tab w:val="left" w:pos="1051"/>
          <w:tab w:val="left" w:pos="1291"/>
        </w:tabs>
        <w:rPr>
          <w:rFonts w:cs="Arial"/>
          <w:sz w:val="20"/>
          <w:szCs w:val="20"/>
          <w:lang w:val="es-CO"/>
        </w:rPr>
      </w:pPr>
    </w:p>
    <w:p w:rsidR="00B51A89" w:rsidRPr="00C55565" w:rsidRDefault="00B51A89" w:rsidP="00B51A89">
      <w:pPr>
        <w:rPr>
          <w:rFonts w:cs="Arial"/>
          <w:b/>
          <w:i/>
          <w:sz w:val="24"/>
          <w:szCs w:val="24"/>
          <w:u w:val="single"/>
        </w:rPr>
      </w:pPr>
    </w:p>
    <w:p w:rsidR="000B64F0" w:rsidRPr="00C55565" w:rsidRDefault="000B64F0" w:rsidP="00CE419F">
      <w:pPr>
        <w:jc w:val="center"/>
        <w:rPr>
          <w:rFonts w:cs="Arial"/>
          <w:sz w:val="24"/>
          <w:szCs w:val="24"/>
        </w:rPr>
      </w:pPr>
    </w:p>
    <w:p w:rsidR="000B64F0" w:rsidRPr="00C55565" w:rsidRDefault="000B64F0" w:rsidP="00CE419F">
      <w:pPr>
        <w:jc w:val="center"/>
        <w:rPr>
          <w:rFonts w:cs="Arial"/>
          <w:sz w:val="24"/>
          <w:szCs w:val="24"/>
        </w:rPr>
      </w:pPr>
    </w:p>
    <w:p w:rsidR="000B64F0" w:rsidRPr="00C55565" w:rsidRDefault="000B64F0" w:rsidP="00CE419F">
      <w:pPr>
        <w:jc w:val="center"/>
        <w:rPr>
          <w:rFonts w:cs="Arial"/>
          <w:sz w:val="24"/>
          <w:szCs w:val="24"/>
        </w:rPr>
      </w:pPr>
    </w:p>
    <w:p w:rsidR="000B64F0" w:rsidRPr="00C55565" w:rsidRDefault="000B64F0" w:rsidP="00CE419F">
      <w:pPr>
        <w:jc w:val="center"/>
        <w:rPr>
          <w:rFonts w:cs="Arial"/>
          <w:sz w:val="24"/>
          <w:szCs w:val="24"/>
        </w:rPr>
      </w:pPr>
    </w:p>
    <w:p w:rsidR="004A49A4" w:rsidRPr="00C55565" w:rsidRDefault="00E16F3B" w:rsidP="004A49A4">
      <w:pPr>
        <w:jc w:val="center"/>
        <w:rPr>
          <w:b/>
          <w:sz w:val="40"/>
          <w:szCs w:val="40"/>
        </w:rPr>
      </w:pPr>
      <w:r w:rsidRPr="00C55565">
        <w:rPr>
          <w:b/>
          <w:sz w:val="40"/>
          <w:szCs w:val="40"/>
        </w:rPr>
        <w:lastRenderedPageBreak/>
        <w:t>13.</w:t>
      </w:r>
      <w:r w:rsidR="00314BBF" w:rsidRPr="00C55565">
        <w:rPr>
          <w:b/>
          <w:sz w:val="40"/>
          <w:szCs w:val="40"/>
        </w:rPr>
        <w:t xml:space="preserve">INDICADORES DE LOGRO </w:t>
      </w:r>
    </w:p>
    <w:p w:rsidR="004A49A4" w:rsidRPr="00C55565" w:rsidRDefault="004A49A4" w:rsidP="004A49A4">
      <w:pPr>
        <w:jc w:val="center"/>
        <w:rPr>
          <w:b/>
          <w:i/>
          <w:u w:val="single"/>
        </w:rPr>
      </w:pPr>
      <w:r w:rsidRPr="00C55565">
        <w:rPr>
          <w:b/>
          <w:i/>
          <w:u w:val="single"/>
        </w:rPr>
        <w:t>PRIMER PERIODO</w:t>
      </w:r>
    </w:p>
    <w:p w:rsidR="004A49A4" w:rsidRPr="00C55565" w:rsidRDefault="004A49A4" w:rsidP="00465D84">
      <w:pPr>
        <w:pStyle w:val="Prrafodelista"/>
        <w:numPr>
          <w:ilvl w:val="0"/>
          <w:numId w:val="14"/>
        </w:numPr>
        <w:rPr>
          <w:b/>
        </w:rPr>
      </w:pPr>
      <w:r w:rsidRPr="00C55565">
        <w:rPr>
          <w:b/>
        </w:rPr>
        <w:t>DIMENSIÓN COGNITIVA</w:t>
      </w:r>
    </w:p>
    <w:p w:rsidR="004A49A4" w:rsidRPr="00C55565" w:rsidRDefault="004A49A4" w:rsidP="00465D84">
      <w:pPr>
        <w:pStyle w:val="Prrafodelista"/>
        <w:numPr>
          <w:ilvl w:val="0"/>
          <w:numId w:val="15"/>
        </w:numPr>
        <w:rPr>
          <w:sz w:val="24"/>
          <w:szCs w:val="24"/>
        </w:rPr>
      </w:pPr>
      <w:r w:rsidRPr="00C55565">
        <w:rPr>
          <w:sz w:val="24"/>
          <w:szCs w:val="24"/>
        </w:rPr>
        <w:t>Asocia, discrimina y nomina los colores primarios en diferentes elementos del entorno</w:t>
      </w:r>
    </w:p>
    <w:p w:rsidR="004A49A4" w:rsidRPr="00C55565" w:rsidRDefault="000435EC" w:rsidP="00465D84">
      <w:pPr>
        <w:pStyle w:val="Prrafodelista"/>
        <w:numPr>
          <w:ilvl w:val="0"/>
          <w:numId w:val="15"/>
        </w:numPr>
        <w:rPr>
          <w:sz w:val="24"/>
          <w:szCs w:val="24"/>
        </w:rPr>
      </w:pPr>
      <w:r w:rsidRPr="00C55565">
        <w:rPr>
          <w:sz w:val="24"/>
          <w:szCs w:val="24"/>
        </w:rPr>
        <w:t>Realiza clasificaciones</w:t>
      </w:r>
      <w:r w:rsidR="004A49A4" w:rsidRPr="00C55565">
        <w:rPr>
          <w:sz w:val="24"/>
          <w:szCs w:val="24"/>
        </w:rPr>
        <w:t xml:space="preserve"> y seriaciones de diversos objetos teniendo en cuenta sus características físicas de forma, tamaño y color</w:t>
      </w:r>
    </w:p>
    <w:p w:rsidR="004A49A4" w:rsidRPr="00C55565" w:rsidRDefault="004A49A4" w:rsidP="00465D84">
      <w:pPr>
        <w:pStyle w:val="Prrafodelista"/>
        <w:numPr>
          <w:ilvl w:val="0"/>
          <w:numId w:val="15"/>
        </w:numPr>
        <w:rPr>
          <w:sz w:val="24"/>
          <w:szCs w:val="24"/>
        </w:rPr>
      </w:pPr>
      <w:r w:rsidRPr="00C55565">
        <w:rPr>
          <w:sz w:val="24"/>
          <w:szCs w:val="24"/>
        </w:rPr>
        <w:t>Asocia, discrimina y nomina la serie numérica del 1 al 5, teniendo en cuenta su correspondencia cantidad- número</w:t>
      </w:r>
    </w:p>
    <w:p w:rsidR="004A49A4" w:rsidRPr="00C55565" w:rsidRDefault="000435EC" w:rsidP="00465D84">
      <w:pPr>
        <w:pStyle w:val="Prrafodelista"/>
        <w:numPr>
          <w:ilvl w:val="0"/>
          <w:numId w:val="15"/>
        </w:numPr>
        <w:rPr>
          <w:sz w:val="24"/>
          <w:szCs w:val="24"/>
        </w:rPr>
      </w:pPr>
      <w:r w:rsidRPr="00C55565">
        <w:rPr>
          <w:sz w:val="24"/>
          <w:szCs w:val="24"/>
        </w:rPr>
        <w:t>Comprende el</w:t>
      </w:r>
      <w:r w:rsidR="004A49A4" w:rsidRPr="00C55565">
        <w:rPr>
          <w:sz w:val="24"/>
          <w:szCs w:val="24"/>
        </w:rPr>
        <w:t xml:space="preserve"> significado de la palabra </w:t>
      </w:r>
      <w:r w:rsidRPr="00C55565">
        <w:rPr>
          <w:sz w:val="24"/>
          <w:szCs w:val="24"/>
        </w:rPr>
        <w:t>tecnología dentro</w:t>
      </w:r>
      <w:r w:rsidR="004A49A4" w:rsidRPr="00C55565">
        <w:rPr>
          <w:sz w:val="24"/>
          <w:szCs w:val="24"/>
        </w:rPr>
        <w:t xml:space="preserve"> del desarrollo de una sociedad</w:t>
      </w:r>
    </w:p>
    <w:p w:rsidR="00C55565" w:rsidRPr="00C55565" w:rsidRDefault="00C55565" w:rsidP="00C55565">
      <w:pPr>
        <w:pStyle w:val="Prrafodelista"/>
        <w:ind w:left="1440"/>
        <w:rPr>
          <w:b/>
        </w:rPr>
      </w:pPr>
    </w:p>
    <w:p w:rsidR="004A49A4" w:rsidRPr="00C55565" w:rsidRDefault="004A49A4" w:rsidP="00465D84">
      <w:pPr>
        <w:pStyle w:val="Prrafodelista"/>
        <w:numPr>
          <w:ilvl w:val="0"/>
          <w:numId w:val="14"/>
        </w:numPr>
        <w:ind w:left="1440"/>
        <w:rPr>
          <w:b/>
        </w:rPr>
      </w:pPr>
      <w:r w:rsidRPr="00C55565">
        <w:rPr>
          <w:b/>
        </w:rPr>
        <w:t>CIENCIAS NATURALES</w:t>
      </w:r>
    </w:p>
    <w:p w:rsidR="004A49A4" w:rsidRPr="00C55565" w:rsidRDefault="004A49A4" w:rsidP="00465D84">
      <w:pPr>
        <w:pStyle w:val="Prrafodelista"/>
        <w:numPr>
          <w:ilvl w:val="0"/>
          <w:numId w:val="16"/>
        </w:numPr>
        <w:jc w:val="both"/>
        <w:rPr>
          <w:b/>
          <w:i/>
          <w:u w:val="single"/>
        </w:rPr>
      </w:pPr>
      <w:r w:rsidRPr="00C55565">
        <w:t>Identifica las principales partes de su cuerpo, características y funciones que prestan para el ser humano</w:t>
      </w:r>
    </w:p>
    <w:p w:rsidR="004A49A4" w:rsidRPr="00C55565" w:rsidRDefault="004A49A4" w:rsidP="00465D84">
      <w:pPr>
        <w:pStyle w:val="Prrafodelista"/>
        <w:numPr>
          <w:ilvl w:val="0"/>
          <w:numId w:val="16"/>
        </w:numPr>
        <w:jc w:val="both"/>
        <w:rPr>
          <w:b/>
          <w:i/>
          <w:u w:val="single"/>
        </w:rPr>
      </w:pPr>
      <w:r w:rsidRPr="00C55565">
        <w:t xml:space="preserve">Reconoce su cuerpo como un todo el cual está conformado por diferentes estructuras y </w:t>
      </w:r>
      <w:r w:rsidR="000435EC" w:rsidRPr="00C55565">
        <w:t>elementos que</w:t>
      </w:r>
      <w:r w:rsidRPr="00C55565">
        <w:t xml:space="preserve"> permiten el desarrollo de cada ser humano</w:t>
      </w:r>
    </w:p>
    <w:p w:rsidR="004A49A4" w:rsidRPr="00C55565" w:rsidRDefault="004A49A4" w:rsidP="004A49A4">
      <w:pPr>
        <w:jc w:val="both"/>
        <w:rPr>
          <w:b/>
          <w:i/>
          <w:u w:val="single"/>
        </w:rPr>
      </w:pPr>
    </w:p>
    <w:p w:rsidR="004A49A4" w:rsidRPr="00C55565" w:rsidRDefault="004A49A4" w:rsidP="00465D84">
      <w:pPr>
        <w:pStyle w:val="Prrafodelista"/>
        <w:numPr>
          <w:ilvl w:val="0"/>
          <w:numId w:val="14"/>
        </w:numPr>
        <w:rPr>
          <w:b/>
          <w:i/>
          <w:u w:val="single"/>
        </w:rPr>
      </w:pPr>
      <w:r w:rsidRPr="00C55565">
        <w:rPr>
          <w:b/>
        </w:rPr>
        <w:t>DIMENSIÓN COMUNICATIVA</w:t>
      </w:r>
    </w:p>
    <w:p w:rsidR="004A49A4" w:rsidRPr="00C55565" w:rsidRDefault="004A49A4" w:rsidP="00465D84">
      <w:pPr>
        <w:pStyle w:val="Prrafodelista"/>
        <w:numPr>
          <w:ilvl w:val="0"/>
          <w:numId w:val="17"/>
        </w:numPr>
        <w:rPr>
          <w:b/>
          <w:i/>
          <w:u w:val="single"/>
        </w:rPr>
      </w:pPr>
      <w:r w:rsidRPr="00C55565">
        <w:t xml:space="preserve">Describe imágenes de acuerdo al </w:t>
      </w:r>
      <w:r w:rsidR="000435EC" w:rsidRPr="00C55565">
        <w:t>contexto teniendo</w:t>
      </w:r>
      <w:r w:rsidRPr="00C55565">
        <w:t xml:space="preserve"> en cuenta sus características y detalles encontrados en ellas. </w:t>
      </w:r>
    </w:p>
    <w:p w:rsidR="004A49A4" w:rsidRPr="00C55565" w:rsidRDefault="004A49A4" w:rsidP="00465D84">
      <w:pPr>
        <w:pStyle w:val="Prrafodelista"/>
        <w:numPr>
          <w:ilvl w:val="0"/>
          <w:numId w:val="17"/>
        </w:numPr>
        <w:rPr>
          <w:b/>
          <w:i/>
          <w:u w:val="single"/>
        </w:rPr>
      </w:pPr>
      <w:r w:rsidRPr="00C55565">
        <w:t>Maneja el espacio gráfico conservando límites y márgenes, teniendo en cuenta tamaño y forma</w:t>
      </w:r>
    </w:p>
    <w:p w:rsidR="004A49A4" w:rsidRPr="00C55565" w:rsidRDefault="004A49A4" w:rsidP="00465D84">
      <w:pPr>
        <w:pStyle w:val="Prrafodelista"/>
        <w:numPr>
          <w:ilvl w:val="0"/>
          <w:numId w:val="17"/>
        </w:numPr>
        <w:rPr>
          <w:b/>
          <w:i/>
          <w:u w:val="single"/>
        </w:rPr>
      </w:pPr>
      <w:r w:rsidRPr="00C55565">
        <w:t xml:space="preserve">Reconoce los diferentes tipos de </w:t>
      </w:r>
      <w:r w:rsidR="000435EC" w:rsidRPr="00C55565">
        <w:t>líneas,</w:t>
      </w:r>
      <w:r w:rsidRPr="00C55565">
        <w:t xml:space="preserve"> su </w:t>
      </w:r>
      <w:r w:rsidR="000435EC" w:rsidRPr="00C55565">
        <w:t>forma,</w:t>
      </w:r>
      <w:r w:rsidRPr="00C55565">
        <w:t xml:space="preserve"> trazos y posibles figuras que se pueden formar a partir de ellas</w:t>
      </w:r>
    </w:p>
    <w:p w:rsidR="004A49A4" w:rsidRPr="00C55565" w:rsidRDefault="004A49A4" w:rsidP="004A49A4">
      <w:pPr>
        <w:rPr>
          <w:b/>
          <w:i/>
          <w:u w:val="single"/>
        </w:rPr>
      </w:pPr>
      <w:r w:rsidRPr="00C55565">
        <w:rPr>
          <w:b/>
          <w:i/>
          <w:u w:val="single"/>
        </w:rPr>
        <w:t>INGLÉS</w:t>
      </w:r>
    </w:p>
    <w:p w:rsidR="004A49A4" w:rsidRPr="00C55565" w:rsidRDefault="004A49A4" w:rsidP="00465D84">
      <w:pPr>
        <w:pStyle w:val="Prrafodelista"/>
        <w:numPr>
          <w:ilvl w:val="0"/>
          <w:numId w:val="18"/>
        </w:numPr>
      </w:pPr>
      <w:r w:rsidRPr="00C55565">
        <w:t>Reconoce la diferencia existente entre el idioma extranjero y el español, comprendiendo la importancia de este para la sociedad</w:t>
      </w:r>
    </w:p>
    <w:p w:rsidR="004A49A4" w:rsidRPr="00C55565" w:rsidRDefault="004A49A4" w:rsidP="00465D84">
      <w:pPr>
        <w:pStyle w:val="Prrafodelista"/>
        <w:numPr>
          <w:ilvl w:val="0"/>
          <w:numId w:val="18"/>
        </w:numPr>
      </w:pPr>
      <w:r w:rsidRPr="00C55565">
        <w:t>Pronuncia adecuadamente algunos saludos del idioma extranjero</w:t>
      </w:r>
    </w:p>
    <w:p w:rsidR="004A49A4" w:rsidRPr="00C55565" w:rsidRDefault="004A49A4" w:rsidP="004A49A4">
      <w:pPr>
        <w:pStyle w:val="Prrafodelista"/>
      </w:pPr>
    </w:p>
    <w:p w:rsidR="004A49A4" w:rsidRPr="00C55565" w:rsidRDefault="004A49A4" w:rsidP="004A49A4">
      <w:pPr>
        <w:pStyle w:val="Prrafodelista"/>
      </w:pPr>
    </w:p>
    <w:p w:rsidR="004A49A4" w:rsidRPr="00C55565" w:rsidRDefault="004A49A4" w:rsidP="00465D84">
      <w:pPr>
        <w:pStyle w:val="Prrafodelista"/>
        <w:numPr>
          <w:ilvl w:val="0"/>
          <w:numId w:val="14"/>
        </w:numPr>
        <w:ind w:left="1440"/>
        <w:rPr>
          <w:b/>
          <w:i/>
          <w:u w:val="single"/>
        </w:rPr>
      </w:pPr>
      <w:r w:rsidRPr="00C55565">
        <w:rPr>
          <w:b/>
        </w:rPr>
        <w:t>DIMENSIÓN CORPORAL</w:t>
      </w:r>
    </w:p>
    <w:p w:rsidR="004A49A4" w:rsidRPr="00C55565" w:rsidRDefault="004A49A4" w:rsidP="00465D84">
      <w:pPr>
        <w:pStyle w:val="Prrafodelista"/>
        <w:numPr>
          <w:ilvl w:val="0"/>
          <w:numId w:val="19"/>
        </w:numPr>
      </w:pPr>
      <w:r w:rsidRPr="00C55565">
        <w:t>Realiza rasgado y encolado de papel manejando el espacio teniendo en cuenta límites, forma y tamaño</w:t>
      </w:r>
    </w:p>
    <w:p w:rsidR="004A49A4" w:rsidRPr="00C55565" w:rsidRDefault="004A49A4" w:rsidP="00465D84">
      <w:pPr>
        <w:pStyle w:val="Prrafodelista"/>
        <w:numPr>
          <w:ilvl w:val="0"/>
          <w:numId w:val="19"/>
        </w:numPr>
      </w:pPr>
      <w:r w:rsidRPr="00C55565">
        <w:t>Ejercita su habilidad manual realizando rasgado a dedo de figuras grandes y tiras de papel de diferentes tamaños</w:t>
      </w:r>
    </w:p>
    <w:p w:rsidR="004A49A4" w:rsidRPr="00C55565" w:rsidRDefault="004A49A4" w:rsidP="00465D84">
      <w:pPr>
        <w:pStyle w:val="Prrafodelista"/>
        <w:numPr>
          <w:ilvl w:val="0"/>
          <w:numId w:val="19"/>
        </w:numPr>
      </w:pPr>
      <w:r w:rsidRPr="00C55565">
        <w:t>Realiza actividades físicas ejecutando las formas básicas de movimiento de forma adecuada</w:t>
      </w:r>
    </w:p>
    <w:p w:rsidR="004A49A4" w:rsidRPr="00C55565" w:rsidRDefault="004A49A4" w:rsidP="00465D84">
      <w:pPr>
        <w:pStyle w:val="Prrafodelista"/>
        <w:numPr>
          <w:ilvl w:val="0"/>
          <w:numId w:val="19"/>
        </w:numPr>
      </w:pPr>
      <w:r w:rsidRPr="00C55565">
        <w:t>Ejecuta diversas actividades físicas conservando su equilibrio estático</w:t>
      </w:r>
    </w:p>
    <w:p w:rsidR="004A49A4" w:rsidRPr="00C55565" w:rsidRDefault="004A49A4" w:rsidP="004A49A4">
      <w:pPr>
        <w:pStyle w:val="Prrafodelista"/>
        <w:ind w:left="1440"/>
        <w:rPr>
          <w:b/>
        </w:rPr>
      </w:pPr>
    </w:p>
    <w:p w:rsidR="004A49A4" w:rsidRPr="00C55565" w:rsidRDefault="004A49A4" w:rsidP="00465D84">
      <w:pPr>
        <w:pStyle w:val="Prrafodelista"/>
        <w:numPr>
          <w:ilvl w:val="0"/>
          <w:numId w:val="14"/>
        </w:numPr>
        <w:ind w:left="1440"/>
        <w:rPr>
          <w:b/>
        </w:rPr>
      </w:pPr>
      <w:r w:rsidRPr="00C55565">
        <w:rPr>
          <w:b/>
        </w:rPr>
        <w:lastRenderedPageBreak/>
        <w:t>DIMENSIÓN AFECTIVA</w:t>
      </w:r>
    </w:p>
    <w:p w:rsidR="004A49A4" w:rsidRPr="00C55565" w:rsidRDefault="004A49A4" w:rsidP="00465D84">
      <w:pPr>
        <w:pStyle w:val="Prrafodelista"/>
        <w:numPr>
          <w:ilvl w:val="0"/>
          <w:numId w:val="20"/>
        </w:numPr>
        <w:rPr>
          <w:b/>
          <w:i/>
          <w:u w:val="single"/>
        </w:rPr>
      </w:pPr>
      <w:r w:rsidRPr="00C55565">
        <w:t>Se reconoce como parte de una institución educativa demostrando sentido de pertenencia por ella</w:t>
      </w:r>
    </w:p>
    <w:p w:rsidR="004A49A4" w:rsidRPr="00C55565" w:rsidRDefault="004A49A4" w:rsidP="00465D84">
      <w:pPr>
        <w:pStyle w:val="Prrafodelista"/>
        <w:numPr>
          <w:ilvl w:val="0"/>
          <w:numId w:val="20"/>
        </w:numPr>
        <w:rPr>
          <w:b/>
          <w:i/>
          <w:u w:val="single"/>
        </w:rPr>
      </w:pPr>
      <w:r w:rsidRPr="00C55565">
        <w:t>Identifica las dependencias y personas que laboran en la institución comprendiendo que son parte de la comunidad educativa</w:t>
      </w:r>
    </w:p>
    <w:p w:rsidR="004A49A4" w:rsidRPr="00C55565" w:rsidRDefault="004A49A4" w:rsidP="004A49A4">
      <w:pPr>
        <w:ind w:left="993"/>
        <w:rPr>
          <w:b/>
          <w:i/>
          <w:u w:val="single"/>
        </w:rPr>
      </w:pPr>
    </w:p>
    <w:p w:rsidR="004A49A4" w:rsidRPr="00C55565" w:rsidRDefault="00A80808" w:rsidP="00465D84">
      <w:pPr>
        <w:pStyle w:val="Prrafodelista"/>
        <w:numPr>
          <w:ilvl w:val="0"/>
          <w:numId w:val="14"/>
        </w:numPr>
        <w:ind w:left="1440"/>
        <w:rPr>
          <w:b/>
          <w:i/>
          <w:u w:val="single"/>
        </w:rPr>
      </w:pPr>
      <w:r w:rsidRPr="00C55565">
        <w:rPr>
          <w:b/>
        </w:rPr>
        <w:t>DIMENSIÓN ACTITUDINAL Y VALORATIVA:</w:t>
      </w:r>
    </w:p>
    <w:p w:rsidR="004A49A4" w:rsidRPr="00C55565" w:rsidRDefault="004A49A4" w:rsidP="00465D84">
      <w:pPr>
        <w:pStyle w:val="Prrafodelista"/>
        <w:numPr>
          <w:ilvl w:val="0"/>
          <w:numId w:val="21"/>
        </w:numPr>
        <w:rPr>
          <w:b/>
          <w:i/>
          <w:u w:val="single"/>
        </w:rPr>
      </w:pPr>
      <w:r w:rsidRPr="00C55565">
        <w:t>Reconoce a Dios como creador de todo lo existente y comprende historias sobre la creación y el origen del ser humano</w:t>
      </w:r>
    </w:p>
    <w:p w:rsidR="004A49A4" w:rsidRPr="00C55565" w:rsidRDefault="004A49A4" w:rsidP="00465D84">
      <w:pPr>
        <w:pStyle w:val="Prrafodelista"/>
        <w:numPr>
          <w:ilvl w:val="0"/>
          <w:numId w:val="21"/>
        </w:numPr>
        <w:rPr>
          <w:b/>
          <w:i/>
          <w:u w:val="single"/>
        </w:rPr>
      </w:pPr>
      <w:r w:rsidRPr="00C55565">
        <w:t>Comprende que el cuerpo y la vida son un regalo de Dios que merece respeto, cuidados y amor</w:t>
      </w:r>
    </w:p>
    <w:p w:rsidR="004A49A4" w:rsidRPr="00C55565" w:rsidRDefault="004A49A4" w:rsidP="004A49A4">
      <w:pPr>
        <w:rPr>
          <w:b/>
          <w:i/>
          <w:u w:val="single"/>
        </w:rPr>
      </w:pPr>
    </w:p>
    <w:p w:rsidR="004A49A4" w:rsidRPr="00C55565" w:rsidRDefault="00A80808" w:rsidP="00465D84">
      <w:pPr>
        <w:pStyle w:val="Prrafodelista"/>
        <w:numPr>
          <w:ilvl w:val="0"/>
          <w:numId w:val="14"/>
        </w:numPr>
        <w:ind w:left="1440"/>
        <w:rPr>
          <w:b/>
        </w:rPr>
      </w:pPr>
      <w:r w:rsidRPr="00C55565">
        <w:rPr>
          <w:b/>
        </w:rPr>
        <w:t>DIMENSIÓN ESTÉTICA</w:t>
      </w:r>
    </w:p>
    <w:p w:rsidR="004A49A4" w:rsidRPr="00C55565" w:rsidRDefault="004A49A4" w:rsidP="00465D84">
      <w:pPr>
        <w:pStyle w:val="Prrafodelista"/>
        <w:numPr>
          <w:ilvl w:val="0"/>
          <w:numId w:val="22"/>
        </w:numPr>
        <w:rPr>
          <w:b/>
          <w:i/>
          <w:u w:val="single"/>
        </w:rPr>
      </w:pPr>
      <w:r w:rsidRPr="00C55565">
        <w:t>Realiza con habilidad y precisión modelado de figuras, rollos y bolas utilizando diferentes masas</w:t>
      </w:r>
    </w:p>
    <w:p w:rsidR="004A49A4" w:rsidRPr="00C55565" w:rsidRDefault="004A49A4" w:rsidP="00465D84">
      <w:pPr>
        <w:pStyle w:val="Prrafodelista"/>
        <w:numPr>
          <w:ilvl w:val="0"/>
          <w:numId w:val="22"/>
        </w:numPr>
        <w:rPr>
          <w:b/>
          <w:i/>
          <w:u w:val="single"/>
        </w:rPr>
      </w:pPr>
      <w:r w:rsidRPr="00C55565">
        <w:t xml:space="preserve">Disfruta de la realización de actividades libres y dirigidas demostrando gusto al trabajar </w:t>
      </w:r>
      <w:r w:rsidR="000435EC" w:rsidRPr="00C55565">
        <w:t>con diversas</w:t>
      </w:r>
      <w:r w:rsidRPr="00C55565">
        <w:t xml:space="preserve"> técnicas artísticas</w:t>
      </w:r>
    </w:p>
    <w:p w:rsidR="004A49A4" w:rsidRPr="00C55565" w:rsidRDefault="004A49A4" w:rsidP="00465D84">
      <w:pPr>
        <w:pStyle w:val="Prrafodelista"/>
        <w:numPr>
          <w:ilvl w:val="0"/>
          <w:numId w:val="22"/>
        </w:numPr>
        <w:rPr>
          <w:b/>
          <w:i/>
          <w:u w:val="single"/>
        </w:rPr>
      </w:pPr>
      <w:r w:rsidRPr="00C55565">
        <w:t>Maneja correctamente los materiales asignados para la realización del trabajo artístico</w:t>
      </w:r>
    </w:p>
    <w:p w:rsidR="004A49A4" w:rsidRPr="00C55565" w:rsidRDefault="004A49A4" w:rsidP="004A49A4">
      <w:pPr>
        <w:rPr>
          <w:b/>
          <w:i/>
          <w:u w:val="single"/>
        </w:rPr>
      </w:pPr>
    </w:p>
    <w:p w:rsidR="004A49A4" w:rsidRPr="00C55565" w:rsidRDefault="00A80808" w:rsidP="00465D84">
      <w:pPr>
        <w:pStyle w:val="Prrafodelista"/>
        <w:numPr>
          <w:ilvl w:val="0"/>
          <w:numId w:val="14"/>
        </w:numPr>
        <w:ind w:left="1440"/>
        <w:rPr>
          <w:b/>
          <w:i/>
          <w:u w:val="single"/>
        </w:rPr>
      </w:pPr>
      <w:r w:rsidRPr="00C55565">
        <w:rPr>
          <w:b/>
        </w:rPr>
        <w:t xml:space="preserve">DIMENSIÓN ÉTICA </w:t>
      </w:r>
    </w:p>
    <w:p w:rsidR="004A49A4" w:rsidRPr="00C55565" w:rsidRDefault="004A49A4" w:rsidP="00465D84">
      <w:pPr>
        <w:pStyle w:val="Prrafodelista"/>
        <w:numPr>
          <w:ilvl w:val="0"/>
          <w:numId w:val="23"/>
        </w:numPr>
        <w:rPr>
          <w:b/>
          <w:i/>
          <w:u w:val="single"/>
        </w:rPr>
      </w:pPr>
      <w:r w:rsidRPr="00C55565">
        <w:t>Comprende que tiene deberes y derechos para cumplir y respetar dentro y fuera de la institución.</w:t>
      </w:r>
    </w:p>
    <w:p w:rsidR="004A49A4" w:rsidRPr="00C55565" w:rsidRDefault="004A49A4" w:rsidP="00465D84">
      <w:pPr>
        <w:pStyle w:val="Prrafodelista"/>
        <w:numPr>
          <w:ilvl w:val="0"/>
          <w:numId w:val="23"/>
        </w:numPr>
        <w:rPr>
          <w:b/>
          <w:i/>
          <w:u w:val="single"/>
        </w:rPr>
      </w:pPr>
      <w:r w:rsidRPr="00C55565">
        <w:t>Reconoce la importancia de la palabra respeto para con él, su cuerpo y con las personas que se encuentran en su entorno</w:t>
      </w:r>
    </w:p>
    <w:p w:rsidR="004A49A4" w:rsidRPr="00C55565" w:rsidRDefault="004A49A4" w:rsidP="004A49A4">
      <w:pPr>
        <w:rPr>
          <w:b/>
          <w:i/>
          <w:u w:val="single"/>
        </w:rPr>
      </w:pPr>
    </w:p>
    <w:p w:rsidR="004A49A4" w:rsidRPr="00C55565" w:rsidRDefault="004A49A4" w:rsidP="00465D84">
      <w:pPr>
        <w:pStyle w:val="Prrafodelista"/>
        <w:numPr>
          <w:ilvl w:val="0"/>
          <w:numId w:val="14"/>
        </w:numPr>
        <w:ind w:left="1440"/>
        <w:rPr>
          <w:b/>
          <w:i/>
          <w:u w:val="single"/>
        </w:rPr>
      </w:pPr>
      <w:r w:rsidRPr="00C55565">
        <w:rPr>
          <w:b/>
        </w:rPr>
        <w:t>COMPORTAMIENTO</w:t>
      </w:r>
    </w:p>
    <w:p w:rsidR="004A49A4" w:rsidRPr="00C55565" w:rsidRDefault="004A49A4" w:rsidP="00465D84">
      <w:pPr>
        <w:pStyle w:val="Prrafodelista"/>
        <w:numPr>
          <w:ilvl w:val="0"/>
          <w:numId w:val="24"/>
        </w:numPr>
        <w:rPr>
          <w:b/>
          <w:i/>
          <w:u w:val="single"/>
        </w:rPr>
      </w:pPr>
      <w:r w:rsidRPr="00C55565">
        <w:t>Demuestra interés, dedicación, concentración y atención en el desarrollo de las actividades asignadas</w:t>
      </w:r>
    </w:p>
    <w:p w:rsidR="004A49A4" w:rsidRPr="00C55565" w:rsidRDefault="004A49A4" w:rsidP="00465D84">
      <w:pPr>
        <w:pStyle w:val="Prrafodelista"/>
        <w:numPr>
          <w:ilvl w:val="0"/>
          <w:numId w:val="24"/>
        </w:numPr>
        <w:rPr>
          <w:b/>
          <w:i/>
          <w:u w:val="single"/>
        </w:rPr>
      </w:pPr>
      <w:r w:rsidRPr="00C55565">
        <w:t xml:space="preserve">Es responsable, constante y </w:t>
      </w:r>
      <w:r w:rsidR="000435EC" w:rsidRPr="00C55565">
        <w:t>puntual en</w:t>
      </w:r>
      <w:r w:rsidRPr="00C55565">
        <w:t xml:space="preserve"> su asistencia a clase</w:t>
      </w:r>
    </w:p>
    <w:p w:rsidR="004A49A4" w:rsidRPr="00C55565" w:rsidRDefault="004A49A4" w:rsidP="00465D84">
      <w:pPr>
        <w:pStyle w:val="Prrafodelista"/>
        <w:numPr>
          <w:ilvl w:val="0"/>
          <w:numId w:val="24"/>
        </w:numPr>
        <w:rPr>
          <w:b/>
          <w:i/>
          <w:u w:val="single"/>
        </w:rPr>
      </w:pPr>
      <w:r w:rsidRPr="00C55565">
        <w:t>Acata normas e indicaciones dadas por la docente y las practica en su cotidianidad escolar</w:t>
      </w:r>
    </w:p>
    <w:p w:rsidR="004A49A4" w:rsidRPr="00C55565" w:rsidRDefault="004A49A4" w:rsidP="00465D84">
      <w:pPr>
        <w:pStyle w:val="Prrafodelista"/>
        <w:numPr>
          <w:ilvl w:val="0"/>
          <w:numId w:val="24"/>
        </w:numPr>
        <w:rPr>
          <w:b/>
          <w:i/>
          <w:u w:val="single"/>
        </w:rPr>
      </w:pPr>
      <w:r w:rsidRPr="00C55565">
        <w:t>Tiene buena presentación personal y lleva de forma adecuada los uniformes de la institución</w:t>
      </w:r>
    </w:p>
    <w:p w:rsidR="004A49A4" w:rsidRPr="00C55565" w:rsidRDefault="004A49A4" w:rsidP="00465D84">
      <w:pPr>
        <w:pStyle w:val="Prrafodelista"/>
        <w:numPr>
          <w:ilvl w:val="0"/>
          <w:numId w:val="24"/>
        </w:numPr>
        <w:jc w:val="both"/>
        <w:rPr>
          <w:rFonts w:cstheme="minorHAnsi"/>
          <w:b/>
        </w:rPr>
      </w:pPr>
      <w:r w:rsidRPr="00C55565">
        <w:rPr>
          <w:rFonts w:cstheme="minorHAnsi"/>
        </w:rPr>
        <w:t>Se adapta con facilidad al ambiente escolar, cumpliendo con las normas que se viven dentro de la institución.</w:t>
      </w:r>
    </w:p>
    <w:p w:rsidR="004A49A4" w:rsidRDefault="004A49A4" w:rsidP="004A49A4">
      <w:pPr>
        <w:pStyle w:val="Prrafodelista"/>
        <w:rPr>
          <w:b/>
          <w:i/>
          <w:u w:val="single"/>
        </w:rPr>
      </w:pPr>
    </w:p>
    <w:p w:rsidR="00C55565" w:rsidRPr="00C55565" w:rsidRDefault="00C55565" w:rsidP="004A49A4">
      <w:pPr>
        <w:pStyle w:val="Prrafodelista"/>
        <w:rPr>
          <w:b/>
          <w:i/>
          <w:u w:val="single"/>
        </w:rPr>
      </w:pPr>
    </w:p>
    <w:p w:rsidR="004A49A4" w:rsidRPr="00C55565" w:rsidRDefault="004A49A4" w:rsidP="004A49A4">
      <w:pPr>
        <w:ind w:left="993"/>
        <w:rPr>
          <w:b/>
          <w:i/>
          <w:u w:val="single"/>
        </w:rPr>
      </w:pPr>
    </w:p>
    <w:p w:rsidR="004A49A4" w:rsidRPr="00C55565" w:rsidRDefault="004A49A4" w:rsidP="004A49A4">
      <w:pPr>
        <w:jc w:val="center"/>
        <w:rPr>
          <w:b/>
          <w:i/>
          <w:u w:val="single"/>
        </w:rPr>
      </w:pPr>
      <w:r w:rsidRPr="00C55565">
        <w:rPr>
          <w:b/>
          <w:i/>
          <w:u w:val="single"/>
        </w:rPr>
        <w:lastRenderedPageBreak/>
        <w:t>SEGUNDO PERIODO</w:t>
      </w:r>
    </w:p>
    <w:p w:rsidR="004A49A4" w:rsidRPr="00C55565" w:rsidRDefault="004A49A4" w:rsidP="004A49A4">
      <w:pPr>
        <w:jc w:val="both"/>
        <w:rPr>
          <w:b/>
          <w:i/>
          <w:u w:val="single"/>
        </w:rPr>
      </w:pPr>
    </w:p>
    <w:p w:rsidR="004A49A4" w:rsidRPr="00C55565" w:rsidRDefault="004A49A4" w:rsidP="00465D84">
      <w:pPr>
        <w:pStyle w:val="Prrafodelista"/>
        <w:numPr>
          <w:ilvl w:val="0"/>
          <w:numId w:val="25"/>
        </w:numPr>
        <w:jc w:val="both"/>
        <w:rPr>
          <w:b/>
        </w:rPr>
      </w:pPr>
      <w:r w:rsidRPr="00C55565">
        <w:rPr>
          <w:b/>
        </w:rPr>
        <w:t>DIMENSION COGNITIVA</w:t>
      </w:r>
    </w:p>
    <w:p w:rsidR="004A49A4" w:rsidRPr="00C55565" w:rsidRDefault="004A49A4" w:rsidP="00465D84">
      <w:pPr>
        <w:pStyle w:val="Prrafodelista"/>
        <w:numPr>
          <w:ilvl w:val="0"/>
          <w:numId w:val="26"/>
        </w:numPr>
        <w:jc w:val="both"/>
        <w:rPr>
          <w:b/>
        </w:rPr>
      </w:pPr>
      <w:r w:rsidRPr="00C55565">
        <w:t>Asocia, discrimina y nomina los colores secundarios, reconociendo el origen de cada uno de ellos</w:t>
      </w:r>
    </w:p>
    <w:p w:rsidR="004A49A4" w:rsidRPr="00C55565" w:rsidRDefault="004A49A4" w:rsidP="00465D84">
      <w:pPr>
        <w:pStyle w:val="Prrafodelista"/>
        <w:numPr>
          <w:ilvl w:val="0"/>
          <w:numId w:val="26"/>
        </w:numPr>
        <w:jc w:val="both"/>
        <w:rPr>
          <w:b/>
        </w:rPr>
      </w:pPr>
      <w:r w:rsidRPr="00C55565">
        <w:t xml:space="preserve">Resuelve diferentes situaciones problema presentadas en la cotidianidad de clase, teniendo en cuenta las características y </w:t>
      </w:r>
      <w:r w:rsidR="000435EC" w:rsidRPr="00C55565">
        <w:t>detalles de</w:t>
      </w:r>
      <w:r w:rsidRPr="00C55565">
        <w:t xml:space="preserve"> las mimas</w:t>
      </w:r>
    </w:p>
    <w:p w:rsidR="004A49A4" w:rsidRPr="00C55565" w:rsidRDefault="004A49A4" w:rsidP="00465D84">
      <w:pPr>
        <w:pStyle w:val="Prrafodelista"/>
        <w:numPr>
          <w:ilvl w:val="0"/>
          <w:numId w:val="26"/>
        </w:numPr>
        <w:jc w:val="both"/>
        <w:rPr>
          <w:b/>
        </w:rPr>
      </w:pPr>
      <w:r w:rsidRPr="00C55565">
        <w:t>Descompone, asocia, discrimina, nomina y reproduce gráficamente la serie numérica del 1 al 10</w:t>
      </w:r>
    </w:p>
    <w:p w:rsidR="004A49A4" w:rsidRPr="00C55565" w:rsidRDefault="004A49A4" w:rsidP="00465D84">
      <w:pPr>
        <w:pStyle w:val="Prrafodelista"/>
        <w:numPr>
          <w:ilvl w:val="0"/>
          <w:numId w:val="26"/>
        </w:numPr>
        <w:jc w:val="both"/>
        <w:rPr>
          <w:b/>
        </w:rPr>
      </w:pPr>
      <w:r w:rsidRPr="00C55565">
        <w:t>Reconoce el computador como parte fundamental de la comunicación de la sociedad actual</w:t>
      </w:r>
    </w:p>
    <w:p w:rsidR="004A49A4" w:rsidRPr="00C55565" w:rsidRDefault="004A49A4" w:rsidP="004A49A4">
      <w:pPr>
        <w:jc w:val="both"/>
        <w:rPr>
          <w:b/>
        </w:rPr>
      </w:pPr>
    </w:p>
    <w:p w:rsidR="004A49A4" w:rsidRPr="00C55565" w:rsidRDefault="004A49A4" w:rsidP="00465D84">
      <w:pPr>
        <w:pStyle w:val="Prrafodelista"/>
        <w:numPr>
          <w:ilvl w:val="0"/>
          <w:numId w:val="25"/>
        </w:numPr>
        <w:jc w:val="both"/>
        <w:rPr>
          <w:b/>
        </w:rPr>
      </w:pPr>
      <w:r w:rsidRPr="00C55565">
        <w:rPr>
          <w:b/>
        </w:rPr>
        <w:t>CIENCIAS NATURALES</w:t>
      </w:r>
    </w:p>
    <w:p w:rsidR="004A49A4" w:rsidRPr="00C55565" w:rsidRDefault="004A49A4" w:rsidP="00465D84">
      <w:pPr>
        <w:pStyle w:val="Prrafodelista"/>
        <w:numPr>
          <w:ilvl w:val="0"/>
          <w:numId w:val="27"/>
        </w:numPr>
        <w:jc w:val="both"/>
        <w:rPr>
          <w:b/>
        </w:rPr>
      </w:pPr>
      <w:r w:rsidRPr="00C55565">
        <w:t>identifica las semejanzas y diferencias del clima de acuerdo a las características de esta y del lugar donde se encuentre</w:t>
      </w:r>
    </w:p>
    <w:p w:rsidR="004A49A4" w:rsidRPr="00C55565" w:rsidRDefault="004A49A4" w:rsidP="00465D84">
      <w:pPr>
        <w:pStyle w:val="Prrafodelista"/>
        <w:numPr>
          <w:ilvl w:val="0"/>
          <w:numId w:val="27"/>
        </w:numPr>
        <w:jc w:val="both"/>
        <w:rPr>
          <w:b/>
        </w:rPr>
      </w:pPr>
      <w:r w:rsidRPr="00C55565">
        <w:t xml:space="preserve">reconoce los tipos de vivienda y la vestimenta de acuerdo a </w:t>
      </w:r>
      <w:r w:rsidR="000435EC" w:rsidRPr="00C55565">
        <w:t>las regiones determinadas</w:t>
      </w:r>
      <w:r w:rsidRPr="00C55565">
        <w:t xml:space="preserve"> por los diferentes climas</w:t>
      </w:r>
    </w:p>
    <w:p w:rsidR="004A49A4" w:rsidRPr="00C55565" w:rsidRDefault="004A49A4" w:rsidP="004A49A4">
      <w:pPr>
        <w:jc w:val="both"/>
        <w:rPr>
          <w:b/>
        </w:rPr>
      </w:pPr>
    </w:p>
    <w:p w:rsidR="004A49A4" w:rsidRPr="00C55565" w:rsidRDefault="004A49A4" w:rsidP="00465D84">
      <w:pPr>
        <w:pStyle w:val="Prrafodelista"/>
        <w:numPr>
          <w:ilvl w:val="0"/>
          <w:numId w:val="25"/>
        </w:numPr>
        <w:rPr>
          <w:b/>
          <w:i/>
          <w:u w:val="single"/>
        </w:rPr>
      </w:pPr>
      <w:r w:rsidRPr="00C55565">
        <w:rPr>
          <w:b/>
        </w:rPr>
        <w:t>DIMENSIÓN COMUNICATIVA</w:t>
      </w:r>
    </w:p>
    <w:p w:rsidR="004A49A4" w:rsidRPr="00C55565" w:rsidRDefault="004A49A4" w:rsidP="00465D84">
      <w:pPr>
        <w:pStyle w:val="Prrafodelista"/>
        <w:numPr>
          <w:ilvl w:val="0"/>
          <w:numId w:val="28"/>
        </w:numPr>
        <w:rPr>
          <w:b/>
          <w:i/>
          <w:u w:val="single"/>
        </w:rPr>
      </w:pPr>
      <w:r w:rsidRPr="00C55565">
        <w:t xml:space="preserve">Realiza de forma adecuada lectura de </w:t>
      </w:r>
      <w:r w:rsidR="000435EC" w:rsidRPr="00C55565">
        <w:t>imágenes dándoles</w:t>
      </w:r>
      <w:r w:rsidRPr="00C55565">
        <w:t xml:space="preserve"> secuencias lógicas de acuerdo a las características y a los detalles de estas</w:t>
      </w:r>
    </w:p>
    <w:p w:rsidR="004A49A4" w:rsidRPr="00C55565" w:rsidRDefault="004A49A4" w:rsidP="00465D84">
      <w:pPr>
        <w:pStyle w:val="Prrafodelista"/>
        <w:numPr>
          <w:ilvl w:val="0"/>
          <w:numId w:val="28"/>
        </w:numPr>
        <w:rPr>
          <w:b/>
          <w:i/>
          <w:u w:val="single"/>
        </w:rPr>
      </w:pPr>
      <w:r w:rsidRPr="00C55565">
        <w:t>Reconoce las características y clasificación de los diferentes medios de comunicación y el servicio prestado a la sociedad actual</w:t>
      </w:r>
    </w:p>
    <w:p w:rsidR="004A49A4" w:rsidRPr="00C55565" w:rsidRDefault="004A49A4" w:rsidP="00465D84">
      <w:pPr>
        <w:pStyle w:val="Prrafodelista"/>
        <w:numPr>
          <w:ilvl w:val="0"/>
          <w:numId w:val="28"/>
        </w:numPr>
        <w:rPr>
          <w:b/>
          <w:i/>
        </w:rPr>
      </w:pPr>
      <w:r w:rsidRPr="00C55565">
        <w:t>Asocia, discrimina, nomina y reproduce gráficamente las vocales, teniendo en cuenta su forma, sonido y contexto en el cual se encuentran</w:t>
      </w:r>
    </w:p>
    <w:p w:rsidR="004A49A4" w:rsidRPr="00C55565" w:rsidRDefault="004A49A4" w:rsidP="004A49A4">
      <w:pPr>
        <w:rPr>
          <w:b/>
        </w:rPr>
      </w:pPr>
      <w:r w:rsidRPr="00C55565">
        <w:rPr>
          <w:b/>
        </w:rPr>
        <w:t>INGLES</w:t>
      </w:r>
    </w:p>
    <w:p w:rsidR="004A49A4" w:rsidRPr="00C55565" w:rsidRDefault="004A49A4" w:rsidP="00465D84">
      <w:pPr>
        <w:pStyle w:val="Prrafodelista"/>
        <w:numPr>
          <w:ilvl w:val="0"/>
          <w:numId w:val="29"/>
        </w:numPr>
        <w:rPr>
          <w:b/>
        </w:rPr>
      </w:pPr>
      <w:r w:rsidRPr="00C55565">
        <w:t>Asocia y reconoce el significado de las diferentes palabras trabajadas a lo largo del proyecto y las pronuncia adecuadamente</w:t>
      </w:r>
    </w:p>
    <w:p w:rsidR="004A49A4" w:rsidRPr="00C55565" w:rsidRDefault="004A49A4" w:rsidP="004A49A4"/>
    <w:p w:rsidR="004A49A4" w:rsidRPr="00C55565" w:rsidRDefault="004A49A4" w:rsidP="00465D84">
      <w:pPr>
        <w:pStyle w:val="Prrafodelista"/>
        <w:numPr>
          <w:ilvl w:val="0"/>
          <w:numId w:val="25"/>
        </w:numPr>
        <w:rPr>
          <w:b/>
        </w:rPr>
      </w:pPr>
      <w:r w:rsidRPr="00C55565">
        <w:rPr>
          <w:b/>
        </w:rPr>
        <w:t>DIMENSION CORPORAL</w:t>
      </w:r>
    </w:p>
    <w:p w:rsidR="004A49A4" w:rsidRPr="00C55565" w:rsidRDefault="004A49A4" w:rsidP="00465D84">
      <w:pPr>
        <w:pStyle w:val="Prrafodelista"/>
        <w:numPr>
          <w:ilvl w:val="0"/>
          <w:numId w:val="29"/>
        </w:numPr>
        <w:rPr>
          <w:b/>
        </w:rPr>
      </w:pPr>
      <w:r w:rsidRPr="00C55565">
        <w:t>Realiza con precisión actividades de punzado y estampillado en diferentes figuras, contornos y tamaños</w:t>
      </w:r>
    </w:p>
    <w:p w:rsidR="004A49A4" w:rsidRPr="00C55565" w:rsidRDefault="004A49A4" w:rsidP="00465D84">
      <w:pPr>
        <w:pStyle w:val="Prrafodelista"/>
        <w:numPr>
          <w:ilvl w:val="0"/>
          <w:numId w:val="29"/>
        </w:numPr>
        <w:rPr>
          <w:b/>
        </w:rPr>
      </w:pPr>
      <w:r w:rsidRPr="00C55565">
        <w:t>Maneja la posición de pinza de forma adecuada y coordinada al realizar actividades de coloreado y calcado de figuras sencillas y complejas</w:t>
      </w:r>
    </w:p>
    <w:p w:rsidR="004A49A4" w:rsidRPr="00C55565" w:rsidRDefault="004A49A4" w:rsidP="00465D84">
      <w:pPr>
        <w:pStyle w:val="Prrafodelista"/>
        <w:numPr>
          <w:ilvl w:val="0"/>
          <w:numId w:val="29"/>
        </w:numPr>
        <w:rPr>
          <w:b/>
        </w:rPr>
      </w:pPr>
      <w:r w:rsidRPr="00C55565">
        <w:t>Mantiene el equilibrio dinámico al realizar desplazamientos largos y cortos con y sin elementos</w:t>
      </w:r>
    </w:p>
    <w:p w:rsidR="004A49A4" w:rsidRPr="00C55565" w:rsidRDefault="004A49A4" w:rsidP="00465D84">
      <w:pPr>
        <w:pStyle w:val="Prrafodelista"/>
        <w:numPr>
          <w:ilvl w:val="0"/>
          <w:numId w:val="29"/>
        </w:numPr>
        <w:rPr>
          <w:b/>
        </w:rPr>
      </w:pPr>
      <w:r w:rsidRPr="00C55565">
        <w:t>Realiza lanzamientos a diferentes distancias de forma individual, en parejas y en equipo</w:t>
      </w:r>
    </w:p>
    <w:p w:rsidR="00A80808" w:rsidRPr="00C55565" w:rsidRDefault="00A80808" w:rsidP="00A80808">
      <w:pPr>
        <w:pStyle w:val="Prrafodelista"/>
      </w:pPr>
    </w:p>
    <w:p w:rsidR="00A80808" w:rsidRPr="00C55565" w:rsidRDefault="00A80808" w:rsidP="00A80808">
      <w:pPr>
        <w:pStyle w:val="Prrafodelista"/>
        <w:rPr>
          <w:b/>
        </w:rPr>
      </w:pPr>
    </w:p>
    <w:p w:rsidR="004A49A4" w:rsidRPr="00C55565" w:rsidRDefault="00A80808" w:rsidP="00465D84">
      <w:pPr>
        <w:pStyle w:val="Prrafodelista"/>
        <w:numPr>
          <w:ilvl w:val="0"/>
          <w:numId w:val="25"/>
        </w:numPr>
        <w:rPr>
          <w:b/>
        </w:rPr>
      </w:pPr>
      <w:r w:rsidRPr="00C55565">
        <w:rPr>
          <w:b/>
        </w:rPr>
        <w:t xml:space="preserve">DIMENSION </w:t>
      </w:r>
      <w:r w:rsidR="004A49A4" w:rsidRPr="00C55565">
        <w:rPr>
          <w:b/>
        </w:rPr>
        <w:t>AFECTIVA</w:t>
      </w:r>
    </w:p>
    <w:p w:rsidR="004A49A4" w:rsidRPr="00C55565" w:rsidRDefault="004A49A4" w:rsidP="00465D84">
      <w:pPr>
        <w:pStyle w:val="Prrafodelista"/>
        <w:numPr>
          <w:ilvl w:val="0"/>
          <w:numId w:val="30"/>
        </w:numPr>
        <w:rPr>
          <w:b/>
        </w:rPr>
      </w:pPr>
      <w:r w:rsidRPr="00C55565">
        <w:t xml:space="preserve"> Identifica los diferentes tipos de familia existentes en la actualidad, sus características e integrantes y se reconoce como parte </w:t>
      </w:r>
      <w:r w:rsidR="000435EC" w:rsidRPr="00C55565">
        <w:t>fundamental de</w:t>
      </w:r>
      <w:r w:rsidRPr="00C55565">
        <w:t xml:space="preserve"> estas</w:t>
      </w:r>
    </w:p>
    <w:p w:rsidR="004A49A4" w:rsidRPr="00C55565" w:rsidRDefault="004A49A4" w:rsidP="00465D84">
      <w:pPr>
        <w:pStyle w:val="Prrafodelista"/>
        <w:numPr>
          <w:ilvl w:val="0"/>
          <w:numId w:val="30"/>
        </w:numPr>
        <w:rPr>
          <w:b/>
        </w:rPr>
      </w:pPr>
      <w:r w:rsidRPr="00C55565">
        <w:t xml:space="preserve">Reconoce las características de los medios de </w:t>
      </w:r>
      <w:r w:rsidR="000435EC" w:rsidRPr="00C55565">
        <w:t>transporte, su</w:t>
      </w:r>
      <w:r w:rsidRPr="00C55565">
        <w:t xml:space="preserve"> clasificación y servicio prestado a la comunidad</w:t>
      </w:r>
    </w:p>
    <w:p w:rsidR="004A49A4" w:rsidRPr="00C55565" w:rsidRDefault="004A49A4" w:rsidP="00465D84">
      <w:pPr>
        <w:pStyle w:val="Prrafodelista"/>
        <w:numPr>
          <w:ilvl w:val="0"/>
          <w:numId w:val="30"/>
        </w:numPr>
        <w:rPr>
          <w:b/>
        </w:rPr>
      </w:pPr>
      <w:r w:rsidRPr="00C55565">
        <w:t xml:space="preserve">Identifica los diferentes tipos de profesiones y </w:t>
      </w:r>
      <w:r w:rsidR="000435EC" w:rsidRPr="00C55565">
        <w:t>oficios existentes</w:t>
      </w:r>
      <w:r w:rsidRPr="00C55565">
        <w:t>, sus características y funciones que cumplen dentro de la comunidad</w:t>
      </w:r>
    </w:p>
    <w:p w:rsidR="004A49A4" w:rsidRPr="00C55565" w:rsidRDefault="004A49A4" w:rsidP="004A49A4">
      <w:pPr>
        <w:rPr>
          <w:b/>
        </w:rPr>
      </w:pPr>
    </w:p>
    <w:p w:rsidR="004A49A4" w:rsidRPr="00C55565" w:rsidRDefault="00A80808" w:rsidP="00465D84">
      <w:pPr>
        <w:pStyle w:val="Prrafodelista"/>
        <w:numPr>
          <w:ilvl w:val="0"/>
          <w:numId w:val="25"/>
        </w:numPr>
        <w:rPr>
          <w:b/>
        </w:rPr>
      </w:pPr>
      <w:r w:rsidRPr="00C55565">
        <w:rPr>
          <w:b/>
        </w:rPr>
        <w:t>DIMENSION ACTITUDINAL Y VALORATIVA</w:t>
      </w:r>
    </w:p>
    <w:p w:rsidR="004A49A4" w:rsidRPr="00C55565" w:rsidRDefault="004A49A4" w:rsidP="00465D84">
      <w:pPr>
        <w:pStyle w:val="Prrafodelista"/>
        <w:numPr>
          <w:ilvl w:val="0"/>
          <w:numId w:val="31"/>
        </w:numPr>
        <w:rPr>
          <w:b/>
        </w:rPr>
      </w:pPr>
      <w:r w:rsidRPr="00C55565">
        <w:t>Reconoce a su familia y el amor que ella brinda como un regalo de Dios y de la vida</w:t>
      </w:r>
    </w:p>
    <w:p w:rsidR="004A49A4" w:rsidRPr="00C55565" w:rsidRDefault="004A49A4" w:rsidP="00465D84">
      <w:pPr>
        <w:pStyle w:val="Prrafodelista"/>
        <w:numPr>
          <w:ilvl w:val="0"/>
          <w:numId w:val="31"/>
        </w:numPr>
        <w:rPr>
          <w:b/>
        </w:rPr>
      </w:pPr>
      <w:r w:rsidRPr="00C55565">
        <w:t>Manifiesta respeto y aceptación por las diferencias religiosas comprendiendo que todos son hijos de Dios.</w:t>
      </w:r>
    </w:p>
    <w:p w:rsidR="004A49A4" w:rsidRPr="00C55565" w:rsidRDefault="004A49A4" w:rsidP="004A49A4">
      <w:pPr>
        <w:rPr>
          <w:b/>
        </w:rPr>
      </w:pPr>
    </w:p>
    <w:p w:rsidR="004A49A4" w:rsidRPr="00C55565" w:rsidRDefault="00A80808" w:rsidP="00465D84">
      <w:pPr>
        <w:pStyle w:val="Prrafodelista"/>
        <w:numPr>
          <w:ilvl w:val="0"/>
          <w:numId w:val="25"/>
        </w:numPr>
        <w:rPr>
          <w:b/>
        </w:rPr>
      </w:pPr>
      <w:r w:rsidRPr="00C55565">
        <w:rPr>
          <w:b/>
        </w:rPr>
        <w:t>DIMENSION ESTÉTICA</w:t>
      </w:r>
    </w:p>
    <w:p w:rsidR="004A49A4" w:rsidRPr="00C55565" w:rsidRDefault="004A49A4" w:rsidP="00465D84">
      <w:pPr>
        <w:pStyle w:val="Prrafodelista"/>
        <w:numPr>
          <w:ilvl w:val="0"/>
          <w:numId w:val="32"/>
        </w:numPr>
        <w:rPr>
          <w:b/>
        </w:rPr>
      </w:pPr>
      <w:r w:rsidRPr="00C55565">
        <w:t xml:space="preserve">Realiza con precisión y coordinación modelado </w:t>
      </w:r>
      <w:r w:rsidR="000435EC" w:rsidRPr="00C55565">
        <w:t>de:</w:t>
      </w:r>
      <w:r w:rsidRPr="00C55565">
        <w:t xml:space="preserve"> figuras </w:t>
      </w:r>
      <w:r w:rsidR="000435EC" w:rsidRPr="00C55565">
        <w:t>simples, formas</w:t>
      </w:r>
      <w:r w:rsidRPr="00C55565">
        <w:t xml:space="preserve"> cilíndricas y circulares, empleándolas en sus creaciones artísticas</w:t>
      </w:r>
    </w:p>
    <w:p w:rsidR="004A49A4" w:rsidRPr="00C55565" w:rsidRDefault="004A49A4" w:rsidP="00465D84">
      <w:pPr>
        <w:pStyle w:val="Prrafodelista"/>
        <w:numPr>
          <w:ilvl w:val="0"/>
          <w:numId w:val="32"/>
        </w:numPr>
        <w:jc w:val="both"/>
        <w:rPr>
          <w:b/>
        </w:rPr>
      </w:pPr>
      <w:r w:rsidRPr="00C55565">
        <w:t xml:space="preserve">Maneja adecuadamente los materiales y las diferentes técnicas de pintura </w:t>
      </w:r>
      <w:r w:rsidR="000435EC" w:rsidRPr="00C55565">
        <w:t>trabajadas en</w:t>
      </w:r>
      <w:r w:rsidRPr="00C55565">
        <w:t xml:space="preserve"> la realización de sus obras y expresiones artísticas.</w:t>
      </w:r>
    </w:p>
    <w:p w:rsidR="004A49A4" w:rsidRPr="00C55565" w:rsidRDefault="004A49A4" w:rsidP="004A49A4">
      <w:pPr>
        <w:jc w:val="both"/>
        <w:rPr>
          <w:b/>
        </w:rPr>
      </w:pPr>
    </w:p>
    <w:p w:rsidR="004A49A4" w:rsidRPr="00C55565" w:rsidRDefault="00A80808" w:rsidP="00465D84">
      <w:pPr>
        <w:pStyle w:val="Prrafodelista"/>
        <w:numPr>
          <w:ilvl w:val="0"/>
          <w:numId w:val="25"/>
        </w:numPr>
        <w:jc w:val="both"/>
        <w:rPr>
          <w:b/>
        </w:rPr>
      </w:pPr>
      <w:r w:rsidRPr="00C55565">
        <w:rPr>
          <w:b/>
        </w:rPr>
        <w:t xml:space="preserve">DIMENSION ETICA </w:t>
      </w:r>
    </w:p>
    <w:p w:rsidR="004A49A4" w:rsidRPr="00C55565" w:rsidRDefault="004A49A4" w:rsidP="00465D84">
      <w:pPr>
        <w:pStyle w:val="Prrafodelista"/>
        <w:numPr>
          <w:ilvl w:val="0"/>
          <w:numId w:val="33"/>
        </w:numPr>
        <w:jc w:val="both"/>
        <w:rPr>
          <w:b/>
        </w:rPr>
      </w:pPr>
      <w:r w:rsidRPr="00C55565">
        <w:t xml:space="preserve">Reconoce a su </w:t>
      </w:r>
      <w:r w:rsidR="000435EC" w:rsidRPr="00C55565">
        <w:t>familia como</w:t>
      </w:r>
      <w:r w:rsidRPr="00C55565">
        <w:t xml:space="preserve"> el origen principal de las normas que se debe cumplir dentro de una sociedad</w:t>
      </w:r>
    </w:p>
    <w:p w:rsidR="004A49A4" w:rsidRPr="00C55565" w:rsidRDefault="004A49A4" w:rsidP="00465D84">
      <w:pPr>
        <w:pStyle w:val="Prrafodelista"/>
        <w:numPr>
          <w:ilvl w:val="0"/>
          <w:numId w:val="33"/>
        </w:numPr>
        <w:jc w:val="both"/>
        <w:rPr>
          <w:b/>
        </w:rPr>
      </w:pPr>
      <w:r w:rsidRPr="00C55565">
        <w:t>Identifica la importancia de tener un proyecto de vida teniendo opciones claras de lo que desea ser cuando crezca</w:t>
      </w:r>
    </w:p>
    <w:p w:rsidR="004A49A4" w:rsidRPr="00C55565" w:rsidRDefault="004A49A4" w:rsidP="004A49A4">
      <w:pPr>
        <w:pStyle w:val="Prrafodelista"/>
        <w:jc w:val="both"/>
        <w:rPr>
          <w:b/>
        </w:rPr>
      </w:pPr>
    </w:p>
    <w:p w:rsidR="004A49A4" w:rsidRPr="00C55565" w:rsidRDefault="004A49A4" w:rsidP="00465D84">
      <w:pPr>
        <w:pStyle w:val="Prrafodelista"/>
        <w:numPr>
          <w:ilvl w:val="0"/>
          <w:numId w:val="25"/>
        </w:numPr>
        <w:jc w:val="both"/>
        <w:rPr>
          <w:b/>
        </w:rPr>
      </w:pPr>
      <w:r w:rsidRPr="00C55565">
        <w:rPr>
          <w:b/>
        </w:rPr>
        <w:t>COMPORTAMIENTO</w:t>
      </w:r>
    </w:p>
    <w:p w:rsidR="004A49A4" w:rsidRPr="00C55565" w:rsidRDefault="000435EC" w:rsidP="00465D84">
      <w:pPr>
        <w:pStyle w:val="Prrafodelista"/>
        <w:numPr>
          <w:ilvl w:val="0"/>
          <w:numId w:val="34"/>
        </w:numPr>
        <w:jc w:val="both"/>
        <w:rPr>
          <w:b/>
        </w:rPr>
      </w:pPr>
      <w:r w:rsidRPr="00C55565">
        <w:t>Manifiesta actitudes</w:t>
      </w:r>
      <w:r w:rsidR="004A49A4" w:rsidRPr="00C55565">
        <w:t xml:space="preserve"> de respeto y </w:t>
      </w:r>
      <w:r w:rsidRPr="00C55565">
        <w:t>aceptación por</w:t>
      </w:r>
      <w:r w:rsidR="004A49A4" w:rsidRPr="00C55565">
        <w:t xml:space="preserve"> su entorno, compañeros y docentes</w:t>
      </w:r>
    </w:p>
    <w:p w:rsidR="004A49A4" w:rsidRPr="00C55565" w:rsidRDefault="004A49A4" w:rsidP="00465D84">
      <w:pPr>
        <w:pStyle w:val="Prrafodelista"/>
        <w:numPr>
          <w:ilvl w:val="0"/>
          <w:numId w:val="34"/>
        </w:numPr>
        <w:jc w:val="both"/>
        <w:rPr>
          <w:b/>
        </w:rPr>
      </w:pPr>
      <w:r w:rsidRPr="00C55565">
        <w:t>Demuestra responsabilidad con sus deberes académicos asignados tanto en el aula de clase como los asignados para su hogar</w:t>
      </w:r>
    </w:p>
    <w:p w:rsidR="004A49A4" w:rsidRPr="00C55565" w:rsidRDefault="004A49A4" w:rsidP="00465D84">
      <w:pPr>
        <w:pStyle w:val="Prrafodelista"/>
        <w:numPr>
          <w:ilvl w:val="0"/>
          <w:numId w:val="34"/>
        </w:numPr>
        <w:jc w:val="both"/>
        <w:rPr>
          <w:b/>
        </w:rPr>
      </w:pPr>
      <w:r w:rsidRPr="00C55565">
        <w:t>Comprende instrucciones y las practica en su cotidianidad escolar</w:t>
      </w:r>
    </w:p>
    <w:p w:rsidR="004A49A4" w:rsidRPr="00C55565" w:rsidRDefault="004A49A4" w:rsidP="004A49A4">
      <w:pPr>
        <w:jc w:val="both"/>
        <w:rPr>
          <w:b/>
        </w:rPr>
      </w:pPr>
    </w:p>
    <w:p w:rsidR="004A49A4" w:rsidRPr="00C55565" w:rsidRDefault="004A49A4" w:rsidP="004A49A4">
      <w:pPr>
        <w:jc w:val="both"/>
        <w:rPr>
          <w:b/>
        </w:rPr>
      </w:pPr>
    </w:p>
    <w:p w:rsidR="004A49A4" w:rsidRPr="00C55565" w:rsidRDefault="004A49A4" w:rsidP="004A49A4">
      <w:pPr>
        <w:jc w:val="both"/>
        <w:rPr>
          <w:b/>
        </w:rPr>
      </w:pPr>
    </w:p>
    <w:p w:rsidR="004A49A4" w:rsidRDefault="004A49A4" w:rsidP="004A49A4">
      <w:pPr>
        <w:jc w:val="both"/>
        <w:rPr>
          <w:b/>
        </w:rPr>
      </w:pPr>
    </w:p>
    <w:p w:rsidR="00C55565" w:rsidRDefault="00C55565" w:rsidP="004A49A4">
      <w:pPr>
        <w:jc w:val="both"/>
        <w:rPr>
          <w:b/>
        </w:rPr>
      </w:pPr>
    </w:p>
    <w:p w:rsidR="00C55565" w:rsidRPr="00C55565" w:rsidRDefault="00C55565" w:rsidP="004A49A4">
      <w:pPr>
        <w:jc w:val="both"/>
        <w:rPr>
          <w:b/>
        </w:rPr>
      </w:pPr>
    </w:p>
    <w:p w:rsidR="004A49A4" w:rsidRPr="00C55565" w:rsidRDefault="004A49A4" w:rsidP="004A49A4">
      <w:pPr>
        <w:jc w:val="center"/>
        <w:rPr>
          <w:rFonts w:cstheme="minorHAnsi"/>
          <w:b/>
          <w:i/>
          <w:u w:val="single"/>
        </w:rPr>
      </w:pPr>
      <w:r w:rsidRPr="00C55565">
        <w:rPr>
          <w:rFonts w:cstheme="minorHAnsi"/>
          <w:b/>
          <w:i/>
          <w:u w:val="single"/>
        </w:rPr>
        <w:lastRenderedPageBreak/>
        <w:t>TERCER PERIODO</w:t>
      </w:r>
    </w:p>
    <w:p w:rsidR="004A49A4" w:rsidRPr="00C55565" w:rsidRDefault="004A49A4" w:rsidP="00465D84">
      <w:pPr>
        <w:pStyle w:val="Prrafodelista"/>
        <w:numPr>
          <w:ilvl w:val="0"/>
          <w:numId w:val="50"/>
        </w:numPr>
        <w:rPr>
          <w:rFonts w:cstheme="minorHAnsi"/>
          <w:b/>
        </w:rPr>
      </w:pPr>
      <w:r w:rsidRPr="00C55565">
        <w:rPr>
          <w:rFonts w:cstheme="minorHAnsi"/>
          <w:b/>
        </w:rPr>
        <w:t>DIMENSION COGNITIVA</w:t>
      </w:r>
    </w:p>
    <w:p w:rsidR="004A49A4" w:rsidRPr="00C55565" w:rsidRDefault="004A49A4" w:rsidP="00465D84">
      <w:pPr>
        <w:pStyle w:val="Prrafodelista"/>
        <w:numPr>
          <w:ilvl w:val="0"/>
          <w:numId w:val="35"/>
        </w:numPr>
        <w:rPr>
          <w:rFonts w:cstheme="minorHAnsi"/>
        </w:rPr>
      </w:pPr>
      <w:r w:rsidRPr="00C55565">
        <w:rPr>
          <w:rFonts w:cstheme="minorHAnsi"/>
        </w:rPr>
        <w:t>Desarrolla habilidades y destrezas en el conocimiento del tiempo en que se realizan los acontecimientos.</w:t>
      </w:r>
    </w:p>
    <w:p w:rsidR="004A49A4" w:rsidRPr="00C55565" w:rsidRDefault="004A49A4" w:rsidP="00465D84">
      <w:pPr>
        <w:pStyle w:val="Prrafodelista"/>
        <w:numPr>
          <w:ilvl w:val="0"/>
          <w:numId w:val="35"/>
        </w:numPr>
        <w:rPr>
          <w:rFonts w:cstheme="minorHAnsi"/>
        </w:rPr>
      </w:pPr>
      <w:r w:rsidRPr="00C55565">
        <w:rPr>
          <w:rFonts w:cstheme="minorHAnsi"/>
        </w:rPr>
        <w:t xml:space="preserve">Reconoce características generales de los </w:t>
      </w:r>
      <w:r w:rsidR="00E641AF" w:rsidRPr="00C55565">
        <w:rPr>
          <w:rFonts w:cstheme="minorHAnsi"/>
        </w:rPr>
        <w:t>objetos, discriminándolos</w:t>
      </w:r>
      <w:r w:rsidRPr="00C55565">
        <w:rPr>
          <w:rFonts w:cstheme="minorHAnsi"/>
        </w:rPr>
        <w:t xml:space="preserve"> por su forma, tamaño y color, obteniendo conocimiento sobre las propiedades particulares de cada una de ellas. </w:t>
      </w:r>
    </w:p>
    <w:p w:rsidR="004A49A4" w:rsidRPr="00C55565" w:rsidRDefault="004A49A4" w:rsidP="00465D84">
      <w:pPr>
        <w:pStyle w:val="Prrafodelista"/>
        <w:numPr>
          <w:ilvl w:val="0"/>
          <w:numId w:val="35"/>
        </w:numPr>
        <w:rPr>
          <w:rFonts w:cstheme="minorHAnsi"/>
        </w:rPr>
      </w:pPr>
      <w:r w:rsidRPr="00C55565">
        <w:rPr>
          <w:rFonts w:cstheme="minorHAnsi"/>
        </w:rPr>
        <w:t>Conoce algunos aparatos de tecnología avanzada, identificando sus partes y su funcionalidad.</w:t>
      </w:r>
    </w:p>
    <w:p w:rsidR="004A49A4" w:rsidRPr="00C55565" w:rsidRDefault="004A49A4" w:rsidP="00465D84">
      <w:pPr>
        <w:pStyle w:val="Prrafodelista"/>
        <w:numPr>
          <w:ilvl w:val="0"/>
          <w:numId w:val="35"/>
        </w:numPr>
        <w:rPr>
          <w:rFonts w:cstheme="minorHAnsi"/>
        </w:rPr>
      </w:pPr>
      <w:r w:rsidRPr="00C55565">
        <w:rPr>
          <w:rFonts w:cstheme="minorHAnsi"/>
        </w:rPr>
        <w:t>Demuestra capacidad y habilidad mental en la composición y descomposición de los números del 10 al 15.</w:t>
      </w:r>
    </w:p>
    <w:p w:rsidR="004A49A4" w:rsidRPr="00C55565" w:rsidRDefault="004A49A4" w:rsidP="00465D84">
      <w:pPr>
        <w:pStyle w:val="Prrafodelista"/>
        <w:numPr>
          <w:ilvl w:val="0"/>
          <w:numId w:val="35"/>
        </w:numPr>
        <w:rPr>
          <w:rFonts w:cstheme="minorHAnsi"/>
        </w:rPr>
      </w:pPr>
      <w:r w:rsidRPr="00C55565">
        <w:rPr>
          <w:rFonts w:cstheme="minorHAnsi"/>
        </w:rPr>
        <w:t xml:space="preserve">Reconoce los números </w:t>
      </w:r>
      <w:r w:rsidR="000435EC" w:rsidRPr="00C55565">
        <w:rPr>
          <w:rFonts w:cstheme="minorHAnsi"/>
        </w:rPr>
        <w:t>del 10</w:t>
      </w:r>
      <w:r w:rsidRPr="00C55565">
        <w:rPr>
          <w:rFonts w:cstheme="minorHAnsi"/>
        </w:rPr>
        <w:t xml:space="preserve"> al </w:t>
      </w:r>
      <w:r w:rsidR="00E641AF" w:rsidRPr="00C55565">
        <w:rPr>
          <w:rFonts w:cstheme="minorHAnsi"/>
        </w:rPr>
        <w:t>15, reconoce</w:t>
      </w:r>
      <w:r w:rsidRPr="00C55565">
        <w:rPr>
          <w:rFonts w:cstheme="minorHAnsi"/>
        </w:rPr>
        <w:t xml:space="preserve"> sus grafías, y forma agrupaciones de acuerdo a la cantidad indicada.</w:t>
      </w:r>
    </w:p>
    <w:p w:rsidR="004A49A4" w:rsidRPr="00C55565" w:rsidRDefault="004A49A4" w:rsidP="004A49A4">
      <w:pPr>
        <w:pStyle w:val="Prrafodelista"/>
        <w:rPr>
          <w:rFonts w:cstheme="minorHAnsi"/>
        </w:rPr>
      </w:pPr>
    </w:p>
    <w:p w:rsidR="004A49A4" w:rsidRPr="00C55565" w:rsidRDefault="004A49A4" w:rsidP="00465D84">
      <w:pPr>
        <w:pStyle w:val="Prrafodelista"/>
        <w:numPr>
          <w:ilvl w:val="0"/>
          <w:numId w:val="50"/>
        </w:numPr>
        <w:rPr>
          <w:rFonts w:cstheme="minorHAnsi"/>
          <w:b/>
        </w:rPr>
      </w:pPr>
      <w:r w:rsidRPr="00C55565">
        <w:rPr>
          <w:rFonts w:cstheme="minorHAnsi"/>
          <w:b/>
        </w:rPr>
        <w:t>CIENCIAS NATURALES</w:t>
      </w:r>
    </w:p>
    <w:p w:rsidR="004A49A4" w:rsidRPr="00C55565" w:rsidRDefault="004A49A4" w:rsidP="00465D84">
      <w:pPr>
        <w:pStyle w:val="Prrafodelista"/>
        <w:numPr>
          <w:ilvl w:val="0"/>
          <w:numId w:val="35"/>
        </w:numPr>
        <w:rPr>
          <w:rFonts w:cstheme="minorHAnsi"/>
        </w:rPr>
      </w:pPr>
      <w:r w:rsidRPr="00C55565">
        <w:rPr>
          <w:rFonts w:cstheme="minorHAnsi"/>
        </w:rPr>
        <w:t>Reconoce la riqueza del mundo animal como parte importante del medio natural, despertando amor, respeto y cuidado hacia los mismos</w:t>
      </w:r>
    </w:p>
    <w:p w:rsidR="004A49A4" w:rsidRPr="00C55565" w:rsidRDefault="004A49A4" w:rsidP="00465D84">
      <w:pPr>
        <w:pStyle w:val="Prrafodelista"/>
        <w:numPr>
          <w:ilvl w:val="0"/>
          <w:numId w:val="35"/>
        </w:numPr>
        <w:rPr>
          <w:rFonts w:cstheme="minorHAnsi"/>
        </w:rPr>
      </w:pPr>
      <w:r w:rsidRPr="00C55565">
        <w:rPr>
          <w:rFonts w:cstheme="minorHAnsi"/>
        </w:rPr>
        <w:t>Reconoce las características de los animales, clasificación, hábitat, formas de desplazamiento y reproducción.</w:t>
      </w:r>
    </w:p>
    <w:p w:rsidR="004A49A4" w:rsidRPr="00C55565" w:rsidRDefault="004A49A4" w:rsidP="00465D84">
      <w:pPr>
        <w:pStyle w:val="Prrafodelista"/>
        <w:numPr>
          <w:ilvl w:val="0"/>
          <w:numId w:val="35"/>
        </w:numPr>
        <w:rPr>
          <w:rFonts w:cstheme="minorHAnsi"/>
        </w:rPr>
      </w:pPr>
      <w:r w:rsidRPr="00C55565">
        <w:rPr>
          <w:rFonts w:cstheme="minorHAnsi"/>
        </w:rPr>
        <w:t>Identifica los beneficios que los animales brindan al hombre para su bienestar.</w:t>
      </w:r>
    </w:p>
    <w:p w:rsidR="004A49A4" w:rsidRPr="00C55565" w:rsidRDefault="004A49A4" w:rsidP="004A49A4">
      <w:pPr>
        <w:pStyle w:val="Prrafodelista"/>
        <w:rPr>
          <w:rFonts w:cstheme="minorHAnsi"/>
        </w:rPr>
      </w:pPr>
    </w:p>
    <w:p w:rsidR="004A49A4" w:rsidRPr="00C55565" w:rsidRDefault="004A49A4" w:rsidP="004A49A4">
      <w:pPr>
        <w:pStyle w:val="Prrafodelista"/>
        <w:rPr>
          <w:rFonts w:cstheme="minorHAnsi"/>
        </w:rPr>
      </w:pPr>
    </w:p>
    <w:p w:rsidR="004A49A4" w:rsidRPr="00C55565" w:rsidRDefault="004A49A4" w:rsidP="00465D84">
      <w:pPr>
        <w:pStyle w:val="Prrafodelista"/>
        <w:numPr>
          <w:ilvl w:val="0"/>
          <w:numId w:val="50"/>
        </w:numPr>
        <w:rPr>
          <w:rFonts w:cstheme="minorHAnsi"/>
          <w:b/>
        </w:rPr>
      </w:pPr>
      <w:r w:rsidRPr="00C55565">
        <w:rPr>
          <w:rFonts w:cstheme="minorHAnsi"/>
          <w:b/>
        </w:rPr>
        <w:t>DIMENSION COMUNICATIVA</w:t>
      </w:r>
    </w:p>
    <w:p w:rsidR="004A49A4" w:rsidRPr="00C55565" w:rsidRDefault="004A49A4" w:rsidP="00465D84">
      <w:pPr>
        <w:pStyle w:val="Prrafodelista"/>
        <w:numPr>
          <w:ilvl w:val="0"/>
          <w:numId w:val="35"/>
        </w:numPr>
        <w:rPr>
          <w:rFonts w:cstheme="minorHAnsi"/>
        </w:rPr>
      </w:pPr>
      <w:r w:rsidRPr="00C55565">
        <w:rPr>
          <w:rFonts w:cstheme="minorHAnsi"/>
        </w:rPr>
        <w:t xml:space="preserve">Demuestra agrado por la lectura de </w:t>
      </w:r>
      <w:r w:rsidR="00E641AF" w:rsidRPr="00C55565">
        <w:rPr>
          <w:rFonts w:cstheme="minorHAnsi"/>
        </w:rPr>
        <w:t>cuentos, fábulas</w:t>
      </w:r>
      <w:r w:rsidRPr="00C55565">
        <w:rPr>
          <w:rFonts w:cstheme="minorHAnsi"/>
        </w:rPr>
        <w:t xml:space="preserve"> y demás material escrito.</w:t>
      </w:r>
    </w:p>
    <w:p w:rsidR="004A49A4" w:rsidRPr="00C55565" w:rsidRDefault="004A49A4" w:rsidP="00465D84">
      <w:pPr>
        <w:pStyle w:val="Prrafodelista"/>
        <w:numPr>
          <w:ilvl w:val="0"/>
          <w:numId w:val="35"/>
        </w:numPr>
        <w:rPr>
          <w:rFonts w:cstheme="minorHAnsi"/>
        </w:rPr>
      </w:pPr>
      <w:r w:rsidRPr="00C55565">
        <w:rPr>
          <w:rFonts w:cstheme="minorHAnsi"/>
        </w:rPr>
        <w:t xml:space="preserve">Expresa con buena pronunciación y fluidez </w:t>
      </w:r>
      <w:r w:rsidR="000435EC" w:rsidRPr="00C55565">
        <w:rPr>
          <w:rFonts w:cstheme="minorHAnsi"/>
        </w:rPr>
        <w:t>verbal sus</w:t>
      </w:r>
      <w:r w:rsidRPr="00C55565">
        <w:rPr>
          <w:rFonts w:cstheme="minorHAnsi"/>
        </w:rPr>
        <w:t xml:space="preserve"> opiniones, sus experiencias y emociones de su vida escolar y cotidiana haciendo muso de un vocabulario rico y fluido.</w:t>
      </w:r>
    </w:p>
    <w:p w:rsidR="004A49A4" w:rsidRPr="00C55565" w:rsidRDefault="000435EC" w:rsidP="00465D84">
      <w:pPr>
        <w:pStyle w:val="Prrafodelista"/>
        <w:numPr>
          <w:ilvl w:val="0"/>
          <w:numId w:val="35"/>
        </w:numPr>
        <w:rPr>
          <w:rFonts w:cstheme="minorHAnsi"/>
        </w:rPr>
      </w:pPr>
      <w:r w:rsidRPr="00C55565">
        <w:rPr>
          <w:rFonts w:cstheme="minorHAnsi"/>
        </w:rPr>
        <w:t>Establece correspondencia</w:t>
      </w:r>
      <w:r w:rsidR="004A49A4" w:rsidRPr="00C55565">
        <w:rPr>
          <w:rFonts w:cstheme="minorHAnsi"/>
        </w:rPr>
        <w:t xml:space="preserve"> entre </w:t>
      </w:r>
      <w:r w:rsidR="00E641AF" w:rsidRPr="00C55565">
        <w:rPr>
          <w:rFonts w:cstheme="minorHAnsi"/>
        </w:rPr>
        <w:t>imagen, palabra</w:t>
      </w:r>
      <w:r w:rsidR="004A49A4" w:rsidRPr="00C55565">
        <w:rPr>
          <w:rFonts w:cstheme="minorHAnsi"/>
        </w:rPr>
        <w:t xml:space="preserve"> y texto comprendiendo su significado.</w:t>
      </w:r>
    </w:p>
    <w:p w:rsidR="004A49A4" w:rsidRPr="00C55565" w:rsidRDefault="00E641AF" w:rsidP="00465D84">
      <w:pPr>
        <w:pStyle w:val="Prrafodelista"/>
        <w:numPr>
          <w:ilvl w:val="0"/>
          <w:numId w:val="35"/>
        </w:numPr>
        <w:rPr>
          <w:rFonts w:cstheme="minorHAnsi"/>
        </w:rPr>
      </w:pPr>
      <w:r w:rsidRPr="00C55565">
        <w:rPr>
          <w:rFonts w:cstheme="minorHAnsi"/>
        </w:rPr>
        <w:t>Discrimina, asocia</w:t>
      </w:r>
      <w:r w:rsidR="004A49A4" w:rsidRPr="00C55565">
        <w:rPr>
          <w:rFonts w:cstheme="minorHAnsi"/>
        </w:rPr>
        <w:t xml:space="preserve"> y nomina las consonantes M y P en diferentes contextos tales como; el nombre, rótulos y etiquetas además las reproduce gráficamente.</w:t>
      </w:r>
    </w:p>
    <w:p w:rsidR="004A49A4" w:rsidRPr="00C55565" w:rsidRDefault="004A49A4" w:rsidP="004A49A4">
      <w:pPr>
        <w:pStyle w:val="Prrafodelista"/>
        <w:rPr>
          <w:rFonts w:cstheme="minorHAnsi"/>
        </w:rPr>
      </w:pPr>
    </w:p>
    <w:p w:rsidR="004A49A4" w:rsidRPr="00C55565" w:rsidRDefault="004A49A4" w:rsidP="004A49A4">
      <w:pPr>
        <w:pStyle w:val="Prrafodelista"/>
        <w:ind w:left="1080"/>
        <w:rPr>
          <w:rFonts w:cstheme="minorHAnsi"/>
          <w:b/>
        </w:rPr>
      </w:pPr>
      <w:r w:rsidRPr="00C55565">
        <w:rPr>
          <w:rFonts w:cstheme="minorHAnsi"/>
          <w:b/>
        </w:rPr>
        <w:t>INGLES</w:t>
      </w:r>
    </w:p>
    <w:p w:rsidR="004A49A4" w:rsidRPr="00C55565" w:rsidRDefault="004A49A4" w:rsidP="00465D84">
      <w:pPr>
        <w:pStyle w:val="Prrafodelista"/>
        <w:numPr>
          <w:ilvl w:val="0"/>
          <w:numId w:val="35"/>
        </w:numPr>
        <w:rPr>
          <w:rFonts w:cstheme="minorHAnsi"/>
        </w:rPr>
      </w:pPr>
      <w:r w:rsidRPr="00C55565">
        <w:rPr>
          <w:rFonts w:cstheme="minorHAnsi"/>
        </w:rPr>
        <w:t>Manifiesta interés por comprender el significado de diferentes palabras en el idioma extranjero e incorporándolas a en su vocabulario.</w:t>
      </w:r>
    </w:p>
    <w:p w:rsidR="004A49A4" w:rsidRPr="00C55565" w:rsidRDefault="004A49A4" w:rsidP="00465D84">
      <w:pPr>
        <w:pStyle w:val="Prrafodelista"/>
        <w:numPr>
          <w:ilvl w:val="0"/>
          <w:numId w:val="35"/>
        </w:numPr>
        <w:rPr>
          <w:rFonts w:cstheme="minorHAnsi"/>
        </w:rPr>
      </w:pPr>
      <w:r w:rsidRPr="00C55565">
        <w:rPr>
          <w:rFonts w:cstheme="minorHAnsi"/>
        </w:rPr>
        <w:t>Nombra correctamente nuevas palabras trabajadas en los proyectos como integrantes de la familia y figuras geométricas.</w:t>
      </w:r>
    </w:p>
    <w:p w:rsidR="004A49A4" w:rsidRPr="00C55565" w:rsidRDefault="004A49A4" w:rsidP="004A49A4">
      <w:pPr>
        <w:rPr>
          <w:rFonts w:cstheme="minorHAnsi"/>
        </w:rPr>
      </w:pPr>
    </w:p>
    <w:p w:rsidR="004A49A4" w:rsidRPr="00C55565" w:rsidRDefault="004A49A4" w:rsidP="004A49A4">
      <w:pPr>
        <w:pStyle w:val="Prrafodelista"/>
        <w:rPr>
          <w:rFonts w:cstheme="minorHAnsi"/>
        </w:rPr>
      </w:pPr>
    </w:p>
    <w:p w:rsidR="004A49A4" w:rsidRPr="00C55565" w:rsidRDefault="00A80808" w:rsidP="00465D84">
      <w:pPr>
        <w:pStyle w:val="Prrafodelista"/>
        <w:numPr>
          <w:ilvl w:val="0"/>
          <w:numId w:val="50"/>
        </w:numPr>
        <w:rPr>
          <w:rFonts w:cstheme="minorHAnsi"/>
          <w:b/>
        </w:rPr>
      </w:pPr>
      <w:r w:rsidRPr="00C55565">
        <w:rPr>
          <w:rFonts w:cstheme="minorHAnsi"/>
          <w:b/>
        </w:rPr>
        <w:t xml:space="preserve">DIMENSION </w:t>
      </w:r>
      <w:r w:rsidR="004A49A4" w:rsidRPr="00C55565">
        <w:rPr>
          <w:rFonts w:cstheme="minorHAnsi"/>
          <w:b/>
        </w:rPr>
        <w:t>AFECTIVA</w:t>
      </w:r>
    </w:p>
    <w:p w:rsidR="004A49A4" w:rsidRPr="00C55565" w:rsidRDefault="000435EC" w:rsidP="00465D84">
      <w:pPr>
        <w:pStyle w:val="Prrafodelista"/>
        <w:numPr>
          <w:ilvl w:val="0"/>
          <w:numId w:val="36"/>
        </w:numPr>
        <w:rPr>
          <w:rFonts w:cstheme="minorHAnsi"/>
        </w:rPr>
      </w:pPr>
      <w:r w:rsidRPr="00C55565">
        <w:rPr>
          <w:rFonts w:cstheme="minorHAnsi"/>
        </w:rPr>
        <w:t>Demuestra respeto</w:t>
      </w:r>
      <w:r w:rsidR="004A49A4" w:rsidRPr="00C55565">
        <w:rPr>
          <w:rFonts w:cstheme="minorHAnsi"/>
        </w:rPr>
        <w:t xml:space="preserve"> y admiración por los símbolos   patrios, antioqueños e institucionales comprendiendo su significado y la importancia que tiene para los colombianos.</w:t>
      </w:r>
    </w:p>
    <w:p w:rsidR="004A49A4" w:rsidRPr="00C55565" w:rsidRDefault="004A49A4" w:rsidP="00602DD4">
      <w:pPr>
        <w:pStyle w:val="Prrafodelista"/>
        <w:rPr>
          <w:rFonts w:cstheme="minorHAnsi"/>
        </w:rPr>
      </w:pPr>
    </w:p>
    <w:p w:rsidR="004A49A4" w:rsidRPr="00C55565" w:rsidRDefault="004A49A4" w:rsidP="00465D84">
      <w:pPr>
        <w:pStyle w:val="Prrafodelista"/>
        <w:numPr>
          <w:ilvl w:val="0"/>
          <w:numId w:val="50"/>
        </w:numPr>
        <w:rPr>
          <w:rFonts w:cstheme="minorHAnsi"/>
          <w:b/>
        </w:rPr>
      </w:pPr>
      <w:r w:rsidRPr="00C55565">
        <w:rPr>
          <w:rFonts w:cstheme="minorHAnsi"/>
          <w:b/>
        </w:rPr>
        <w:lastRenderedPageBreak/>
        <w:t>DIMENSION CORPORAL</w:t>
      </w:r>
    </w:p>
    <w:p w:rsidR="004A49A4" w:rsidRPr="00C55565" w:rsidRDefault="00CB0B80" w:rsidP="004A49A4">
      <w:pPr>
        <w:rPr>
          <w:rFonts w:cstheme="minorHAnsi"/>
        </w:rPr>
      </w:pPr>
      <w:r w:rsidRPr="00C55565">
        <w:rPr>
          <w:rFonts w:cstheme="minorHAnsi"/>
        </w:rPr>
        <w:t>Realiza con destreza coordinación y precisión actividades viso- manuales como: recortado, repujado, doblado, contorneado y bordado.</w:t>
      </w:r>
    </w:p>
    <w:p w:rsidR="004A49A4" w:rsidRPr="00C55565" w:rsidRDefault="004A49A4" w:rsidP="004A49A4">
      <w:pPr>
        <w:rPr>
          <w:rFonts w:cstheme="minorHAnsi"/>
        </w:rPr>
      </w:pPr>
      <w:r w:rsidRPr="00C55565">
        <w:rPr>
          <w:rFonts w:cstheme="minorHAnsi"/>
        </w:rPr>
        <w:t xml:space="preserve">Desarrolla capacidades y habilidades en la ejecución </w:t>
      </w:r>
      <w:r w:rsidR="000435EC" w:rsidRPr="00C55565">
        <w:rPr>
          <w:rFonts w:cstheme="minorHAnsi"/>
        </w:rPr>
        <w:t>de movimientos</w:t>
      </w:r>
      <w:r w:rsidRPr="00C55565">
        <w:rPr>
          <w:rFonts w:cstheme="minorHAnsi"/>
        </w:rPr>
        <w:t xml:space="preserve">, con diferentes elementos, siguiendo indicaciones de direccionalidad, </w:t>
      </w:r>
      <w:r w:rsidR="00E641AF" w:rsidRPr="00C55565">
        <w:rPr>
          <w:rFonts w:cstheme="minorHAnsi"/>
        </w:rPr>
        <w:t>secuencia, simultaneidad</w:t>
      </w:r>
      <w:r w:rsidRPr="00C55565">
        <w:rPr>
          <w:rFonts w:cstheme="minorHAnsi"/>
        </w:rPr>
        <w:t xml:space="preserve"> y ritmo.</w:t>
      </w:r>
    </w:p>
    <w:p w:rsidR="004A49A4" w:rsidRPr="00C55565" w:rsidRDefault="004A49A4" w:rsidP="004A49A4">
      <w:pPr>
        <w:rPr>
          <w:rFonts w:cstheme="minorHAnsi"/>
        </w:rPr>
      </w:pPr>
      <w:r w:rsidRPr="00C55565">
        <w:rPr>
          <w:rFonts w:cstheme="minorHAnsi"/>
        </w:rPr>
        <w:t xml:space="preserve"> Disfruta de la recreación como elemento dinamizador en el proceso de construcción del conocimiento y desarrollo integral de la persona.</w:t>
      </w:r>
    </w:p>
    <w:p w:rsidR="004A49A4" w:rsidRPr="00C55565" w:rsidRDefault="00A80808" w:rsidP="00465D84">
      <w:pPr>
        <w:pStyle w:val="Prrafodelista"/>
        <w:numPr>
          <w:ilvl w:val="0"/>
          <w:numId w:val="50"/>
        </w:numPr>
        <w:rPr>
          <w:rFonts w:cstheme="minorHAnsi"/>
          <w:b/>
        </w:rPr>
      </w:pPr>
      <w:r w:rsidRPr="00C55565">
        <w:rPr>
          <w:rFonts w:cstheme="minorHAnsi"/>
          <w:b/>
        </w:rPr>
        <w:t xml:space="preserve">DIMENSION ÉTICA </w:t>
      </w:r>
    </w:p>
    <w:p w:rsidR="004A49A4" w:rsidRPr="00C55565" w:rsidRDefault="004A49A4" w:rsidP="00465D84">
      <w:pPr>
        <w:pStyle w:val="Prrafodelista"/>
        <w:numPr>
          <w:ilvl w:val="0"/>
          <w:numId w:val="37"/>
        </w:numPr>
        <w:rPr>
          <w:rFonts w:cstheme="minorHAnsi"/>
        </w:rPr>
      </w:pPr>
      <w:r w:rsidRPr="00C55565">
        <w:rPr>
          <w:rFonts w:cstheme="minorHAnsi"/>
        </w:rPr>
        <w:t xml:space="preserve">Practica el </w:t>
      </w:r>
      <w:r w:rsidR="00E641AF" w:rsidRPr="00C55565">
        <w:rPr>
          <w:rFonts w:cstheme="minorHAnsi"/>
        </w:rPr>
        <w:t>respeto, solidaridad</w:t>
      </w:r>
      <w:r w:rsidRPr="00C55565">
        <w:rPr>
          <w:rFonts w:cstheme="minorHAnsi"/>
        </w:rPr>
        <w:t xml:space="preserve"> y tolerancia en su relación con los demás.</w:t>
      </w:r>
    </w:p>
    <w:p w:rsidR="004A49A4" w:rsidRPr="00C55565" w:rsidRDefault="004A49A4" w:rsidP="00465D84">
      <w:pPr>
        <w:pStyle w:val="Prrafodelista"/>
        <w:numPr>
          <w:ilvl w:val="0"/>
          <w:numId w:val="37"/>
        </w:numPr>
        <w:rPr>
          <w:rFonts w:cstheme="minorHAnsi"/>
        </w:rPr>
      </w:pPr>
      <w:r w:rsidRPr="00C55565">
        <w:rPr>
          <w:rFonts w:cstheme="minorHAnsi"/>
        </w:rPr>
        <w:t>Acata normas que permiten el desarrollo de la autonomía y de la identidad como principios básicos en la valoración de su autoimagen.</w:t>
      </w:r>
    </w:p>
    <w:p w:rsidR="004A49A4" w:rsidRPr="00C55565" w:rsidRDefault="004A49A4" w:rsidP="00465D84">
      <w:pPr>
        <w:pStyle w:val="Prrafodelista"/>
        <w:numPr>
          <w:ilvl w:val="0"/>
          <w:numId w:val="37"/>
        </w:numPr>
        <w:rPr>
          <w:rFonts w:cstheme="minorHAnsi"/>
        </w:rPr>
      </w:pPr>
      <w:r w:rsidRPr="00C55565">
        <w:rPr>
          <w:rFonts w:cstheme="minorHAnsi"/>
        </w:rPr>
        <w:t>Manifiesta respeto por las personas que se encuentra en su entorno y comprende la importancia de vivir en comunidad y de aceptar a las personas tal como son.</w:t>
      </w:r>
    </w:p>
    <w:p w:rsidR="004A49A4" w:rsidRPr="00C55565" w:rsidRDefault="004A49A4" w:rsidP="004A49A4">
      <w:pPr>
        <w:rPr>
          <w:rFonts w:cstheme="minorHAnsi"/>
          <w:b/>
        </w:rPr>
      </w:pPr>
    </w:p>
    <w:p w:rsidR="004A49A4" w:rsidRPr="00C55565" w:rsidRDefault="00A80808" w:rsidP="00465D84">
      <w:pPr>
        <w:pStyle w:val="Prrafodelista"/>
        <w:numPr>
          <w:ilvl w:val="0"/>
          <w:numId w:val="50"/>
        </w:numPr>
        <w:rPr>
          <w:rFonts w:cstheme="minorHAnsi"/>
          <w:b/>
        </w:rPr>
      </w:pPr>
      <w:r w:rsidRPr="00C55565">
        <w:rPr>
          <w:rFonts w:cstheme="minorHAnsi"/>
          <w:b/>
        </w:rPr>
        <w:t>DIMENSION ACTITUDINAL Y VALORATIVA</w:t>
      </w:r>
    </w:p>
    <w:p w:rsidR="004A49A4" w:rsidRPr="00C55565" w:rsidRDefault="004A49A4" w:rsidP="00465D84">
      <w:pPr>
        <w:pStyle w:val="Prrafodelista"/>
        <w:numPr>
          <w:ilvl w:val="0"/>
          <w:numId w:val="38"/>
        </w:numPr>
        <w:rPr>
          <w:rFonts w:cstheme="minorHAnsi"/>
        </w:rPr>
      </w:pPr>
      <w:r w:rsidRPr="00C55565">
        <w:rPr>
          <w:rFonts w:cstheme="minorHAnsi"/>
        </w:rPr>
        <w:t>Descubre el amor de dios cuando admira los animales, los cuida y respeta.</w:t>
      </w:r>
    </w:p>
    <w:p w:rsidR="004A49A4" w:rsidRPr="00C55565" w:rsidRDefault="004A49A4" w:rsidP="00465D84">
      <w:pPr>
        <w:pStyle w:val="Prrafodelista"/>
        <w:numPr>
          <w:ilvl w:val="0"/>
          <w:numId w:val="38"/>
        </w:numPr>
        <w:rPr>
          <w:rFonts w:cstheme="minorHAnsi"/>
        </w:rPr>
      </w:pPr>
      <w:r w:rsidRPr="00C55565">
        <w:rPr>
          <w:rFonts w:cstheme="minorHAnsi"/>
        </w:rPr>
        <w:t>Refleja el amor de dios a través de sus comportamientos consigo mismo y con los demás.</w:t>
      </w:r>
    </w:p>
    <w:p w:rsidR="00314BBF" w:rsidRPr="00C55565" w:rsidRDefault="00314BBF" w:rsidP="00314BBF">
      <w:pPr>
        <w:pStyle w:val="Prrafodelista"/>
        <w:rPr>
          <w:rFonts w:cstheme="minorHAnsi"/>
        </w:rPr>
      </w:pPr>
    </w:p>
    <w:p w:rsidR="004A49A4" w:rsidRPr="00C55565" w:rsidRDefault="000435EC" w:rsidP="00465D84">
      <w:pPr>
        <w:pStyle w:val="Prrafodelista"/>
        <w:numPr>
          <w:ilvl w:val="0"/>
          <w:numId w:val="50"/>
        </w:numPr>
        <w:rPr>
          <w:rFonts w:cstheme="minorHAnsi"/>
          <w:b/>
        </w:rPr>
      </w:pPr>
      <w:r w:rsidRPr="00C55565">
        <w:rPr>
          <w:rFonts w:cstheme="minorHAnsi"/>
          <w:b/>
        </w:rPr>
        <w:t>DIMENSION ESTÉTICA</w:t>
      </w:r>
    </w:p>
    <w:p w:rsidR="004A49A4" w:rsidRPr="00C55565" w:rsidRDefault="004A49A4" w:rsidP="00465D84">
      <w:pPr>
        <w:pStyle w:val="Prrafodelista"/>
        <w:numPr>
          <w:ilvl w:val="0"/>
          <w:numId w:val="39"/>
        </w:numPr>
        <w:rPr>
          <w:rFonts w:cstheme="minorHAnsi"/>
        </w:rPr>
      </w:pPr>
      <w:r w:rsidRPr="00C55565">
        <w:rPr>
          <w:rFonts w:cstheme="minorHAnsi"/>
        </w:rPr>
        <w:t xml:space="preserve">Realiza dramatizaciones e </w:t>
      </w:r>
      <w:r w:rsidR="000435EC" w:rsidRPr="00C55565">
        <w:rPr>
          <w:rFonts w:cstheme="minorHAnsi"/>
        </w:rPr>
        <w:t>imitación de</w:t>
      </w:r>
      <w:r w:rsidRPr="00C55565">
        <w:rPr>
          <w:rFonts w:cstheme="minorHAnsi"/>
        </w:rPr>
        <w:t xml:space="preserve"> roles partiendo de la lectura de historias, cuentos, experiencias o anécdotas.</w:t>
      </w:r>
    </w:p>
    <w:p w:rsidR="00314BBF" w:rsidRPr="00C55565" w:rsidRDefault="00314BBF" w:rsidP="00465D84">
      <w:pPr>
        <w:pStyle w:val="Prrafodelista"/>
        <w:numPr>
          <w:ilvl w:val="0"/>
          <w:numId w:val="39"/>
        </w:numPr>
        <w:rPr>
          <w:rFonts w:cstheme="minorHAnsi"/>
        </w:rPr>
      </w:pPr>
      <w:r w:rsidRPr="00C55565">
        <w:rPr>
          <w:rFonts w:cstheme="minorHAnsi"/>
        </w:rPr>
        <w:t>Posee habilidad en el manejo de diferentes materiales usados en el desarrollo delas diferentes actividades</w:t>
      </w:r>
    </w:p>
    <w:p w:rsidR="004A49A4" w:rsidRPr="00C55565" w:rsidRDefault="004A49A4" w:rsidP="004A49A4">
      <w:pPr>
        <w:rPr>
          <w:rFonts w:cstheme="minorHAnsi"/>
          <w:color w:val="FF0000"/>
        </w:rPr>
      </w:pPr>
      <w:r w:rsidRPr="00C55565">
        <w:rPr>
          <w:rFonts w:cstheme="minorHAnsi"/>
          <w:color w:val="FF0000"/>
        </w:rPr>
        <w:t>.</w:t>
      </w:r>
    </w:p>
    <w:p w:rsidR="004A49A4" w:rsidRPr="00C55565" w:rsidRDefault="004A49A4" w:rsidP="00465D84">
      <w:pPr>
        <w:pStyle w:val="Prrafodelista"/>
        <w:numPr>
          <w:ilvl w:val="0"/>
          <w:numId w:val="50"/>
        </w:numPr>
        <w:rPr>
          <w:rFonts w:cstheme="minorHAnsi"/>
          <w:b/>
        </w:rPr>
      </w:pPr>
      <w:r w:rsidRPr="00C55565">
        <w:rPr>
          <w:rFonts w:cstheme="minorHAnsi"/>
          <w:b/>
        </w:rPr>
        <w:t>COMPORTAMIENTO</w:t>
      </w:r>
    </w:p>
    <w:p w:rsidR="004A49A4" w:rsidRPr="00C55565" w:rsidRDefault="004A49A4" w:rsidP="00465D84">
      <w:pPr>
        <w:pStyle w:val="Prrafodelista"/>
        <w:numPr>
          <w:ilvl w:val="0"/>
          <w:numId w:val="39"/>
        </w:numPr>
        <w:rPr>
          <w:rFonts w:cstheme="minorHAnsi"/>
        </w:rPr>
      </w:pPr>
      <w:r w:rsidRPr="00C55565">
        <w:rPr>
          <w:rFonts w:cstheme="minorHAnsi"/>
        </w:rPr>
        <w:t>Manifiesta actitudes de respeto y amabilidad frente a sus compañeros, docentes y persona s que están a su alrededor.</w:t>
      </w:r>
    </w:p>
    <w:p w:rsidR="004A49A4" w:rsidRPr="00C55565" w:rsidRDefault="004A49A4" w:rsidP="00465D84">
      <w:pPr>
        <w:pStyle w:val="Prrafodelista"/>
        <w:numPr>
          <w:ilvl w:val="0"/>
          <w:numId w:val="39"/>
        </w:numPr>
        <w:rPr>
          <w:rFonts w:cstheme="minorHAnsi"/>
        </w:rPr>
      </w:pPr>
      <w:r w:rsidRPr="00C55565">
        <w:rPr>
          <w:rFonts w:cstheme="minorHAnsi"/>
        </w:rPr>
        <w:t>Demuestra interés, dedicación y gusto al realizar las labores escolares asignadas.</w:t>
      </w:r>
    </w:p>
    <w:p w:rsidR="004A49A4" w:rsidRPr="00C55565" w:rsidRDefault="004A49A4" w:rsidP="00465D84">
      <w:pPr>
        <w:pStyle w:val="Prrafodelista"/>
        <w:numPr>
          <w:ilvl w:val="0"/>
          <w:numId w:val="39"/>
        </w:numPr>
        <w:rPr>
          <w:rFonts w:cstheme="minorHAnsi"/>
        </w:rPr>
      </w:pPr>
      <w:r w:rsidRPr="00C55565">
        <w:rPr>
          <w:rFonts w:cstheme="minorHAnsi"/>
        </w:rPr>
        <w:t>Practica normas de comportamiento social en la cotidianidad escolar y en diferentes lugares de la comunidad.</w:t>
      </w:r>
    </w:p>
    <w:p w:rsidR="004A49A4" w:rsidRPr="00C55565" w:rsidRDefault="004A49A4" w:rsidP="00465D84">
      <w:pPr>
        <w:pStyle w:val="Prrafodelista"/>
        <w:numPr>
          <w:ilvl w:val="0"/>
          <w:numId w:val="39"/>
        </w:numPr>
        <w:rPr>
          <w:rFonts w:cstheme="minorHAnsi"/>
        </w:rPr>
      </w:pPr>
      <w:r w:rsidRPr="00C55565">
        <w:rPr>
          <w:rFonts w:cstheme="minorHAnsi"/>
        </w:rPr>
        <w:t>es constante y puntual en su asistencia a clase y las actividades programadas por la institución.</w:t>
      </w:r>
    </w:p>
    <w:p w:rsidR="004A49A4" w:rsidRPr="00C55565" w:rsidRDefault="004A49A4" w:rsidP="00602DD4">
      <w:pPr>
        <w:rPr>
          <w:rFonts w:cstheme="minorHAnsi"/>
        </w:rPr>
      </w:pPr>
    </w:p>
    <w:p w:rsidR="00602DD4" w:rsidRDefault="00602DD4" w:rsidP="00602DD4">
      <w:pPr>
        <w:rPr>
          <w:rFonts w:cstheme="minorHAnsi"/>
        </w:rPr>
      </w:pPr>
    </w:p>
    <w:p w:rsidR="00C55565" w:rsidRDefault="00C55565" w:rsidP="00602DD4">
      <w:pPr>
        <w:rPr>
          <w:rFonts w:cstheme="minorHAnsi"/>
        </w:rPr>
      </w:pPr>
    </w:p>
    <w:p w:rsidR="00C55565" w:rsidRPr="00C55565" w:rsidRDefault="00C55565" w:rsidP="00602DD4">
      <w:pPr>
        <w:rPr>
          <w:rFonts w:cstheme="minorHAnsi"/>
        </w:rPr>
      </w:pPr>
    </w:p>
    <w:p w:rsidR="004A49A4" w:rsidRPr="00C55565" w:rsidRDefault="004A49A4" w:rsidP="004A49A4">
      <w:pPr>
        <w:jc w:val="center"/>
        <w:rPr>
          <w:rFonts w:cstheme="minorHAnsi"/>
          <w:b/>
          <w:i/>
          <w:u w:val="single"/>
        </w:rPr>
      </w:pPr>
      <w:r w:rsidRPr="00C55565">
        <w:rPr>
          <w:rFonts w:cstheme="minorHAnsi"/>
          <w:b/>
          <w:i/>
          <w:u w:val="single"/>
        </w:rPr>
        <w:lastRenderedPageBreak/>
        <w:t>CUARTO PERIODO</w:t>
      </w:r>
    </w:p>
    <w:p w:rsidR="004A49A4" w:rsidRPr="00C55565" w:rsidRDefault="004A49A4" w:rsidP="004A49A4">
      <w:pPr>
        <w:jc w:val="center"/>
        <w:rPr>
          <w:rFonts w:cstheme="minorHAnsi"/>
          <w:b/>
        </w:rPr>
      </w:pPr>
    </w:p>
    <w:p w:rsidR="004A49A4" w:rsidRPr="00C55565" w:rsidRDefault="000435EC" w:rsidP="00465D84">
      <w:pPr>
        <w:pStyle w:val="Prrafodelista"/>
        <w:numPr>
          <w:ilvl w:val="0"/>
          <w:numId w:val="40"/>
        </w:numPr>
        <w:jc w:val="both"/>
        <w:rPr>
          <w:rFonts w:cstheme="minorHAnsi"/>
          <w:b/>
          <w:caps/>
        </w:rPr>
      </w:pPr>
      <w:r w:rsidRPr="00C55565">
        <w:rPr>
          <w:rFonts w:cstheme="minorHAnsi"/>
          <w:b/>
          <w:caps/>
        </w:rPr>
        <w:t>DIMENSIÓN COGNITIVA</w:t>
      </w:r>
    </w:p>
    <w:p w:rsidR="004A49A4" w:rsidRPr="00C55565" w:rsidRDefault="004A49A4" w:rsidP="004A49A4">
      <w:pPr>
        <w:pStyle w:val="Prrafodelista"/>
        <w:jc w:val="both"/>
        <w:rPr>
          <w:rFonts w:cstheme="minorHAnsi"/>
          <w:b/>
          <w:caps/>
        </w:rPr>
      </w:pPr>
    </w:p>
    <w:p w:rsidR="004A49A4" w:rsidRPr="00C55565" w:rsidRDefault="004A49A4" w:rsidP="00465D84">
      <w:pPr>
        <w:pStyle w:val="Prrafodelista"/>
        <w:numPr>
          <w:ilvl w:val="0"/>
          <w:numId w:val="41"/>
        </w:numPr>
        <w:jc w:val="both"/>
        <w:rPr>
          <w:rFonts w:cstheme="minorHAnsi"/>
          <w:b/>
        </w:rPr>
      </w:pPr>
      <w:r w:rsidRPr="00C55565">
        <w:rPr>
          <w:rFonts w:cstheme="minorHAnsi"/>
        </w:rPr>
        <w:t xml:space="preserve">Utiliza y discrimina en sus construcciones </w:t>
      </w:r>
      <w:r w:rsidR="00CB0B80" w:rsidRPr="00C55565">
        <w:rPr>
          <w:rFonts w:cstheme="minorHAnsi"/>
        </w:rPr>
        <w:t>las tonalidades claro – oscuras y opacas – brillantes</w:t>
      </w:r>
      <w:r w:rsidRPr="00C55565">
        <w:rPr>
          <w:rFonts w:cstheme="minorHAnsi"/>
        </w:rPr>
        <w:t>.</w:t>
      </w:r>
    </w:p>
    <w:p w:rsidR="004A49A4" w:rsidRPr="00C55565" w:rsidRDefault="004A49A4" w:rsidP="00465D84">
      <w:pPr>
        <w:pStyle w:val="Prrafodelista"/>
        <w:numPr>
          <w:ilvl w:val="0"/>
          <w:numId w:val="41"/>
        </w:numPr>
        <w:jc w:val="both"/>
        <w:rPr>
          <w:rFonts w:cstheme="minorHAnsi"/>
          <w:b/>
        </w:rPr>
      </w:pPr>
      <w:r w:rsidRPr="00C55565">
        <w:rPr>
          <w:rFonts w:cstheme="minorHAnsi"/>
        </w:rPr>
        <w:t>Diferencia, asocia, nomina y reproduce gráficamente los números del 15 al 20.</w:t>
      </w:r>
    </w:p>
    <w:p w:rsidR="004A49A4" w:rsidRPr="00C55565" w:rsidRDefault="004A49A4" w:rsidP="00465D84">
      <w:pPr>
        <w:pStyle w:val="Prrafodelista"/>
        <w:numPr>
          <w:ilvl w:val="0"/>
          <w:numId w:val="41"/>
        </w:numPr>
        <w:jc w:val="both"/>
        <w:rPr>
          <w:rFonts w:cstheme="minorHAnsi"/>
          <w:b/>
        </w:rPr>
      </w:pPr>
      <w:r w:rsidRPr="00C55565">
        <w:rPr>
          <w:rFonts w:cstheme="minorHAnsi"/>
        </w:rPr>
        <w:t xml:space="preserve">Resuelve con acierto situaciones </w:t>
      </w:r>
      <w:r w:rsidR="000435EC" w:rsidRPr="00C55565">
        <w:rPr>
          <w:rFonts w:cstheme="minorHAnsi"/>
        </w:rPr>
        <w:t>problemas de</w:t>
      </w:r>
      <w:r w:rsidRPr="00C55565">
        <w:rPr>
          <w:rFonts w:cstheme="minorHAnsi"/>
        </w:rPr>
        <w:t xml:space="preserve"> adicción y sustracción.</w:t>
      </w:r>
    </w:p>
    <w:p w:rsidR="004A49A4" w:rsidRPr="00C55565" w:rsidRDefault="004A49A4" w:rsidP="00465D84">
      <w:pPr>
        <w:pStyle w:val="Prrafodelista"/>
        <w:numPr>
          <w:ilvl w:val="0"/>
          <w:numId w:val="41"/>
        </w:numPr>
        <w:jc w:val="both"/>
        <w:rPr>
          <w:rFonts w:cstheme="minorHAnsi"/>
          <w:b/>
        </w:rPr>
      </w:pPr>
      <w:r w:rsidRPr="00C55565">
        <w:rPr>
          <w:rFonts w:cstheme="minorHAnsi"/>
        </w:rPr>
        <w:t xml:space="preserve">Identifica el reloj y la balanza como elementos de medición, con sus usos </w:t>
      </w:r>
      <w:r w:rsidR="000435EC" w:rsidRPr="00C55565">
        <w:rPr>
          <w:rFonts w:cstheme="minorHAnsi"/>
        </w:rPr>
        <w:t>y funciones</w:t>
      </w:r>
      <w:r w:rsidRPr="00C55565">
        <w:rPr>
          <w:rFonts w:cstheme="minorHAnsi"/>
        </w:rPr>
        <w:t xml:space="preserve"> </w:t>
      </w:r>
    </w:p>
    <w:p w:rsidR="004A49A4" w:rsidRPr="00C55565" w:rsidRDefault="004A49A4" w:rsidP="00465D84">
      <w:pPr>
        <w:pStyle w:val="Prrafodelista"/>
        <w:numPr>
          <w:ilvl w:val="0"/>
          <w:numId w:val="41"/>
        </w:numPr>
        <w:jc w:val="both"/>
        <w:rPr>
          <w:rFonts w:cstheme="minorHAnsi"/>
          <w:b/>
        </w:rPr>
      </w:pPr>
      <w:r w:rsidRPr="00C55565">
        <w:rPr>
          <w:rFonts w:cstheme="minorHAnsi"/>
        </w:rPr>
        <w:t>Reconoce algunos electrodomésticos como herramientas tecnológicas, destacando sus usos y funciones.</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rPr>
        <w:t>CIENCIAS NATURALES</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2"/>
        </w:numPr>
        <w:jc w:val="both"/>
        <w:rPr>
          <w:rFonts w:cstheme="minorHAnsi"/>
          <w:b/>
        </w:rPr>
      </w:pPr>
      <w:r w:rsidRPr="00C55565">
        <w:rPr>
          <w:rFonts w:cstheme="minorHAnsi"/>
        </w:rPr>
        <w:t>Clasifica y diferencia los elementos de la naturaleza en vivos y no vivos.</w:t>
      </w:r>
    </w:p>
    <w:p w:rsidR="004A49A4" w:rsidRPr="00C55565" w:rsidRDefault="004A49A4" w:rsidP="00465D84">
      <w:pPr>
        <w:pStyle w:val="Prrafodelista"/>
        <w:numPr>
          <w:ilvl w:val="0"/>
          <w:numId w:val="42"/>
        </w:numPr>
        <w:jc w:val="both"/>
        <w:rPr>
          <w:rFonts w:cstheme="minorHAnsi"/>
          <w:b/>
        </w:rPr>
      </w:pPr>
      <w:r w:rsidRPr="00C55565">
        <w:rPr>
          <w:rFonts w:cstheme="minorHAnsi"/>
        </w:rPr>
        <w:t>Describe y representa el proceso de vida en las plantas y su utilidad para el hombre.</w:t>
      </w:r>
    </w:p>
    <w:p w:rsidR="004A49A4" w:rsidRPr="00C55565" w:rsidRDefault="004A49A4" w:rsidP="00465D84">
      <w:pPr>
        <w:pStyle w:val="Prrafodelista"/>
        <w:numPr>
          <w:ilvl w:val="0"/>
          <w:numId w:val="42"/>
        </w:numPr>
        <w:jc w:val="both"/>
        <w:rPr>
          <w:rFonts w:cstheme="minorHAnsi"/>
          <w:b/>
        </w:rPr>
      </w:pPr>
      <w:r w:rsidRPr="00C55565">
        <w:rPr>
          <w:rFonts w:cstheme="minorHAnsi"/>
        </w:rPr>
        <w:t>Comprende de forma sencilla algunos fenómenos naturales como la lluvia, el trueno y el arcoíris.</w:t>
      </w:r>
    </w:p>
    <w:p w:rsidR="004A49A4" w:rsidRPr="00C55565" w:rsidRDefault="004A49A4" w:rsidP="00465D84">
      <w:pPr>
        <w:pStyle w:val="Prrafodelista"/>
        <w:numPr>
          <w:ilvl w:val="0"/>
          <w:numId w:val="42"/>
        </w:numPr>
        <w:jc w:val="both"/>
        <w:rPr>
          <w:rFonts w:cstheme="minorHAnsi"/>
          <w:b/>
        </w:rPr>
      </w:pPr>
      <w:r w:rsidRPr="00C55565">
        <w:rPr>
          <w:rFonts w:cstheme="minorHAnsi"/>
        </w:rPr>
        <w:t>Reconoce el planeta tierra como parte del sistema solar.</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caps/>
        </w:rPr>
        <w:t>Dimensión</w:t>
      </w:r>
      <w:r w:rsidRPr="00C55565">
        <w:rPr>
          <w:rFonts w:cstheme="minorHAnsi"/>
          <w:b/>
        </w:rPr>
        <w:t xml:space="preserve"> COMUNICATIVA</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3"/>
        </w:numPr>
        <w:jc w:val="both"/>
        <w:rPr>
          <w:rFonts w:cstheme="minorHAnsi"/>
          <w:b/>
        </w:rPr>
      </w:pPr>
      <w:r w:rsidRPr="00C55565">
        <w:rPr>
          <w:rFonts w:cstheme="minorHAnsi"/>
        </w:rPr>
        <w:t>Realiza escrituras espontaneas, haciendo uso de las letras que ya conoce.</w:t>
      </w:r>
    </w:p>
    <w:p w:rsidR="004A49A4" w:rsidRPr="00C55565" w:rsidRDefault="004A49A4" w:rsidP="00465D84">
      <w:pPr>
        <w:pStyle w:val="Prrafodelista"/>
        <w:numPr>
          <w:ilvl w:val="0"/>
          <w:numId w:val="43"/>
        </w:numPr>
        <w:jc w:val="both"/>
        <w:rPr>
          <w:rFonts w:cstheme="minorHAnsi"/>
          <w:b/>
        </w:rPr>
      </w:pPr>
      <w:r w:rsidRPr="00C55565">
        <w:rPr>
          <w:rFonts w:cstheme="minorHAnsi"/>
        </w:rPr>
        <w:t>Escribe de forma correcta su nombre y apellido sin muestra.</w:t>
      </w:r>
    </w:p>
    <w:p w:rsidR="004A49A4" w:rsidRPr="00C55565" w:rsidRDefault="004A49A4" w:rsidP="00465D84">
      <w:pPr>
        <w:pStyle w:val="Prrafodelista"/>
        <w:numPr>
          <w:ilvl w:val="0"/>
          <w:numId w:val="43"/>
        </w:numPr>
        <w:jc w:val="both"/>
        <w:rPr>
          <w:rFonts w:cstheme="minorHAnsi"/>
          <w:b/>
          <w:u w:val="single"/>
        </w:rPr>
      </w:pPr>
      <w:r w:rsidRPr="00C55565">
        <w:rPr>
          <w:rFonts w:cstheme="minorHAnsi"/>
        </w:rPr>
        <w:t>Hace lectura de mapas conceptuales sencillos de los temas trabajados en clase.</w:t>
      </w:r>
    </w:p>
    <w:p w:rsidR="004A49A4" w:rsidRPr="00C55565" w:rsidRDefault="004A49A4" w:rsidP="004A49A4">
      <w:pPr>
        <w:jc w:val="both"/>
        <w:rPr>
          <w:rFonts w:cstheme="minorHAnsi"/>
          <w:b/>
          <w:u w:val="single"/>
        </w:rPr>
      </w:pPr>
      <w:r w:rsidRPr="00C55565">
        <w:rPr>
          <w:rFonts w:cstheme="minorHAnsi"/>
          <w:b/>
          <w:u w:val="single"/>
        </w:rPr>
        <w:t>INGLÈS</w:t>
      </w:r>
    </w:p>
    <w:p w:rsidR="004A49A4" w:rsidRPr="00C55565" w:rsidRDefault="004A49A4" w:rsidP="00465D84">
      <w:pPr>
        <w:pStyle w:val="Prrafodelista"/>
        <w:numPr>
          <w:ilvl w:val="0"/>
          <w:numId w:val="44"/>
        </w:numPr>
        <w:ind w:left="1418" w:hanging="425"/>
        <w:jc w:val="both"/>
        <w:rPr>
          <w:rFonts w:cstheme="minorHAnsi"/>
          <w:b/>
          <w:u w:val="single"/>
        </w:rPr>
      </w:pPr>
      <w:r w:rsidRPr="00C55565">
        <w:rPr>
          <w:rFonts w:cstheme="minorHAnsi"/>
        </w:rPr>
        <w:t>Nombra y utiliza en sus conteos los números del 1 al 20 en el idioma extranjero.</w:t>
      </w:r>
    </w:p>
    <w:p w:rsidR="004A49A4" w:rsidRPr="00C55565" w:rsidRDefault="004A49A4" w:rsidP="00465D84">
      <w:pPr>
        <w:pStyle w:val="Prrafodelista"/>
        <w:numPr>
          <w:ilvl w:val="0"/>
          <w:numId w:val="44"/>
        </w:numPr>
        <w:ind w:left="1418" w:hanging="425"/>
        <w:jc w:val="both"/>
        <w:rPr>
          <w:rFonts w:cstheme="minorHAnsi"/>
          <w:b/>
          <w:u w:val="single"/>
        </w:rPr>
      </w:pPr>
      <w:r w:rsidRPr="00C55565">
        <w:rPr>
          <w:rFonts w:cstheme="minorHAnsi"/>
        </w:rPr>
        <w:t>Demuestra interés por conocer y enriquecer su vocabulario en inglés.</w:t>
      </w:r>
    </w:p>
    <w:p w:rsidR="004A49A4" w:rsidRPr="00C55565" w:rsidRDefault="004A49A4" w:rsidP="004A49A4">
      <w:pPr>
        <w:pStyle w:val="Prrafodelista"/>
        <w:ind w:left="1418"/>
        <w:jc w:val="both"/>
        <w:rPr>
          <w:rFonts w:cstheme="minorHAnsi"/>
          <w:b/>
          <w:u w:val="single"/>
        </w:rPr>
      </w:pP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caps/>
        </w:rPr>
        <w:t>Dimensión</w:t>
      </w:r>
      <w:r w:rsidRPr="00C55565">
        <w:rPr>
          <w:rFonts w:cstheme="minorHAnsi"/>
          <w:b/>
        </w:rPr>
        <w:t xml:space="preserve"> CORPORAL</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5"/>
        </w:numPr>
        <w:jc w:val="both"/>
        <w:rPr>
          <w:rFonts w:cstheme="minorHAnsi"/>
          <w:b/>
        </w:rPr>
      </w:pPr>
      <w:r w:rsidRPr="00C55565">
        <w:rPr>
          <w:rFonts w:cstheme="minorHAnsi"/>
        </w:rPr>
        <w:t>Hace un buen uso de las tijeras respetando el contorno de las figuras.</w:t>
      </w:r>
    </w:p>
    <w:p w:rsidR="004A49A4" w:rsidRPr="00C55565" w:rsidRDefault="004A49A4" w:rsidP="00465D84">
      <w:pPr>
        <w:pStyle w:val="Prrafodelista"/>
        <w:numPr>
          <w:ilvl w:val="0"/>
          <w:numId w:val="45"/>
        </w:numPr>
        <w:jc w:val="both"/>
        <w:rPr>
          <w:rFonts w:cstheme="minorHAnsi"/>
          <w:b/>
        </w:rPr>
      </w:pPr>
      <w:r w:rsidRPr="00C55565">
        <w:rPr>
          <w:rFonts w:cstheme="minorHAnsi"/>
        </w:rPr>
        <w:t>Disfruta escuchar y bailar diferentes ritmos musicales de forma grupal e individual.</w:t>
      </w:r>
    </w:p>
    <w:p w:rsidR="004A49A4" w:rsidRPr="00C55565" w:rsidRDefault="004A49A4" w:rsidP="00465D84">
      <w:pPr>
        <w:pStyle w:val="Prrafodelista"/>
        <w:numPr>
          <w:ilvl w:val="0"/>
          <w:numId w:val="45"/>
        </w:numPr>
        <w:jc w:val="both"/>
        <w:rPr>
          <w:rFonts w:cstheme="minorHAnsi"/>
          <w:b/>
        </w:rPr>
      </w:pPr>
      <w:r w:rsidRPr="00C55565">
        <w:rPr>
          <w:rFonts w:cstheme="minorHAnsi"/>
        </w:rPr>
        <w:lastRenderedPageBreak/>
        <w:t>Comparte con sus compañeros en juegos deportivos, cumpliendo las reglas que estos requieren.</w:t>
      </w:r>
    </w:p>
    <w:p w:rsidR="004A49A4" w:rsidRPr="00C55565" w:rsidRDefault="004A49A4" w:rsidP="00465D84">
      <w:pPr>
        <w:pStyle w:val="Prrafodelista"/>
        <w:numPr>
          <w:ilvl w:val="0"/>
          <w:numId w:val="45"/>
        </w:numPr>
        <w:jc w:val="both"/>
        <w:rPr>
          <w:rFonts w:cstheme="minorHAnsi"/>
          <w:b/>
        </w:rPr>
      </w:pPr>
      <w:r w:rsidRPr="00C55565">
        <w:rPr>
          <w:rFonts w:cstheme="minorHAnsi"/>
        </w:rPr>
        <w:t>Participa en la construcción de coreografías sencillas utilizando diferentes ritmos musicales.</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caps/>
        </w:rPr>
        <w:t>Dimensión</w:t>
      </w:r>
      <w:r w:rsidR="00A80808" w:rsidRPr="00C55565">
        <w:rPr>
          <w:rFonts w:cstheme="minorHAnsi"/>
          <w:b/>
        </w:rPr>
        <w:t xml:space="preserve"> </w:t>
      </w:r>
      <w:r w:rsidRPr="00C55565">
        <w:rPr>
          <w:rFonts w:cstheme="minorHAnsi"/>
          <w:b/>
        </w:rPr>
        <w:t>AFECTIVA</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6"/>
        </w:numPr>
        <w:jc w:val="both"/>
        <w:rPr>
          <w:rFonts w:cstheme="minorHAnsi"/>
          <w:b/>
        </w:rPr>
      </w:pPr>
      <w:r w:rsidRPr="00C55565">
        <w:rPr>
          <w:rFonts w:cstheme="minorHAnsi"/>
        </w:rPr>
        <w:t>Reconoce los beneficios que tienen las plantas y los animales en la vida del hombre.</w:t>
      </w:r>
    </w:p>
    <w:p w:rsidR="004A49A4" w:rsidRPr="00C55565" w:rsidRDefault="004A49A4" w:rsidP="00465D84">
      <w:pPr>
        <w:pStyle w:val="Prrafodelista"/>
        <w:numPr>
          <w:ilvl w:val="0"/>
          <w:numId w:val="46"/>
        </w:numPr>
        <w:jc w:val="both"/>
        <w:rPr>
          <w:rFonts w:cstheme="minorHAnsi"/>
          <w:b/>
        </w:rPr>
      </w:pPr>
      <w:r w:rsidRPr="00C55565">
        <w:rPr>
          <w:rFonts w:cstheme="minorHAnsi"/>
        </w:rPr>
        <w:t>Tiene actitudes de respeto por los elementos de la naturaleza.</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caps/>
        </w:rPr>
        <w:t>Dimensión</w:t>
      </w:r>
      <w:r w:rsidR="00A80808" w:rsidRPr="00C55565">
        <w:rPr>
          <w:rFonts w:cstheme="minorHAnsi"/>
          <w:b/>
        </w:rPr>
        <w:t xml:space="preserve"> ACTITUDINAL Y VALORATIVA</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6"/>
        </w:numPr>
        <w:jc w:val="both"/>
        <w:rPr>
          <w:rFonts w:cstheme="minorHAnsi"/>
          <w:b/>
        </w:rPr>
      </w:pPr>
      <w:r w:rsidRPr="00C55565">
        <w:rPr>
          <w:rFonts w:cstheme="minorHAnsi"/>
        </w:rPr>
        <w:t>Comprende el significado de la navidad y las celebraciones que la acompañan.</w:t>
      </w:r>
    </w:p>
    <w:p w:rsidR="004A49A4" w:rsidRPr="00C55565" w:rsidRDefault="004A49A4" w:rsidP="00465D84">
      <w:pPr>
        <w:pStyle w:val="Prrafodelista"/>
        <w:numPr>
          <w:ilvl w:val="0"/>
          <w:numId w:val="46"/>
        </w:numPr>
        <w:jc w:val="both"/>
        <w:rPr>
          <w:rFonts w:cstheme="minorHAnsi"/>
          <w:b/>
        </w:rPr>
      </w:pPr>
      <w:r w:rsidRPr="00C55565">
        <w:rPr>
          <w:rFonts w:cstheme="minorHAnsi"/>
        </w:rPr>
        <w:t>Identifica la familia de Jesús y los valores que se viven en ésta.</w:t>
      </w:r>
    </w:p>
    <w:p w:rsidR="004A49A4" w:rsidRPr="00C55565" w:rsidRDefault="004A49A4" w:rsidP="00465D84">
      <w:pPr>
        <w:pStyle w:val="Prrafodelista"/>
        <w:numPr>
          <w:ilvl w:val="0"/>
          <w:numId w:val="46"/>
        </w:numPr>
        <w:jc w:val="both"/>
        <w:rPr>
          <w:rFonts w:cstheme="minorHAnsi"/>
          <w:b/>
        </w:rPr>
      </w:pPr>
      <w:r w:rsidRPr="00C55565">
        <w:rPr>
          <w:rFonts w:cstheme="minorHAnsi"/>
        </w:rPr>
        <w:t>Reconoce la navidad como una época de reflexión y de compartir en familia</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0435EC" w:rsidP="00465D84">
      <w:pPr>
        <w:pStyle w:val="Prrafodelista"/>
        <w:numPr>
          <w:ilvl w:val="0"/>
          <w:numId w:val="40"/>
        </w:numPr>
        <w:jc w:val="both"/>
        <w:rPr>
          <w:rFonts w:cstheme="minorHAnsi"/>
          <w:b/>
        </w:rPr>
      </w:pPr>
      <w:r w:rsidRPr="00C55565">
        <w:rPr>
          <w:rFonts w:cstheme="minorHAnsi"/>
          <w:b/>
          <w:caps/>
        </w:rPr>
        <w:t>DIMENSIÓN ESTÉTICA</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7"/>
        </w:numPr>
        <w:jc w:val="both"/>
        <w:rPr>
          <w:rFonts w:cstheme="minorHAnsi"/>
          <w:b/>
        </w:rPr>
      </w:pPr>
      <w:r w:rsidRPr="00C55565">
        <w:rPr>
          <w:rFonts w:cstheme="minorHAnsi"/>
        </w:rPr>
        <w:t>Participa con agrado de actividades de dramatizaciones y baile propuestas en clase.</w:t>
      </w:r>
    </w:p>
    <w:p w:rsidR="004A49A4" w:rsidRPr="00C55565" w:rsidRDefault="004A49A4" w:rsidP="00465D84">
      <w:pPr>
        <w:pStyle w:val="Prrafodelista"/>
        <w:numPr>
          <w:ilvl w:val="0"/>
          <w:numId w:val="47"/>
        </w:numPr>
        <w:jc w:val="both"/>
        <w:rPr>
          <w:rFonts w:cstheme="minorHAnsi"/>
          <w:b/>
        </w:rPr>
      </w:pPr>
      <w:r w:rsidRPr="00C55565">
        <w:rPr>
          <w:rFonts w:cstheme="minorHAnsi"/>
        </w:rPr>
        <w:t>Utiliza adecuadamente el pincel como herramienta de trabajo artístico.</w:t>
      </w:r>
    </w:p>
    <w:p w:rsidR="004A49A4" w:rsidRPr="00C55565" w:rsidRDefault="004A49A4" w:rsidP="00465D84">
      <w:pPr>
        <w:pStyle w:val="Prrafodelista"/>
        <w:numPr>
          <w:ilvl w:val="0"/>
          <w:numId w:val="47"/>
        </w:numPr>
        <w:jc w:val="both"/>
        <w:rPr>
          <w:rFonts w:cstheme="minorHAnsi"/>
          <w:b/>
        </w:rPr>
      </w:pPr>
      <w:r w:rsidRPr="00C55565">
        <w:rPr>
          <w:rFonts w:cstheme="minorHAnsi"/>
        </w:rPr>
        <w:t xml:space="preserve">Realiza construcciones creativas con material reciclable. </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caps/>
        </w:rPr>
        <w:t>Dimensión</w:t>
      </w:r>
      <w:r w:rsidR="00A80808" w:rsidRPr="00C55565">
        <w:rPr>
          <w:rFonts w:cstheme="minorHAnsi"/>
          <w:b/>
        </w:rPr>
        <w:t xml:space="preserve"> ÈTICA </w:t>
      </w:r>
    </w:p>
    <w:p w:rsidR="004A49A4" w:rsidRPr="00C55565" w:rsidRDefault="004A49A4" w:rsidP="004A49A4">
      <w:pPr>
        <w:pStyle w:val="Prrafodelista"/>
        <w:jc w:val="both"/>
        <w:rPr>
          <w:rFonts w:cstheme="minorHAnsi"/>
          <w:b/>
        </w:rPr>
      </w:pPr>
    </w:p>
    <w:p w:rsidR="004A49A4" w:rsidRPr="00C55565" w:rsidRDefault="004A49A4" w:rsidP="00465D84">
      <w:pPr>
        <w:pStyle w:val="Prrafodelista"/>
        <w:numPr>
          <w:ilvl w:val="0"/>
          <w:numId w:val="48"/>
        </w:numPr>
        <w:jc w:val="both"/>
        <w:rPr>
          <w:rFonts w:cstheme="minorHAnsi"/>
          <w:b/>
        </w:rPr>
      </w:pPr>
      <w:r w:rsidRPr="00C55565">
        <w:rPr>
          <w:rFonts w:cstheme="minorHAnsi"/>
        </w:rPr>
        <w:t xml:space="preserve">Practica el valor de la obediencia siguiendo el ejemplo de Jesús, reconociendo la importancia para </w:t>
      </w:r>
      <w:r w:rsidR="000435EC" w:rsidRPr="00C55565">
        <w:rPr>
          <w:rFonts w:cstheme="minorHAnsi"/>
        </w:rPr>
        <w:t>su vida</w:t>
      </w:r>
      <w:r w:rsidRPr="00C55565">
        <w:rPr>
          <w:rFonts w:cstheme="minorHAnsi"/>
        </w:rPr>
        <w:t>.</w:t>
      </w:r>
    </w:p>
    <w:p w:rsidR="004A49A4" w:rsidRPr="00C55565" w:rsidRDefault="004A49A4" w:rsidP="00465D84">
      <w:pPr>
        <w:pStyle w:val="Prrafodelista"/>
        <w:numPr>
          <w:ilvl w:val="0"/>
          <w:numId w:val="48"/>
        </w:numPr>
        <w:jc w:val="both"/>
        <w:rPr>
          <w:rFonts w:cstheme="minorHAnsi"/>
          <w:b/>
        </w:rPr>
      </w:pPr>
      <w:r w:rsidRPr="00C55565">
        <w:rPr>
          <w:rFonts w:cstheme="minorHAnsi"/>
        </w:rPr>
        <w:t>Comprende y aplica normas de comportamiento social básicas necesarias para una sana convivencia.</w:t>
      </w: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A49A4">
      <w:pPr>
        <w:pStyle w:val="Prrafodelista"/>
        <w:ind w:left="1440"/>
        <w:jc w:val="both"/>
        <w:rPr>
          <w:rFonts w:cstheme="minorHAnsi"/>
          <w:b/>
        </w:rPr>
      </w:pPr>
    </w:p>
    <w:p w:rsidR="004A49A4" w:rsidRPr="00C55565" w:rsidRDefault="004A49A4" w:rsidP="00465D84">
      <w:pPr>
        <w:pStyle w:val="Prrafodelista"/>
        <w:numPr>
          <w:ilvl w:val="0"/>
          <w:numId w:val="40"/>
        </w:numPr>
        <w:jc w:val="both"/>
        <w:rPr>
          <w:rFonts w:cstheme="minorHAnsi"/>
          <w:b/>
        </w:rPr>
      </w:pPr>
      <w:r w:rsidRPr="00C55565">
        <w:rPr>
          <w:rFonts w:cstheme="minorHAnsi"/>
          <w:b/>
        </w:rPr>
        <w:t>COMPORTAMIENTO</w:t>
      </w:r>
    </w:p>
    <w:p w:rsidR="004A49A4" w:rsidRPr="00C55565" w:rsidRDefault="004A49A4" w:rsidP="00465D84">
      <w:pPr>
        <w:pStyle w:val="Prrafodelista"/>
        <w:numPr>
          <w:ilvl w:val="0"/>
          <w:numId w:val="49"/>
        </w:numPr>
        <w:jc w:val="both"/>
        <w:rPr>
          <w:rFonts w:cstheme="minorHAnsi"/>
          <w:b/>
        </w:rPr>
      </w:pPr>
      <w:r w:rsidRPr="00C55565">
        <w:rPr>
          <w:rFonts w:cstheme="minorHAnsi"/>
        </w:rPr>
        <w:t>Es consciente de la importancia que tiene cumplir las normas y las consecuencias de no hacerlo.</w:t>
      </w:r>
    </w:p>
    <w:p w:rsidR="004A49A4" w:rsidRPr="00C55565" w:rsidRDefault="004A49A4" w:rsidP="00465D84">
      <w:pPr>
        <w:pStyle w:val="Prrafodelista"/>
        <w:numPr>
          <w:ilvl w:val="0"/>
          <w:numId w:val="49"/>
        </w:numPr>
        <w:jc w:val="both"/>
        <w:rPr>
          <w:rFonts w:cstheme="minorHAnsi"/>
        </w:rPr>
      </w:pPr>
      <w:r w:rsidRPr="00C55565">
        <w:rPr>
          <w:rFonts w:cstheme="minorHAnsi"/>
        </w:rPr>
        <w:t>Tiene una escucha respetuosa y atenta frente a sus compañeros y profesores.</w:t>
      </w:r>
    </w:p>
    <w:p w:rsidR="004A49A4" w:rsidRPr="00C55565" w:rsidRDefault="004A49A4" w:rsidP="00465D84">
      <w:pPr>
        <w:pStyle w:val="Prrafodelista"/>
        <w:numPr>
          <w:ilvl w:val="0"/>
          <w:numId w:val="49"/>
        </w:numPr>
        <w:jc w:val="both"/>
        <w:rPr>
          <w:rFonts w:cstheme="minorHAnsi"/>
        </w:rPr>
      </w:pPr>
      <w:r w:rsidRPr="00C55565">
        <w:rPr>
          <w:rFonts w:cstheme="minorHAnsi"/>
        </w:rPr>
        <w:t>Hace un buen uso de los materiales de trabajo propios y de la institución</w:t>
      </w:r>
    </w:p>
    <w:p w:rsidR="004A49A4" w:rsidRPr="00C55565" w:rsidRDefault="004A49A4" w:rsidP="00465D84">
      <w:pPr>
        <w:pStyle w:val="Prrafodelista"/>
        <w:numPr>
          <w:ilvl w:val="0"/>
          <w:numId w:val="49"/>
        </w:numPr>
        <w:jc w:val="both"/>
        <w:rPr>
          <w:rFonts w:cstheme="minorHAnsi"/>
        </w:rPr>
      </w:pPr>
      <w:r w:rsidRPr="00C55565">
        <w:rPr>
          <w:rFonts w:cstheme="minorHAnsi"/>
        </w:rPr>
        <w:t>Demuestra respeto frente a un llamado de atención</w:t>
      </w:r>
    </w:p>
    <w:p w:rsidR="004A49A4" w:rsidRPr="00C55565" w:rsidRDefault="004A49A4" w:rsidP="00465D84">
      <w:pPr>
        <w:pStyle w:val="Prrafodelista"/>
        <w:numPr>
          <w:ilvl w:val="0"/>
          <w:numId w:val="49"/>
        </w:numPr>
        <w:jc w:val="both"/>
        <w:rPr>
          <w:rFonts w:cstheme="minorHAnsi"/>
        </w:rPr>
      </w:pPr>
      <w:r w:rsidRPr="00C55565">
        <w:rPr>
          <w:rFonts w:cstheme="minorHAnsi"/>
        </w:rPr>
        <w:lastRenderedPageBreak/>
        <w:t>Se esfuerza por cumplir con los logros propuestos, aunque estos les generen dificultad.</w:t>
      </w:r>
    </w:p>
    <w:p w:rsidR="004A49A4" w:rsidRPr="00C55565" w:rsidRDefault="004A49A4" w:rsidP="00465D84">
      <w:pPr>
        <w:pStyle w:val="Prrafodelista"/>
        <w:numPr>
          <w:ilvl w:val="0"/>
          <w:numId w:val="49"/>
        </w:numPr>
        <w:rPr>
          <w:rFonts w:cstheme="minorHAnsi"/>
        </w:rPr>
      </w:pPr>
      <w:r w:rsidRPr="00C55565">
        <w:rPr>
          <w:rFonts w:cstheme="minorHAnsi"/>
        </w:rPr>
        <w:t xml:space="preserve">Demuestra </w:t>
      </w:r>
      <w:r w:rsidR="00E641AF" w:rsidRPr="00C55565">
        <w:rPr>
          <w:rFonts w:cstheme="minorHAnsi"/>
        </w:rPr>
        <w:t>responsabilidad</w:t>
      </w:r>
      <w:r w:rsidRPr="00C55565">
        <w:rPr>
          <w:rFonts w:cstheme="minorHAnsi"/>
        </w:rPr>
        <w:t xml:space="preserve"> compromiso en la elaboración de sus labores </w:t>
      </w:r>
      <w:r w:rsidR="00CB0B80" w:rsidRPr="00C55565">
        <w:rPr>
          <w:rFonts w:cstheme="minorHAnsi"/>
        </w:rPr>
        <w:t>escolares</w:t>
      </w:r>
      <w:r w:rsidRPr="00C55565">
        <w:rPr>
          <w:rFonts w:cstheme="minorHAnsi"/>
        </w:rPr>
        <w:t xml:space="preserve">, asignados para su ahogar o en su aula de </w:t>
      </w:r>
      <w:r w:rsidR="00CB0B80" w:rsidRPr="00C55565">
        <w:rPr>
          <w:rFonts w:cstheme="minorHAnsi"/>
        </w:rPr>
        <w:t>clase</w:t>
      </w:r>
      <w:r w:rsidRPr="00C55565">
        <w:rPr>
          <w:rFonts w:cstheme="minorHAnsi"/>
        </w:rPr>
        <w:t>.</w:t>
      </w:r>
    </w:p>
    <w:p w:rsidR="004A49A4" w:rsidRPr="00C55565" w:rsidRDefault="004A49A4" w:rsidP="004F349C">
      <w:pPr>
        <w:pStyle w:val="Prrafodelista"/>
        <w:ind w:left="1440"/>
        <w:jc w:val="both"/>
        <w:rPr>
          <w:rFonts w:cstheme="minorHAnsi"/>
        </w:rPr>
      </w:pPr>
    </w:p>
    <w:p w:rsidR="004A49A4" w:rsidRPr="00C55565" w:rsidRDefault="004A49A4" w:rsidP="004A49A4">
      <w:pPr>
        <w:rPr>
          <w:rFonts w:cstheme="minorHAnsi"/>
        </w:rPr>
      </w:pPr>
    </w:p>
    <w:p w:rsidR="004A49A4" w:rsidRPr="00C55565" w:rsidRDefault="004A49A4" w:rsidP="004A49A4">
      <w:pPr>
        <w:rPr>
          <w:rFonts w:cs="Arial"/>
          <w:sz w:val="24"/>
          <w:szCs w:val="24"/>
        </w:rPr>
      </w:pPr>
    </w:p>
    <w:p w:rsidR="004F349C" w:rsidRPr="00C55565" w:rsidRDefault="00E16F3B" w:rsidP="004F349C">
      <w:pPr>
        <w:jc w:val="center"/>
        <w:rPr>
          <w:rFonts w:cs="Arial"/>
          <w:b/>
          <w:sz w:val="40"/>
          <w:szCs w:val="40"/>
        </w:rPr>
      </w:pPr>
      <w:r w:rsidRPr="00C55565">
        <w:rPr>
          <w:rFonts w:cs="Arial"/>
          <w:b/>
          <w:sz w:val="40"/>
          <w:szCs w:val="40"/>
        </w:rPr>
        <w:t xml:space="preserve">13.1 </w:t>
      </w:r>
      <w:r w:rsidR="004F349C" w:rsidRPr="00C55565">
        <w:rPr>
          <w:rFonts w:cs="Arial"/>
          <w:b/>
          <w:sz w:val="40"/>
          <w:szCs w:val="40"/>
        </w:rPr>
        <w:t>LOGROS PROMOCIONALES</w:t>
      </w:r>
    </w:p>
    <w:p w:rsidR="004F349C" w:rsidRPr="00C55565" w:rsidRDefault="00024895" w:rsidP="00465D84">
      <w:pPr>
        <w:pStyle w:val="Prrafodelista"/>
        <w:numPr>
          <w:ilvl w:val="0"/>
          <w:numId w:val="54"/>
        </w:numPr>
        <w:rPr>
          <w:rFonts w:cs="Arial"/>
          <w:b/>
          <w:sz w:val="24"/>
          <w:szCs w:val="24"/>
          <w:u w:val="single"/>
        </w:rPr>
      </w:pPr>
      <w:r w:rsidRPr="00C55565">
        <w:rPr>
          <w:rFonts w:cs="Arial"/>
          <w:b/>
          <w:sz w:val="24"/>
          <w:szCs w:val="24"/>
          <w:u w:val="single"/>
        </w:rPr>
        <w:t>Dimensión Cognitiva:</w:t>
      </w:r>
    </w:p>
    <w:p w:rsidR="00024895" w:rsidRPr="00C55565" w:rsidRDefault="00024895" w:rsidP="00024895">
      <w:pPr>
        <w:rPr>
          <w:rFonts w:cs="Arial"/>
          <w:sz w:val="24"/>
          <w:szCs w:val="24"/>
        </w:rPr>
      </w:pPr>
      <w:r w:rsidRPr="00C55565">
        <w:rPr>
          <w:rFonts w:cs="Arial"/>
          <w:sz w:val="24"/>
          <w:szCs w:val="24"/>
        </w:rPr>
        <w:t>Establece múltiples relaciones como seriación, agrupación, clasificación y comparación entre los números a través de vivencias concretas que le permiten deducir sus propiedades, funcionalidades y dar solución a situaciones problema</w:t>
      </w:r>
    </w:p>
    <w:p w:rsidR="00024895" w:rsidRPr="00C55565" w:rsidRDefault="00024895" w:rsidP="00465D84">
      <w:pPr>
        <w:pStyle w:val="Prrafodelista"/>
        <w:numPr>
          <w:ilvl w:val="0"/>
          <w:numId w:val="54"/>
        </w:numPr>
        <w:rPr>
          <w:rFonts w:cs="Arial"/>
          <w:b/>
          <w:sz w:val="24"/>
          <w:szCs w:val="24"/>
          <w:u w:val="single"/>
        </w:rPr>
      </w:pPr>
      <w:r w:rsidRPr="00C55565">
        <w:rPr>
          <w:rFonts w:cs="Arial"/>
          <w:b/>
          <w:sz w:val="24"/>
          <w:szCs w:val="24"/>
          <w:u w:val="single"/>
        </w:rPr>
        <w:t xml:space="preserve">Dimensión </w:t>
      </w:r>
      <w:r w:rsidR="00A80808" w:rsidRPr="00C55565">
        <w:rPr>
          <w:rFonts w:cs="Arial"/>
          <w:b/>
          <w:sz w:val="24"/>
          <w:szCs w:val="24"/>
          <w:u w:val="single"/>
        </w:rPr>
        <w:t>C</w:t>
      </w:r>
      <w:r w:rsidRPr="00C55565">
        <w:rPr>
          <w:rFonts w:cs="Arial"/>
          <w:b/>
          <w:sz w:val="24"/>
          <w:szCs w:val="24"/>
          <w:u w:val="single"/>
        </w:rPr>
        <w:t>omunicativa:</w:t>
      </w:r>
    </w:p>
    <w:p w:rsidR="00024895" w:rsidRPr="00C55565" w:rsidRDefault="00024895" w:rsidP="00024895">
      <w:pPr>
        <w:rPr>
          <w:rFonts w:cs="Arial"/>
          <w:sz w:val="24"/>
          <w:szCs w:val="24"/>
        </w:rPr>
      </w:pPr>
      <w:r w:rsidRPr="00C55565">
        <w:rPr>
          <w:rFonts w:cs="Arial"/>
          <w:sz w:val="24"/>
          <w:szCs w:val="24"/>
        </w:rPr>
        <w:t>Establece correspondencia entre imagen, palabra y texto, comprendiendo su significado denotativo y connotativo aplicándolos en la resolución de talleres de comprensión lectora</w:t>
      </w:r>
    </w:p>
    <w:p w:rsidR="00024895" w:rsidRPr="00C55565" w:rsidRDefault="00024895" w:rsidP="00465D84">
      <w:pPr>
        <w:pStyle w:val="Prrafodelista"/>
        <w:numPr>
          <w:ilvl w:val="0"/>
          <w:numId w:val="54"/>
        </w:numPr>
        <w:rPr>
          <w:rFonts w:cs="Arial"/>
          <w:b/>
          <w:sz w:val="24"/>
          <w:szCs w:val="24"/>
          <w:u w:val="single"/>
        </w:rPr>
      </w:pPr>
      <w:r w:rsidRPr="00C55565">
        <w:rPr>
          <w:rFonts w:cs="Arial"/>
          <w:b/>
          <w:sz w:val="24"/>
          <w:szCs w:val="24"/>
          <w:u w:val="single"/>
        </w:rPr>
        <w:t>Inglés:</w:t>
      </w:r>
    </w:p>
    <w:p w:rsidR="00024895" w:rsidRPr="00C55565" w:rsidRDefault="00024895" w:rsidP="00024895">
      <w:pPr>
        <w:rPr>
          <w:rFonts w:cs="Arial"/>
          <w:sz w:val="24"/>
          <w:szCs w:val="24"/>
        </w:rPr>
      </w:pPr>
      <w:r w:rsidRPr="00C55565">
        <w:rPr>
          <w:rFonts w:cs="Arial"/>
          <w:sz w:val="24"/>
          <w:szCs w:val="24"/>
        </w:rPr>
        <w:t>Manifiesta interés por comprender el significado de diferentes palabras en el idioma extranjero</w:t>
      </w:r>
    </w:p>
    <w:p w:rsidR="00024895" w:rsidRPr="00C55565" w:rsidRDefault="00A80808" w:rsidP="00465D84">
      <w:pPr>
        <w:pStyle w:val="Prrafodelista"/>
        <w:numPr>
          <w:ilvl w:val="0"/>
          <w:numId w:val="54"/>
        </w:numPr>
        <w:rPr>
          <w:rFonts w:cs="Arial"/>
          <w:b/>
          <w:sz w:val="24"/>
          <w:szCs w:val="24"/>
          <w:u w:val="single"/>
        </w:rPr>
      </w:pPr>
      <w:r w:rsidRPr="00C55565">
        <w:rPr>
          <w:rFonts w:cs="Arial"/>
          <w:b/>
          <w:sz w:val="24"/>
          <w:szCs w:val="24"/>
          <w:u w:val="single"/>
        </w:rPr>
        <w:t>A</w:t>
      </w:r>
      <w:r w:rsidR="00024895" w:rsidRPr="00C55565">
        <w:rPr>
          <w:rFonts w:cs="Arial"/>
          <w:b/>
          <w:sz w:val="24"/>
          <w:szCs w:val="24"/>
          <w:u w:val="single"/>
        </w:rPr>
        <w:t>fectiva</w:t>
      </w:r>
    </w:p>
    <w:p w:rsidR="00024895" w:rsidRPr="00C55565" w:rsidRDefault="00024895" w:rsidP="00024895">
      <w:pPr>
        <w:rPr>
          <w:rFonts w:cs="Arial"/>
          <w:sz w:val="24"/>
          <w:szCs w:val="24"/>
        </w:rPr>
      </w:pPr>
      <w:r w:rsidRPr="00C55565">
        <w:rPr>
          <w:rFonts w:cs="Arial"/>
          <w:sz w:val="24"/>
          <w:szCs w:val="24"/>
        </w:rPr>
        <w:t>Reconoce la importancia ad e vivir en comunidad y de hacer parte de ella practicando normas de comportamiento social asumiendo un papel de dirección y de liderazgo</w:t>
      </w:r>
    </w:p>
    <w:p w:rsidR="00024895" w:rsidRPr="00C55565" w:rsidRDefault="000435EC" w:rsidP="00465D84">
      <w:pPr>
        <w:pStyle w:val="Prrafodelista"/>
        <w:numPr>
          <w:ilvl w:val="0"/>
          <w:numId w:val="54"/>
        </w:numPr>
        <w:rPr>
          <w:rFonts w:cs="Arial"/>
          <w:b/>
          <w:sz w:val="24"/>
          <w:szCs w:val="24"/>
          <w:u w:val="single"/>
        </w:rPr>
      </w:pPr>
      <w:r w:rsidRPr="00C55565">
        <w:rPr>
          <w:rFonts w:cs="Arial"/>
          <w:b/>
          <w:sz w:val="24"/>
          <w:szCs w:val="24"/>
          <w:u w:val="single"/>
        </w:rPr>
        <w:t>Ética:</w:t>
      </w:r>
    </w:p>
    <w:p w:rsidR="00024895" w:rsidRPr="00C55565" w:rsidRDefault="00024895" w:rsidP="00024895">
      <w:pPr>
        <w:ind w:left="360"/>
        <w:rPr>
          <w:rFonts w:cs="Arial"/>
          <w:sz w:val="24"/>
          <w:szCs w:val="24"/>
        </w:rPr>
      </w:pPr>
      <w:r w:rsidRPr="00C55565">
        <w:rPr>
          <w:rFonts w:cs="Arial"/>
          <w:sz w:val="24"/>
          <w:szCs w:val="24"/>
        </w:rPr>
        <w:t>Participa en la construcción de normas de comportamiento, manifestando respeto por todos sus integrantes y sus diferencias</w:t>
      </w:r>
      <w:r w:rsidR="00821956" w:rsidRPr="00C55565">
        <w:rPr>
          <w:rFonts w:cs="Arial"/>
          <w:sz w:val="24"/>
          <w:szCs w:val="24"/>
        </w:rPr>
        <w:t>, reconociendo la importancia de los valores para una sana convivencia</w:t>
      </w:r>
    </w:p>
    <w:p w:rsidR="00821956" w:rsidRPr="00C55565" w:rsidRDefault="00A80808" w:rsidP="00465D84">
      <w:pPr>
        <w:pStyle w:val="Prrafodelista"/>
        <w:numPr>
          <w:ilvl w:val="0"/>
          <w:numId w:val="54"/>
        </w:numPr>
        <w:rPr>
          <w:rFonts w:cs="Arial"/>
          <w:b/>
          <w:sz w:val="24"/>
          <w:szCs w:val="24"/>
          <w:u w:val="single"/>
        </w:rPr>
      </w:pPr>
      <w:r w:rsidRPr="00C55565">
        <w:rPr>
          <w:rFonts w:cs="Arial"/>
          <w:b/>
          <w:sz w:val="24"/>
          <w:szCs w:val="24"/>
          <w:u w:val="single"/>
        </w:rPr>
        <w:t xml:space="preserve">Actitudinal y </w:t>
      </w:r>
      <w:r w:rsidR="000435EC" w:rsidRPr="00C55565">
        <w:rPr>
          <w:rFonts w:cs="Arial"/>
          <w:b/>
          <w:sz w:val="24"/>
          <w:szCs w:val="24"/>
          <w:u w:val="single"/>
        </w:rPr>
        <w:t>valorativa:</w:t>
      </w:r>
    </w:p>
    <w:p w:rsidR="00821956" w:rsidRPr="00C55565" w:rsidRDefault="00821956" w:rsidP="00821956">
      <w:pPr>
        <w:rPr>
          <w:rFonts w:cs="Arial"/>
          <w:sz w:val="24"/>
          <w:szCs w:val="24"/>
        </w:rPr>
      </w:pPr>
      <w:r w:rsidRPr="00C55565">
        <w:rPr>
          <w:rFonts w:cs="Arial"/>
          <w:sz w:val="24"/>
          <w:szCs w:val="24"/>
        </w:rPr>
        <w:t>Establece diferencia y aprecia la obra realizada por Dios en la naturaleza y las obras del ser humano en ella, para transformarla, utilizarla y cuidarla</w:t>
      </w:r>
    </w:p>
    <w:p w:rsidR="00821956" w:rsidRPr="00C55565" w:rsidRDefault="00821956" w:rsidP="00465D84">
      <w:pPr>
        <w:pStyle w:val="Prrafodelista"/>
        <w:numPr>
          <w:ilvl w:val="0"/>
          <w:numId w:val="54"/>
        </w:numPr>
        <w:rPr>
          <w:rFonts w:cs="Arial"/>
          <w:b/>
          <w:sz w:val="24"/>
          <w:szCs w:val="24"/>
          <w:u w:val="single"/>
        </w:rPr>
      </w:pPr>
      <w:r w:rsidRPr="00C55565">
        <w:rPr>
          <w:rFonts w:cs="Arial"/>
          <w:b/>
          <w:sz w:val="24"/>
          <w:szCs w:val="24"/>
          <w:u w:val="single"/>
        </w:rPr>
        <w:t>Corporal:</w:t>
      </w:r>
    </w:p>
    <w:p w:rsidR="00821956" w:rsidRPr="00C55565" w:rsidRDefault="00821956" w:rsidP="00821956">
      <w:pPr>
        <w:rPr>
          <w:rFonts w:cs="Arial"/>
          <w:sz w:val="24"/>
          <w:szCs w:val="24"/>
        </w:rPr>
      </w:pPr>
      <w:r w:rsidRPr="00C55565">
        <w:rPr>
          <w:rFonts w:cs="Arial"/>
          <w:sz w:val="24"/>
          <w:szCs w:val="24"/>
        </w:rPr>
        <w:lastRenderedPageBreak/>
        <w:t xml:space="preserve">Construye su </w:t>
      </w:r>
      <w:r w:rsidR="000435EC" w:rsidRPr="00C55565">
        <w:rPr>
          <w:rFonts w:cs="Arial"/>
          <w:sz w:val="24"/>
          <w:szCs w:val="24"/>
        </w:rPr>
        <w:t>identidad personal</w:t>
      </w:r>
      <w:r w:rsidRPr="00C55565">
        <w:rPr>
          <w:rFonts w:cs="Arial"/>
          <w:sz w:val="24"/>
          <w:szCs w:val="24"/>
        </w:rPr>
        <w:t xml:space="preserve"> a partir de la relación con el mundo</w:t>
      </w:r>
      <w:r w:rsidR="00B331A5" w:rsidRPr="00C55565">
        <w:rPr>
          <w:rFonts w:cs="Arial"/>
          <w:sz w:val="24"/>
          <w:szCs w:val="24"/>
        </w:rPr>
        <w:t xml:space="preserve"> que lo rodea, demostrando armonía corporal en la ejecución de las formas básicas de movimiento</w:t>
      </w:r>
    </w:p>
    <w:p w:rsidR="00B331A5" w:rsidRPr="00C55565" w:rsidRDefault="000435EC" w:rsidP="00465D84">
      <w:pPr>
        <w:pStyle w:val="Prrafodelista"/>
        <w:numPr>
          <w:ilvl w:val="0"/>
          <w:numId w:val="54"/>
        </w:numPr>
        <w:rPr>
          <w:rFonts w:cs="Arial"/>
          <w:b/>
          <w:sz w:val="24"/>
          <w:szCs w:val="24"/>
          <w:u w:val="single"/>
        </w:rPr>
      </w:pPr>
      <w:r w:rsidRPr="00C55565">
        <w:rPr>
          <w:rFonts w:cs="Arial"/>
          <w:b/>
          <w:sz w:val="24"/>
          <w:szCs w:val="24"/>
          <w:u w:val="single"/>
        </w:rPr>
        <w:t>Estética:</w:t>
      </w:r>
    </w:p>
    <w:p w:rsidR="00B331A5" w:rsidRPr="00C55565" w:rsidRDefault="00B331A5" w:rsidP="00B331A5">
      <w:pPr>
        <w:rPr>
          <w:rFonts w:cs="Arial"/>
          <w:sz w:val="24"/>
          <w:szCs w:val="24"/>
        </w:rPr>
      </w:pPr>
      <w:r w:rsidRPr="00C55565">
        <w:rPr>
          <w:rFonts w:cs="Arial"/>
          <w:sz w:val="24"/>
          <w:szCs w:val="24"/>
        </w:rPr>
        <w:t>Manifiesta goce y disfrute en la ejecución de actividades artísticas, seleccionando y manejando hábilmente materiales, técnicas de pintura y medios de expresión</w:t>
      </w:r>
    </w:p>
    <w:p w:rsidR="00B331A5" w:rsidRPr="00C55565" w:rsidRDefault="00B331A5" w:rsidP="00B331A5">
      <w:pPr>
        <w:rPr>
          <w:rFonts w:cs="Arial"/>
          <w:sz w:val="24"/>
          <w:szCs w:val="24"/>
        </w:rPr>
      </w:pPr>
    </w:p>
    <w:p w:rsidR="00B331A5" w:rsidRPr="00C55565" w:rsidRDefault="00B331A5" w:rsidP="00465D84">
      <w:pPr>
        <w:pStyle w:val="Prrafodelista"/>
        <w:numPr>
          <w:ilvl w:val="0"/>
          <w:numId w:val="54"/>
        </w:numPr>
        <w:rPr>
          <w:rFonts w:cs="Arial"/>
          <w:b/>
          <w:sz w:val="24"/>
          <w:szCs w:val="24"/>
          <w:u w:val="single"/>
        </w:rPr>
      </w:pPr>
      <w:r w:rsidRPr="00C55565">
        <w:rPr>
          <w:rFonts w:cs="Arial"/>
          <w:b/>
          <w:sz w:val="24"/>
          <w:szCs w:val="24"/>
          <w:u w:val="single"/>
        </w:rPr>
        <w:t>Ciencias naturales:</w:t>
      </w:r>
    </w:p>
    <w:p w:rsidR="00B331A5" w:rsidRPr="00C55565" w:rsidRDefault="00B331A5" w:rsidP="00B331A5">
      <w:pPr>
        <w:rPr>
          <w:rFonts w:cs="Arial"/>
          <w:sz w:val="24"/>
          <w:szCs w:val="24"/>
        </w:rPr>
      </w:pPr>
      <w:r w:rsidRPr="00C55565">
        <w:rPr>
          <w:rFonts w:cs="Arial"/>
          <w:sz w:val="24"/>
          <w:szCs w:val="24"/>
        </w:rPr>
        <w:t>Demuestra curiosidad por comprender el mundo físico, natural, social y cultural a través de la indagación, la observación, la exploración y la comparación</w:t>
      </w:r>
    </w:p>
    <w:p w:rsidR="00B331A5" w:rsidRPr="00C55565" w:rsidRDefault="00B331A5" w:rsidP="00465D84">
      <w:pPr>
        <w:pStyle w:val="Prrafodelista"/>
        <w:numPr>
          <w:ilvl w:val="0"/>
          <w:numId w:val="54"/>
        </w:numPr>
        <w:rPr>
          <w:rFonts w:cs="Arial"/>
          <w:b/>
          <w:sz w:val="24"/>
          <w:szCs w:val="24"/>
          <w:u w:val="single"/>
        </w:rPr>
      </w:pPr>
      <w:r w:rsidRPr="00C55565">
        <w:rPr>
          <w:rFonts w:cs="Arial"/>
          <w:b/>
          <w:sz w:val="24"/>
          <w:szCs w:val="24"/>
          <w:u w:val="single"/>
        </w:rPr>
        <w:t>Comportamiento:</w:t>
      </w:r>
    </w:p>
    <w:p w:rsidR="00B331A5" w:rsidRPr="00C55565" w:rsidRDefault="00B331A5" w:rsidP="00B331A5">
      <w:pPr>
        <w:rPr>
          <w:rFonts w:cs="Arial"/>
          <w:sz w:val="24"/>
          <w:szCs w:val="24"/>
        </w:rPr>
      </w:pPr>
      <w:r w:rsidRPr="00C55565">
        <w:rPr>
          <w:rFonts w:cs="Arial"/>
          <w:sz w:val="24"/>
          <w:szCs w:val="24"/>
        </w:rPr>
        <w:t>Practica normas de comportamiento social en su cotidianidad escolar y en diferentes lugares de la comunidad</w:t>
      </w:r>
    </w:p>
    <w:p w:rsidR="00821956" w:rsidRPr="00821956" w:rsidRDefault="00821956" w:rsidP="00821956">
      <w:pPr>
        <w:rPr>
          <w:rFonts w:ascii="Arial" w:hAnsi="Arial" w:cs="Arial"/>
          <w:sz w:val="24"/>
          <w:szCs w:val="24"/>
        </w:rPr>
      </w:pPr>
    </w:p>
    <w:p w:rsidR="004F349C" w:rsidRDefault="004F349C" w:rsidP="004A49A4">
      <w:pPr>
        <w:rPr>
          <w:rFonts w:ascii="Arial" w:hAnsi="Arial" w:cs="Arial"/>
          <w:b/>
          <w:sz w:val="40"/>
          <w:szCs w:val="40"/>
          <w:u w:val="single"/>
        </w:rPr>
      </w:pPr>
    </w:p>
    <w:p w:rsidR="004F349C" w:rsidRDefault="004F349C" w:rsidP="004A49A4">
      <w:pPr>
        <w:rPr>
          <w:rFonts w:ascii="Arial" w:hAnsi="Arial" w:cs="Arial"/>
          <w:b/>
          <w:sz w:val="40"/>
          <w:szCs w:val="40"/>
          <w:u w:val="single"/>
        </w:rPr>
      </w:pPr>
    </w:p>
    <w:p w:rsidR="004F349C" w:rsidRDefault="004F349C" w:rsidP="004A49A4">
      <w:pPr>
        <w:rPr>
          <w:rFonts w:ascii="Arial" w:hAnsi="Arial" w:cs="Arial"/>
          <w:b/>
          <w:sz w:val="40"/>
          <w:szCs w:val="40"/>
          <w:u w:val="single"/>
        </w:rPr>
      </w:pPr>
    </w:p>
    <w:p w:rsidR="004F349C" w:rsidRDefault="004F349C" w:rsidP="004A49A4">
      <w:pPr>
        <w:rPr>
          <w:rFonts w:ascii="Arial" w:hAnsi="Arial" w:cs="Arial"/>
          <w:b/>
          <w:sz w:val="40"/>
          <w:szCs w:val="40"/>
          <w:u w:val="single"/>
        </w:rPr>
      </w:pPr>
    </w:p>
    <w:p w:rsidR="004F349C" w:rsidRDefault="004F349C" w:rsidP="004A49A4">
      <w:pPr>
        <w:rPr>
          <w:rFonts w:ascii="Arial" w:hAnsi="Arial" w:cs="Arial"/>
          <w:b/>
          <w:sz w:val="40"/>
          <w:szCs w:val="40"/>
          <w:u w:val="single"/>
        </w:rPr>
      </w:pPr>
    </w:p>
    <w:p w:rsidR="004F349C" w:rsidRDefault="004F349C" w:rsidP="004A49A4">
      <w:pPr>
        <w:rPr>
          <w:rFonts w:ascii="Arial" w:hAnsi="Arial" w:cs="Arial"/>
          <w:b/>
          <w:sz w:val="40"/>
          <w:szCs w:val="40"/>
          <w:u w:val="single"/>
        </w:rPr>
      </w:pPr>
    </w:p>
    <w:p w:rsidR="00537B66" w:rsidRDefault="00537B66" w:rsidP="004A49A4">
      <w:pPr>
        <w:rPr>
          <w:rFonts w:ascii="Arial" w:hAnsi="Arial" w:cs="Arial"/>
          <w:b/>
          <w:sz w:val="40"/>
          <w:szCs w:val="40"/>
          <w:u w:val="single"/>
        </w:rPr>
      </w:pPr>
    </w:p>
    <w:p w:rsidR="00537B66" w:rsidRDefault="00537B66" w:rsidP="004A49A4">
      <w:pPr>
        <w:rPr>
          <w:rFonts w:ascii="Arial" w:hAnsi="Arial" w:cs="Arial"/>
          <w:b/>
          <w:sz w:val="40"/>
          <w:szCs w:val="40"/>
          <w:u w:val="single"/>
        </w:rPr>
      </w:pPr>
    </w:p>
    <w:p w:rsidR="00537B66" w:rsidRDefault="00537B66" w:rsidP="004A49A4">
      <w:pPr>
        <w:rPr>
          <w:rFonts w:ascii="Arial" w:hAnsi="Arial" w:cs="Arial"/>
          <w:b/>
          <w:sz w:val="40"/>
          <w:szCs w:val="40"/>
          <w:u w:val="single"/>
        </w:rPr>
      </w:pPr>
    </w:p>
    <w:p w:rsidR="00C3214F" w:rsidRDefault="00C3214F" w:rsidP="004A49A4">
      <w:pPr>
        <w:rPr>
          <w:rFonts w:ascii="Arial" w:hAnsi="Arial" w:cs="Arial"/>
          <w:b/>
          <w:sz w:val="40"/>
          <w:szCs w:val="40"/>
          <w:u w:val="single"/>
        </w:rPr>
      </w:pPr>
    </w:p>
    <w:p w:rsidR="00A64112" w:rsidRPr="00C3214F" w:rsidRDefault="00E16F3B" w:rsidP="00E16F3B">
      <w:pPr>
        <w:pStyle w:val="Prrafodelista"/>
        <w:rPr>
          <w:rFonts w:cs="Arial"/>
          <w:b/>
          <w:sz w:val="40"/>
          <w:szCs w:val="40"/>
        </w:rPr>
      </w:pPr>
      <w:r w:rsidRPr="00C3214F">
        <w:rPr>
          <w:rFonts w:cs="Arial"/>
          <w:b/>
          <w:sz w:val="40"/>
          <w:szCs w:val="40"/>
        </w:rPr>
        <w:lastRenderedPageBreak/>
        <w:t>14</w:t>
      </w:r>
      <w:r w:rsidR="00C3214F">
        <w:rPr>
          <w:rFonts w:cs="Arial"/>
          <w:b/>
          <w:sz w:val="40"/>
          <w:szCs w:val="40"/>
        </w:rPr>
        <w:t>. CARACTERÍ</w:t>
      </w:r>
      <w:r w:rsidR="00E641AF" w:rsidRPr="00C3214F">
        <w:rPr>
          <w:rFonts w:cs="Arial"/>
          <w:b/>
          <w:sz w:val="40"/>
          <w:szCs w:val="40"/>
        </w:rPr>
        <w:t>STICAS</w:t>
      </w:r>
      <w:r w:rsidR="00A64112" w:rsidRPr="00C3214F">
        <w:rPr>
          <w:rFonts w:cs="Arial"/>
          <w:b/>
          <w:sz w:val="40"/>
          <w:szCs w:val="40"/>
        </w:rPr>
        <w:t xml:space="preserve"> DEL PROYECTO</w:t>
      </w:r>
    </w:p>
    <w:p w:rsidR="00314BBF" w:rsidRPr="00C3214F" w:rsidRDefault="00314BBF" w:rsidP="00314BBF">
      <w:pPr>
        <w:spacing w:after="0"/>
      </w:pPr>
    </w:p>
    <w:p w:rsidR="00314BBF" w:rsidRPr="00314BBF" w:rsidRDefault="00314BBF" w:rsidP="00314BBF">
      <w:pPr>
        <w:spacing w:after="0"/>
        <w:rPr>
          <w:b/>
        </w:rPr>
      </w:pPr>
    </w:p>
    <w:p w:rsidR="00314BBF" w:rsidRDefault="00E16F3B" w:rsidP="00E16F3B">
      <w:pPr>
        <w:pStyle w:val="Prrafodelista"/>
        <w:spacing w:after="0"/>
        <w:rPr>
          <w:b/>
          <w:sz w:val="24"/>
          <w:szCs w:val="24"/>
        </w:rPr>
      </w:pPr>
      <w:r>
        <w:rPr>
          <w:b/>
          <w:sz w:val="24"/>
          <w:szCs w:val="24"/>
        </w:rPr>
        <w:t>14.1</w:t>
      </w:r>
      <w:r w:rsidR="00A77CDC">
        <w:rPr>
          <w:b/>
          <w:sz w:val="24"/>
          <w:szCs w:val="24"/>
        </w:rPr>
        <w:t>.</w:t>
      </w:r>
      <w:r w:rsidR="00A77CDC" w:rsidRPr="00314BBF">
        <w:rPr>
          <w:b/>
          <w:sz w:val="24"/>
          <w:szCs w:val="24"/>
        </w:rPr>
        <w:t xml:space="preserve"> Participativo</w:t>
      </w:r>
      <w:r w:rsidR="00314BBF" w:rsidRPr="00314BBF">
        <w:rPr>
          <w:b/>
          <w:sz w:val="24"/>
          <w:szCs w:val="24"/>
        </w:rPr>
        <w:t>:</w:t>
      </w:r>
    </w:p>
    <w:p w:rsidR="00A77CDC" w:rsidRPr="00A77CDC" w:rsidRDefault="00A77CDC" w:rsidP="00A77CDC">
      <w:pPr>
        <w:spacing w:after="0"/>
        <w:rPr>
          <w:sz w:val="24"/>
          <w:szCs w:val="24"/>
        </w:rPr>
      </w:pPr>
      <w:r w:rsidRPr="00A77CDC">
        <w:rPr>
          <w:sz w:val="24"/>
          <w:szCs w:val="24"/>
        </w:rPr>
        <w:t>Es un proceso de construcción del conocimiento donde se brinda espacios que involucre a la comunidad educativa, interactuando y haciendo parte del proceso educativo de los niños(a)</w:t>
      </w:r>
    </w:p>
    <w:p w:rsidR="00314BBF" w:rsidRPr="00A77CDC" w:rsidRDefault="00314BBF" w:rsidP="00314BBF">
      <w:pPr>
        <w:spacing w:after="0"/>
      </w:pPr>
    </w:p>
    <w:p w:rsidR="00314BBF" w:rsidRDefault="00E16F3B" w:rsidP="00E16F3B">
      <w:pPr>
        <w:pStyle w:val="Prrafodelista"/>
        <w:spacing w:after="0"/>
        <w:rPr>
          <w:b/>
        </w:rPr>
      </w:pPr>
      <w:r>
        <w:rPr>
          <w:b/>
        </w:rPr>
        <w:t>14.2</w:t>
      </w:r>
      <w:r w:rsidR="00314BBF" w:rsidRPr="00314BBF">
        <w:rPr>
          <w:b/>
        </w:rPr>
        <w:t>Integral:</w:t>
      </w:r>
    </w:p>
    <w:p w:rsidR="00314BBF" w:rsidRDefault="00314BBF" w:rsidP="00314BBF">
      <w:pPr>
        <w:spacing w:after="0"/>
      </w:pPr>
      <w:r w:rsidRPr="00314BBF">
        <w:t xml:space="preserve">Debe superar la concepción de la acción educativa como una sumatoria de actividades por áreas de desarrollo o como actividades separadas con un tema común; contemplar realmente la integralidad del estudiante como un ser completo y que utiliza todas las dimensiones en </w:t>
      </w:r>
      <w:r w:rsidR="00E641AF" w:rsidRPr="00314BBF">
        <w:t>todos los</w:t>
      </w:r>
      <w:r w:rsidRPr="00314BBF">
        <w:t xml:space="preserve"> momentos de su proceso de construcción de aprendizaje.</w:t>
      </w:r>
    </w:p>
    <w:p w:rsidR="00314BBF" w:rsidRDefault="00314BBF" w:rsidP="00314BBF">
      <w:pPr>
        <w:spacing w:after="0"/>
      </w:pPr>
    </w:p>
    <w:p w:rsidR="00314BBF" w:rsidRPr="007D7105" w:rsidRDefault="00314BBF" w:rsidP="00465D84">
      <w:pPr>
        <w:pStyle w:val="Prrafodelista"/>
        <w:numPr>
          <w:ilvl w:val="1"/>
          <w:numId w:val="57"/>
        </w:numPr>
        <w:spacing w:after="0"/>
        <w:rPr>
          <w:b/>
        </w:rPr>
      </w:pPr>
      <w:r w:rsidRPr="007D7105">
        <w:rPr>
          <w:b/>
        </w:rPr>
        <w:t>Globalizadora:</w:t>
      </w:r>
    </w:p>
    <w:p w:rsidR="00314BBF" w:rsidRDefault="00314BBF" w:rsidP="00314BBF">
      <w:pPr>
        <w:spacing w:after="0"/>
      </w:pPr>
      <w:r>
        <w:t xml:space="preserve">Debe favorecer la realización interdisciplinaria de los conocimientos construidos; no como entes separados sino como centro totalizador de los mismos; </w:t>
      </w:r>
      <w:r w:rsidR="00A654DD">
        <w:t>aun</w:t>
      </w:r>
      <w:r>
        <w:t xml:space="preserve"> respetando la didáctica </w:t>
      </w:r>
      <w:r w:rsidR="000435EC">
        <w:t>de cada</w:t>
      </w:r>
      <w:r>
        <w:t xml:space="preserve"> dimensión.</w:t>
      </w:r>
    </w:p>
    <w:p w:rsidR="00314BBF" w:rsidRDefault="00314BBF" w:rsidP="00314BBF">
      <w:pPr>
        <w:spacing w:after="0"/>
      </w:pPr>
    </w:p>
    <w:p w:rsidR="00314BBF" w:rsidRPr="007D7105" w:rsidRDefault="00974B56" w:rsidP="00465D84">
      <w:pPr>
        <w:pStyle w:val="Prrafodelista"/>
        <w:numPr>
          <w:ilvl w:val="1"/>
          <w:numId w:val="57"/>
        </w:numPr>
        <w:spacing w:after="0"/>
        <w:rPr>
          <w:b/>
        </w:rPr>
      </w:pPr>
      <w:r w:rsidRPr="007D7105">
        <w:rPr>
          <w:b/>
        </w:rPr>
        <w:t>Contextual</w:t>
      </w:r>
      <w:r w:rsidR="00314BBF" w:rsidRPr="007D7105">
        <w:rPr>
          <w:b/>
        </w:rPr>
        <w:t>:</w:t>
      </w:r>
    </w:p>
    <w:p w:rsidR="00314BBF" w:rsidRDefault="00314BBF" w:rsidP="00314BBF">
      <w:pPr>
        <w:spacing w:after="0"/>
      </w:pPr>
      <w:r>
        <w:t xml:space="preserve">Que reconozca la realidad del niño(a), de su medio físico, familiar y cultural, el bagaje de sus experiencias, vivencias, conocimientos y expectativas sobre </w:t>
      </w:r>
      <w:r w:rsidR="00A654DD">
        <w:t>sí</w:t>
      </w:r>
      <w:r>
        <w:t xml:space="preserve"> mismo, su familia y su entorno; y así mismo, plantea problemas y /o necesidades que respondan y se adecuen a este mismo</w:t>
      </w:r>
    </w:p>
    <w:p w:rsidR="00314BBF" w:rsidRDefault="00314BBF" w:rsidP="00314BBF">
      <w:pPr>
        <w:spacing w:after="0"/>
      </w:pPr>
    </w:p>
    <w:p w:rsidR="00314BBF" w:rsidRPr="007D7105" w:rsidRDefault="00314BBF" w:rsidP="00465D84">
      <w:pPr>
        <w:pStyle w:val="Prrafodelista"/>
        <w:numPr>
          <w:ilvl w:val="1"/>
          <w:numId w:val="57"/>
        </w:numPr>
        <w:spacing w:after="0"/>
        <w:rPr>
          <w:b/>
        </w:rPr>
      </w:pPr>
      <w:r w:rsidRPr="007D7105">
        <w:rPr>
          <w:b/>
        </w:rPr>
        <w:t>Investigativo</w:t>
      </w:r>
    </w:p>
    <w:p w:rsidR="00314BBF" w:rsidRDefault="00314BBF" w:rsidP="00314BBF">
      <w:pPr>
        <w:spacing w:after="0"/>
      </w:pPr>
    </w:p>
    <w:p w:rsidR="00314BBF" w:rsidRDefault="00314BBF" w:rsidP="00314BBF">
      <w:pPr>
        <w:spacing w:after="0"/>
      </w:pPr>
      <w:r>
        <w:t>Debe estimular la búsqueda de soluciones a preguntas y problemas que surgen de los mismos niños iniciándolos en la investigación. En esta búsqueda se valida la investigación del entorno en la participación en este proceso de docente, familia y comunidad quienes en forma conjunta inician un verdadero proceso de investigación.</w:t>
      </w:r>
    </w:p>
    <w:p w:rsidR="00314BBF" w:rsidRDefault="00314BBF" w:rsidP="00314BBF">
      <w:pPr>
        <w:spacing w:after="0"/>
      </w:pPr>
    </w:p>
    <w:p w:rsidR="00314BBF" w:rsidRPr="007D7105" w:rsidRDefault="00E16F3B" w:rsidP="00E16F3B">
      <w:pPr>
        <w:pStyle w:val="Prrafodelista"/>
        <w:spacing w:after="0"/>
        <w:ind w:left="465"/>
        <w:rPr>
          <w:b/>
        </w:rPr>
      </w:pPr>
      <w:r>
        <w:rPr>
          <w:b/>
        </w:rPr>
        <w:t>14.6</w:t>
      </w:r>
      <w:r w:rsidR="007D7105" w:rsidRPr="007D7105">
        <w:rPr>
          <w:b/>
        </w:rPr>
        <w:t>Constructivo:</w:t>
      </w:r>
    </w:p>
    <w:p w:rsidR="007D7105" w:rsidRDefault="007D7105" w:rsidP="007D7105">
      <w:pPr>
        <w:spacing w:after="0"/>
      </w:pPr>
      <w:r>
        <w:t>Propiciar en el niño una relación con la realidad que le genere problematización de situaciones, planteamiento de hipótesis, búsqueda de información, asimilación de nuevos esquemas, acomodación de estos y así llegar a construir el conocimiento.</w:t>
      </w:r>
    </w:p>
    <w:p w:rsidR="007D7105" w:rsidRDefault="007D7105" w:rsidP="007D7105">
      <w:pPr>
        <w:spacing w:after="0"/>
      </w:pPr>
    </w:p>
    <w:p w:rsidR="007D7105" w:rsidRDefault="007D7105" w:rsidP="007D7105">
      <w:pPr>
        <w:spacing w:after="0"/>
      </w:pPr>
      <w:r>
        <w:t>Es bueno resaltar que especialmente en el nivel de preescolar se debe favorecer la interacción constructiva con el lenguaje escrito y oral, las nociones matemáticas, para así motivarlos a sentir el gusto por su utilización y deseo de apropiarse de él como fuente d conocimiento y expresión</w:t>
      </w:r>
    </w:p>
    <w:p w:rsidR="007D7105" w:rsidRDefault="007D7105" w:rsidP="007D7105">
      <w:pPr>
        <w:spacing w:after="0"/>
      </w:pPr>
    </w:p>
    <w:p w:rsidR="007D7105" w:rsidRDefault="007D7105" w:rsidP="007D7105">
      <w:pPr>
        <w:spacing w:after="0"/>
      </w:pPr>
    </w:p>
    <w:p w:rsidR="00A77CDC" w:rsidRDefault="00A77CDC" w:rsidP="007D7105">
      <w:pPr>
        <w:spacing w:after="0"/>
      </w:pPr>
    </w:p>
    <w:p w:rsidR="007D7105" w:rsidRDefault="007D7105" w:rsidP="007D7105">
      <w:pPr>
        <w:spacing w:after="0"/>
      </w:pPr>
    </w:p>
    <w:p w:rsidR="007D7105" w:rsidRPr="001D2F77" w:rsidRDefault="001D2F77" w:rsidP="001D2F77">
      <w:pPr>
        <w:spacing w:after="0"/>
        <w:ind w:left="465"/>
        <w:rPr>
          <w:b/>
        </w:rPr>
      </w:pPr>
      <w:r>
        <w:rPr>
          <w:b/>
        </w:rPr>
        <w:lastRenderedPageBreak/>
        <w:t>14.7</w:t>
      </w:r>
      <w:r w:rsidR="00CE2C2B" w:rsidRPr="001D2F77">
        <w:rPr>
          <w:b/>
        </w:rPr>
        <w:t>Generador de aprendizajes significativos</w:t>
      </w:r>
    </w:p>
    <w:p w:rsidR="00CE2C2B" w:rsidRDefault="00CE2C2B" w:rsidP="00CE2C2B">
      <w:pPr>
        <w:spacing w:after="0"/>
        <w:rPr>
          <w:b/>
        </w:rPr>
      </w:pPr>
    </w:p>
    <w:p w:rsidR="00CE2C2B" w:rsidRDefault="00CE2C2B" w:rsidP="00CE2C2B">
      <w:pPr>
        <w:spacing w:after="0"/>
      </w:pPr>
      <w:r>
        <w:t>Una aseveración fundamental de la investigación contemporánea sobre el aprendizaje es que se aprende mejor aquello que se comprende adecuadamente, es decir, que se inserta apropiadamente en los conocimientos que ya poseemos y que se puede usar para resolver problemas significativos para la persona que aprende, el niño valora más los contenidos y por lo tanto los asimila rápidamente que construye a partir de vivencias y que le permiten relacionarse en una forma más acertada con su medio en situaciones cotidianas</w:t>
      </w:r>
    </w:p>
    <w:p w:rsidR="00CE2C2B" w:rsidRDefault="00CE2C2B" w:rsidP="00CE2C2B">
      <w:pPr>
        <w:spacing w:after="0"/>
      </w:pPr>
    </w:p>
    <w:p w:rsidR="00CE2C2B" w:rsidRPr="0045091F" w:rsidRDefault="00CE2C2B" w:rsidP="0045091F">
      <w:pPr>
        <w:pStyle w:val="Prrafodelista"/>
        <w:numPr>
          <w:ilvl w:val="1"/>
          <w:numId w:val="158"/>
        </w:numPr>
        <w:spacing w:after="0"/>
        <w:rPr>
          <w:b/>
        </w:rPr>
      </w:pPr>
      <w:r w:rsidRPr="0045091F">
        <w:rPr>
          <w:b/>
        </w:rPr>
        <w:t>Desarrolla valores esenciales:</w:t>
      </w:r>
    </w:p>
    <w:p w:rsidR="00CE2C2B" w:rsidRDefault="00CE2C2B" w:rsidP="00CE2C2B">
      <w:pPr>
        <w:spacing w:after="0"/>
      </w:pPr>
      <w:r>
        <w:t xml:space="preserve">Al trabajar en grupo surge la necesidad de establecer grupalmente pautas de interacción para organizarse; esto genera compromiso y libertad de acción dentro de valores que estimulan su autonomía, </w:t>
      </w:r>
      <w:r w:rsidR="000435EC">
        <w:t>responsabilidad, identidad</w:t>
      </w:r>
      <w:r>
        <w:t>, respeto y tolerancia</w:t>
      </w:r>
    </w:p>
    <w:p w:rsidR="0045091F" w:rsidRDefault="0045091F" w:rsidP="0045091F">
      <w:pPr>
        <w:spacing w:after="0"/>
      </w:pPr>
    </w:p>
    <w:p w:rsidR="005813C8" w:rsidRPr="0045091F" w:rsidRDefault="000435EC" w:rsidP="0045091F">
      <w:pPr>
        <w:pStyle w:val="Prrafodelista"/>
        <w:numPr>
          <w:ilvl w:val="1"/>
          <w:numId w:val="158"/>
        </w:numPr>
        <w:spacing w:after="0"/>
        <w:rPr>
          <w:b/>
        </w:rPr>
      </w:pPr>
      <w:r w:rsidRPr="0045091F">
        <w:rPr>
          <w:b/>
        </w:rPr>
        <w:t>Estimula habilidades</w:t>
      </w:r>
      <w:r w:rsidR="005813C8" w:rsidRPr="0045091F">
        <w:rPr>
          <w:b/>
        </w:rPr>
        <w:t xml:space="preserve"> y destrezas</w:t>
      </w:r>
    </w:p>
    <w:p w:rsidR="005813C8" w:rsidRDefault="005813C8" w:rsidP="005813C8">
      <w:pPr>
        <w:spacing w:after="0"/>
      </w:pPr>
    </w:p>
    <w:p w:rsidR="005813C8" w:rsidRDefault="00E641AF" w:rsidP="005813C8">
      <w:pPr>
        <w:spacing w:after="0"/>
      </w:pPr>
      <w:r>
        <w:t>Brindarles</w:t>
      </w:r>
      <w:r w:rsidR="005813C8">
        <w:t xml:space="preserve"> a todos los niños la posibilidad de trabajar a su ritmo esto favorece el desarrollo de habilidades y destrezas en una forma equitativa, para que cada uno avance y encuentre retos propios a sus necesidades e intereses; favoreciendo en cada niño que él o ella también puedan alcanzar los logros planteados</w:t>
      </w:r>
    </w:p>
    <w:p w:rsidR="005813C8" w:rsidRDefault="005813C8" w:rsidP="005813C8">
      <w:pPr>
        <w:spacing w:after="0"/>
      </w:pPr>
    </w:p>
    <w:p w:rsidR="005813C8" w:rsidRPr="005813C8" w:rsidRDefault="00E16F3B" w:rsidP="00E16F3B">
      <w:pPr>
        <w:pStyle w:val="Prrafodelista"/>
        <w:spacing w:after="0"/>
        <w:ind w:left="465"/>
        <w:rPr>
          <w:b/>
        </w:rPr>
      </w:pPr>
      <w:r>
        <w:rPr>
          <w:b/>
        </w:rPr>
        <w:t>14.10</w:t>
      </w:r>
      <w:r w:rsidR="0045091F">
        <w:rPr>
          <w:b/>
        </w:rPr>
        <w:t xml:space="preserve"> </w:t>
      </w:r>
      <w:r w:rsidR="005813C8" w:rsidRPr="005813C8">
        <w:rPr>
          <w:b/>
        </w:rPr>
        <w:t>Planificado y evaluado</w:t>
      </w:r>
    </w:p>
    <w:p w:rsidR="005813C8" w:rsidRDefault="005813C8" w:rsidP="005813C8">
      <w:pPr>
        <w:spacing w:after="0"/>
      </w:pPr>
    </w:p>
    <w:p w:rsidR="005813C8" w:rsidRDefault="005813C8" w:rsidP="005813C8">
      <w:pPr>
        <w:spacing w:after="0"/>
      </w:pPr>
      <w:r>
        <w:t>La materialización de un proyecto consiste en las distintas formas que este puede ser llevado a cabo a través de diversas actividades. Cada actividad puede tener una duración diferente y en su realización, organización y ejecución  participan todos,  una vez surja el proyecto, de las necesidades, interese e inquietudes de los niños(a), la docente le da viabilidad, priorizando las inquietudes de los pequeños para luego retomar la que despierta más interés en ellos; de esta manera la docente estructura su proyecto, planeando posibles actividades o elaborando un mapa conceptual donde realmente se va plasmado el posible contenido a desarrollar en el proyecto evitando improvisaciones</w:t>
      </w:r>
    </w:p>
    <w:p w:rsidR="005813C8" w:rsidRDefault="005813C8" w:rsidP="005813C8">
      <w:pPr>
        <w:spacing w:after="0"/>
      </w:pPr>
    </w:p>
    <w:p w:rsidR="005813C8" w:rsidRDefault="005813C8" w:rsidP="005813C8">
      <w:pPr>
        <w:spacing w:after="0"/>
      </w:pPr>
      <w:r>
        <w:t>El proceso de evaluación se inicia desde que nace el proyecto, esta debe ser constante, permanente, individual o grupal</w:t>
      </w:r>
      <w:r w:rsidR="00612786">
        <w:t xml:space="preserve">, donde también se </w:t>
      </w:r>
      <w:r w:rsidR="00020293">
        <w:t>les</w:t>
      </w:r>
      <w:r w:rsidR="00612786">
        <w:t xml:space="preserve"> </w:t>
      </w:r>
      <w:r w:rsidR="00E641AF">
        <w:t>dé</w:t>
      </w:r>
      <w:r w:rsidR="00612786">
        <w:t xml:space="preserve"> la posibilidad a los niños(a) a que inicien su proceso de autoevaluación. Es recomendable sistematizar la evaluación, es decir programarla y registrarla en forma precisa para detectar y superar debilidades.</w:t>
      </w:r>
    </w:p>
    <w:p w:rsidR="00612786" w:rsidRDefault="00612786" w:rsidP="005813C8">
      <w:pPr>
        <w:spacing w:after="0"/>
      </w:pPr>
    </w:p>
    <w:p w:rsidR="00612786" w:rsidRDefault="008603EE" w:rsidP="005813C8">
      <w:pPr>
        <w:spacing w:after="0"/>
      </w:pPr>
      <w:r>
        <w:rPr>
          <w:noProof/>
          <w:lang w:val="es-CO" w:eastAsia="es-CO"/>
        </w:rPr>
        <w:lastRenderedPageBreak/>
        <w:drawing>
          <wp:anchor distT="0" distB="0" distL="114300" distR="114300" simplePos="0" relativeHeight="251842560" behindDoc="1" locked="0" layoutInCell="1" allowOverlap="1">
            <wp:simplePos x="0" y="0"/>
            <wp:positionH relativeFrom="column">
              <wp:posOffset>-210185</wp:posOffset>
            </wp:positionH>
            <wp:positionV relativeFrom="paragraph">
              <wp:posOffset>-213995</wp:posOffset>
            </wp:positionV>
            <wp:extent cx="5861050" cy="4749800"/>
            <wp:effectExtent l="19050" t="0" r="6350" b="0"/>
            <wp:wrapTight wrapText="bothSides">
              <wp:wrapPolygon edited="0">
                <wp:start x="-70" y="0"/>
                <wp:lineTo x="-70" y="21484"/>
                <wp:lineTo x="21623" y="21484"/>
                <wp:lineTo x="21623" y="0"/>
                <wp:lineTo x="-7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861050" cy="4749800"/>
                    </a:xfrm>
                    <a:prstGeom prst="rect">
                      <a:avLst/>
                    </a:prstGeom>
                    <a:noFill/>
                    <a:ln w="9525">
                      <a:noFill/>
                      <a:miter lim="800000"/>
                      <a:headEnd/>
                      <a:tailEnd/>
                    </a:ln>
                  </pic:spPr>
                </pic:pic>
              </a:graphicData>
            </a:graphic>
          </wp:anchor>
        </w:drawing>
      </w:r>
    </w:p>
    <w:p w:rsidR="00612786" w:rsidRDefault="00612786" w:rsidP="005813C8">
      <w:pPr>
        <w:spacing w:after="0"/>
      </w:pPr>
    </w:p>
    <w:p w:rsidR="00612786" w:rsidRDefault="00612786" w:rsidP="005813C8">
      <w:pPr>
        <w:spacing w:after="0"/>
      </w:pPr>
    </w:p>
    <w:p w:rsidR="00612786" w:rsidRDefault="00612786" w:rsidP="005813C8">
      <w:pPr>
        <w:spacing w:after="0"/>
      </w:pPr>
    </w:p>
    <w:p w:rsidR="00612786" w:rsidRDefault="00612786"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8603EE" w:rsidRDefault="008603EE" w:rsidP="005813C8">
      <w:pPr>
        <w:spacing w:after="0"/>
      </w:pPr>
    </w:p>
    <w:p w:rsidR="00612786" w:rsidRDefault="00612786" w:rsidP="005813C8">
      <w:pPr>
        <w:spacing w:after="0"/>
      </w:pPr>
    </w:p>
    <w:p w:rsidR="00612786" w:rsidRDefault="00612786" w:rsidP="005813C8">
      <w:pPr>
        <w:spacing w:after="0"/>
      </w:pPr>
    </w:p>
    <w:p w:rsidR="00612786" w:rsidRDefault="00612786" w:rsidP="005813C8">
      <w:pPr>
        <w:spacing w:after="0"/>
      </w:pPr>
    </w:p>
    <w:p w:rsidR="00612786" w:rsidRDefault="00612786" w:rsidP="005813C8">
      <w:pPr>
        <w:spacing w:after="0"/>
      </w:pPr>
    </w:p>
    <w:p w:rsidR="00612786" w:rsidRPr="00C55565" w:rsidRDefault="00E16F3B" w:rsidP="00612786">
      <w:pPr>
        <w:pStyle w:val="Ttulo9"/>
        <w:spacing w:line="480" w:lineRule="auto"/>
        <w:jc w:val="center"/>
        <w:rPr>
          <w:rFonts w:asciiTheme="minorHAnsi" w:hAnsiTheme="minorHAnsi" w:cs="Times New Roman"/>
          <w:b/>
          <w:i w:val="0"/>
          <w:sz w:val="32"/>
          <w:szCs w:val="32"/>
        </w:rPr>
      </w:pPr>
      <w:r w:rsidRPr="00C55565">
        <w:rPr>
          <w:rFonts w:asciiTheme="minorHAnsi" w:hAnsiTheme="minorHAnsi" w:cs="Times New Roman"/>
          <w:b/>
          <w:i w:val="0"/>
          <w:sz w:val="32"/>
          <w:szCs w:val="32"/>
        </w:rPr>
        <w:lastRenderedPageBreak/>
        <w:t xml:space="preserve">16. </w:t>
      </w:r>
      <w:r w:rsidR="00612786" w:rsidRPr="00C55565">
        <w:rPr>
          <w:rFonts w:asciiTheme="minorHAnsi" w:hAnsiTheme="minorHAnsi" w:cs="Times New Roman"/>
          <w:b/>
          <w:i w:val="0"/>
          <w:sz w:val="32"/>
          <w:szCs w:val="32"/>
        </w:rPr>
        <w:t xml:space="preserve">PRINCIPIOS DE LA </w:t>
      </w:r>
      <w:r w:rsidR="000435EC" w:rsidRPr="00C55565">
        <w:rPr>
          <w:rFonts w:asciiTheme="minorHAnsi" w:hAnsiTheme="minorHAnsi" w:cs="Times New Roman"/>
          <w:b/>
          <w:i w:val="0"/>
          <w:sz w:val="32"/>
          <w:szCs w:val="32"/>
        </w:rPr>
        <w:t>EDUCACIÓN PREESCOLAR</w:t>
      </w:r>
    </w:p>
    <w:p w:rsidR="00612786" w:rsidRPr="00C55565" w:rsidRDefault="000435EC" w:rsidP="00612786">
      <w:pPr>
        <w:spacing w:line="480" w:lineRule="auto"/>
      </w:pPr>
      <w:r w:rsidRPr="00C55565">
        <w:t>El decreto</w:t>
      </w:r>
      <w:r w:rsidR="00612786" w:rsidRPr="00C55565">
        <w:t xml:space="preserve"> 22.47 de 1997 en el </w:t>
      </w:r>
      <w:r w:rsidR="00A77CDC" w:rsidRPr="00C55565">
        <w:t>capítulo</w:t>
      </w:r>
      <w:r w:rsidR="00612786" w:rsidRPr="00C55565">
        <w:t xml:space="preserve"> 1 referido a las orientaciones curriculares contempla como principios de la educación preescolar los siguientes.</w:t>
      </w:r>
    </w:p>
    <w:p w:rsidR="00612786" w:rsidRPr="00C55565" w:rsidRDefault="00612786" w:rsidP="00612786">
      <w:pPr>
        <w:spacing w:line="480" w:lineRule="auto"/>
        <w:jc w:val="center"/>
      </w:pPr>
    </w:p>
    <w:p w:rsidR="00612786" w:rsidRPr="00C55565" w:rsidRDefault="00612786" w:rsidP="00612786">
      <w:pPr>
        <w:spacing w:line="480" w:lineRule="auto"/>
      </w:pPr>
      <w:r w:rsidRPr="00C55565">
        <w:rPr>
          <w:b/>
          <w:bCs/>
        </w:rPr>
        <w:t>A INTEGRALIDAD</w:t>
      </w:r>
      <w:r w:rsidRPr="00C55565">
        <w:rPr>
          <w:bCs/>
        </w:rPr>
        <w:t xml:space="preserve">.  </w:t>
      </w:r>
      <w:r w:rsidRPr="00C55565">
        <w:t>Reconoce el trabajo pedagógico   integral y considera</w:t>
      </w:r>
    </w:p>
    <w:p w:rsidR="00612786" w:rsidRPr="00C55565" w:rsidRDefault="00A77CDC" w:rsidP="00612786">
      <w:pPr>
        <w:spacing w:line="480" w:lineRule="auto"/>
        <w:rPr>
          <w:b/>
        </w:rPr>
      </w:pPr>
      <w:r w:rsidRPr="00C55565">
        <w:t>Al</w:t>
      </w:r>
      <w:r w:rsidR="00612786" w:rsidRPr="00C55565">
        <w:t xml:space="preserve"> educando como ser único y social en interdependencia </w:t>
      </w:r>
      <w:r w:rsidR="000435EC" w:rsidRPr="00C55565">
        <w:t>y reciprocidad</w:t>
      </w:r>
      <w:r w:rsidR="00612786" w:rsidRPr="00C55565">
        <w:t xml:space="preserve"> permanente con su entorno familiar. </w:t>
      </w:r>
      <w:r w:rsidRPr="00C55565">
        <w:t>Social, natural</w:t>
      </w:r>
      <w:r w:rsidR="00612786" w:rsidRPr="00C55565">
        <w:t>. Ético, y cultura</w:t>
      </w:r>
      <w:r w:rsidR="00612786" w:rsidRPr="00C55565">
        <w:rPr>
          <w:b/>
        </w:rPr>
        <w:t>l</w:t>
      </w:r>
    </w:p>
    <w:p w:rsidR="00612786" w:rsidRPr="00C55565" w:rsidRDefault="00612786" w:rsidP="00612786">
      <w:pPr>
        <w:pStyle w:val="Ttulo9"/>
        <w:spacing w:line="480" w:lineRule="auto"/>
        <w:jc w:val="center"/>
        <w:rPr>
          <w:rFonts w:asciiTheme="minorHAnsi" w:hAnsiTheme="minorHAnsi"/>
          <w:b/>
        </w:rPr>
      </w:pPr>
    </w:p>
    <w:p w:rsidR="00612786" w:rsidRPr="00C55565" w:rsidRDefault="00612786" w:rsidP="00612786">
      <w:pPr>
        <w:pStyle w:val="Ttulo9"/>
        <w:spacing w:line="480" w:lineRule="auto"/>
        <w:rPr>
          <w:rFonts w:asciiTheme="minorHAnsi" w:hAnsiTheme="minorHAnsi" w:cs="Arial"/>
          <w:bCs/>
          <w:i w:val="0"/>
          <w:sz w:val="22"/>
          <w:szCs w:val="22"/>
        </w:rPr>
      </w:pPr>
      <w:r w:rsidRPr="00C55565">
        <w:rPr>
          <w:rFonts w:asciiTheme="minorHAnsi" w:hAnsiTheme="minorHAnsi" w:cs="Arial"/>
          <w:b/>
          <w:i w:val="0"/>
          <w:sz w:val="22"/>
          <w:szCs w:val="22"/>
        </w:rPr>
        <w:t>DE PARTICIPACIÓN</w:t>
      </w:r>
      <w:r w:rsidR="00020293" w:rsidRPr="00C55565">
        <w:rPr>
          <w:rFonts w:asciiTheme="minorHAnsi" w:hAnsiTheme="minorHAnsi" w:cs="Arial"/>
          <w:b/>
          <w:i w:val="0"/>
          <w:sz w:val="22"/>
          <w:szCs w:val="22"/>
        </w:rPr>
        <w:t>:</w:t>
      </w:r>
      <w:r w:rsidR="0090392C" w:rsidRPr="00C55565">
        <w:rPr>
          <w:rFonts w:asciiTheme="minorHAnsi" w:hAnsiTheme="minorHAnsi" w:cs="Arial"/>
          <w:i w:val="0"/>
          <w:sz w:val="22"/>
          <w:szCs w:val="22"/>
        </w:rPr>
        <w:t xml:space="preserve"> </w:t>
      </w:r>
      <w:r w:rsidRPr="00C55565">
        <w:rPr>
          <w:rFonts w:asciiTheme="minorHAnsi" w:hAnsiTheme="minorHAnsi" w:cs="Arial"/>
          <w:bCs/>
          <w:i w:val="0"/>
          <w:sz w:val="22"/>
          <w:szCs w:val="22"/>
        </w:rPr>
        <w:t xml:space="preserve">Reconoce la organización y trabajo de grupo como espacio propicio para la aceptación de sí mismo y del otro en el intercambio de experiencias, opiniones, conocimientos e ideales por parte de los </w:t>
      </w:r>
      <w:r w:rsidR="000435EC" w:rsidRPr="00C55565">
        <w:rPr>
          <w:rFonts w:asciiTheme="minorHAnsi" w:hAnsiTheme="minorHAnsi" w:cs="Arial"/>
          <w:bCs/>
          <w:i w:val="0"/>
          <w:sz w:val="22"/>
          <w:szCs w:val="22"/>
        </w:rPr>
        <w:t>educandos, de</w:t>
      </w:r>
      <w:r w:rsidRPr="00C55565">
        <w:rPr>
          <w:rFonts w:asciiTheme="minorHAnsi" w:hAnsiTheme="minorHAnsi" w:cs="Arial"/>
          <w:bCs/>
          <w:i w:val="0"/>
          <w:sz w:val="22"/>
          <w:szCs w:val="22"/>
        </w:rPr>
        <w:t xml:space="preserve"> los docentes, delas familias y demás miembros de la comunidad a la que pertenece y para la cohesión del trabajo grupal, la construcción de </w:t>
      </w:r>
      <w:r w:rsidR="00A77CDC" w:rsidRPr="00C55565">
        <w:rPr>
          <w:rFonts w:asciiTheme="minorHAnsi" w:hAnsiTheme="minorHAnsi" w:cs="Arial"/>
          <w:bCs/>
          <w:i w:val="0"/>
          <w:sz w:val="22"/>
          <w:szCs w:val="22"/>
        </w:rPr>
        <w:t>valores. Normas</w:t>
      </w:r>
      <w:r w:rsidRPr="00C55565">
        <w:rPr>
          <w:rFonts w:asciiTheme="minorHAnsi" w:hAnsiTheme="minorHAnsi" w:cs="Arial"/>
          <w:bCs/>
          <w:i w:val="0"/>
          <w:sz w:val="22"/>
          <w:szCs w:val="22"/>
        </w:rPr>
        <w:t xml:space="preserve"> sociales, el sentido de pertenencia y el compromiso social y personal.</w:t>
      </w:r>
    </w:p>
    <w:p w:rsidR="00612786" w:rsidRPr="00C55565" w:rsidRDefault="00612786" w:rsidP="00612786">
      <w:pPr>
        <w:spacing w:line="480" w:lineRule="auto"/>
        <w:jc w:val="center"/>
      </w:pPr>
    </w:p>
    <w:p w:rsidR="00612786" w:rsidRPr="00C55565" w:rsidRDefault="00612786" w:rsidP="00612786">
      <w:pPr>
        <w:spacing w:line="480" w:lineRule="auto"/>
      </w:pPr>
      <w:r w:rsidRPr="00C55565">
        <w:rPr>
          <w:b/>
          <w:bCs/>
          <w:i/>
        </w:rPr>
        <w:t>DE LUDICA</w:t>
      </w:r>
      <w:r w:rsidRPr="00C55565">
        <w:rPr>
          <w:bCs/>
        </w:rPr>
        <w:t xml:space="preserve">.  </w:t>
      </w:r>
      <w:r w:rsidRPr="00C55565">
        <w:t xml:space="preserve"> Reconoce el juego como dinamizador de la vida del educando, mediante el cual construye conocimientos, se encuentra consigo mismo, con el mundo físico y social, desarrolla iniciativas propias, comparte sus intereses, desarrolla habilidades de comunicación, construye y se apropia de normas.   A sí mismo reconoce que el gozo, el entusiasmo, el placer de crear y de generar significados, afectos, visiones de futuro y nuevas formas de acción y convivencia-.</w:t>
      </w:r>
    </w:p>
    <w:p w:rsidR="00663C8C" w:rsidRPr="00C55565" w:rsidRDefault="00E16F3B" w:rsidP="00663C8C">
      <w:pPr>
        <w:pStyle w:val="Ttulo3"/>
        <w:spacing w:line="480" w:lineRule="auto"/>
        <w:jc w:val="center"/>
        <w:rPr>
          <w:rFonts w:asciiTheme="minorHAnsi" w:hAnsiTheme="minorHAnsi"/>
          <w:color w:val="auto"/>
          <w:sz w:val="40"/>
          <w:szCs w:val="40"/>
          <w:u w:val="single"/>
        </w:rPr>
      </w:pPr>
      <w:r w:rsidRPr="00C55565">
        <w:rPr>
          <w:rFonts w:asciiTheme="minorHAnsi" w:hAnsiTheme="minorHAnsi"/>
          <w:color w:val="auto"/>
          <w:sz w:val="40"/>
          <w:szCs w:val="40"/>
          <w:u w:val="single"/>
        </w:rPr>
        <w:lastRenderedPageBreak/>
        <w:t xml:space="preserve">17. </w:t>
      </w:r>
      <w:r w:rsidR="00663C8C" w:rsidRPr="00C55565">
        <w:rPr>
          <w:rFonts w:asciiTheme="minorHAnsi" w:hAnsiTheme="minorHAnsi"/>
          <w:color w:val="auto"/>
          <w:sz w:val="40"/>
          <w:szCs w:val="40"/>
          <w:u w:val="single"/>
        </w:rPr>
        <w:t>SIGNIFICADO Y SENTIDO DE   L A EDUCACIÓN PREESCOLAR</w:t>
      </w:r>
    </w:p>
    <w:p w:rsidR="00663C8C" w:rsidRPr="00C55565" w:rsidRDefault="00663C8C" w:rsidP="00663C8C">
      <w:pPr>
        <w:spacing w:line="480" w:lineRule="auto"/>
        <w:jc w:val="center"/>
        <w:rPr>
          <w:b/>
          <w:bCs/>
          <w:sz w:val="40"/>
          <w:szCs w:val="40"/>
          <w:u w:val="single"/>
        </w:rPr>
      </w:pPr>
      <w:r w:rsidRPr="00C55565">
        <w:rPr>
          <w:b/>
          <w:bCs/>
          <w:sz w:val="40"/>
          <w:szCs w:val="40"/>
          <w:u w:val="single"/>
        </w:rPr>
        <w:t>PILARES.</w:t>
      </w:r>
    </w:p>
    <w:p w:rsidR="00663C8C" w:rsidRPr="00C55565" w:rsidRDefault="000435EC" w:rsidP="00663C8C">
      <w:pPr>
        <w:spacing w:line="480" w:lineRule="auto"/>
        <w:rPr>
          <w:bCs/>
        </w:rPr>
      </w:pPr>
      <w:r w:rsidRPr="00C55565">
        <w:rPr>
          <w:bCs/>
        </w:rPr>
        <w:t>Según Jacques</w:t>
      </w:r>
      <w:r w:rsidR="00663C8C" w:rsidRPr="00C55565">
        <w:rPr>
          <w:bCs/>
        </w:rPr>
        <w:t xml:space="preserve"> Delars en el </w:t>
      </w:r>
      <w:r w:rsidRPr="00C55565">
        <w:rPr>
          <w:bCs/>
        </w:rPr>
        <w:t>documento La</w:t>
      </w:r>
      <w:r w:rsidR="00663C8C" w:rsidRPr="00C55565">
        <w:rPr>
          <w:bCs/>
        </w:rPr>
        <w:t xml:space="preserve"> educación es un tesoro. La educación </w:t>
      </w:r>
      <w:r w:rsidRPr="00C55565">
        <w:rPr>
          <w:bCs/>
        </w:rPr>
        <w:t>debe estructurase</w:t>
      </w:r>
      <w:r w:rsidR="00663C8C" w:rsidRPr="00C55565">
        <w:rPr>
          <w:bCs/>
        </w:rPr>
        <w:t xml:space="preserve"> en torno </w:t>
      </w:r>
      <w:r w:rsidRPr="00C55565">
        <w:rPr>
          <w:bCs/>
        </w:rPr>
        <w:t>a cuatro aprendizajes</w:t>
      </w:r>
      <w:r w:rsidR="00663C8C" w:rsidRPr="00C55565">
        <w:rPr>
          <w:bCs/>
        </w:rPr>
        <w:t xml:space="preserve"> fundamentales, que en e l   </w:t>
      </w:r>
      <w:r w:rsidRPr="00C55565">
        <w:rPr>
          <w:bCs/>
        </w:rPr>
        <w:t>trascurso de</w:t>
      </w:r>
      <w:r w:rsidR="00663C8C" w:rsidRPr="00C55565">
        <w:rPr>
          <w:bCs/>
        </w:rPr>
        <w:t xml:space="preserve"> la vida serán para cada persona, en cierto sentido los pilares del conocimiento.</w:t>
      </w:r>
    </w:p>
    <w:p w:rsidR="00663C8C" w:rsidRPr="00C55565" w:rsidRDefault="00663C8C" w:rsidP="00663C8C">
      <w:pPr>
        <w:spacing w:line="480" w:lineRule="auto"/>
        <w:rPr>
          <w:bCs/>
        </w:rPr>
      </w:pPr>
      <w:r w:rsidRPr="00C55565">
        <w:rPr>
          <w:b/>
          <w:bCs/>
        </w:rPr>
        <w:t>1</w:t>
      </w:r>
      <w:r w:rsidR="000631FB">
        <w:rPr>
          <w:b/>
          <w:bCs/>
        </w:rPr>
        <w:t>.</w:t>
      </w:r>
      <w:r w:rsidRPr="00C55565">
        <w:rPr>
          <w:b/>
          <w:bCs/>
        </w:rPr>
        <w:t xml:space="preserve"> APRENDER A CONOCER</w:t>
      </w:r>
      <w:r w:rsidRPr="00C55565">
        <w:rPr>
          <w:bCs/>
        </w:rPr>
        <w:t xml:space="preserve">.  Es </w:t>
      </w:r>
      <w:r w:rsidR="000435EC" w:rsidRPr="00C55565">
        <w:rPr>
          <w:bCs/>
        </w:rPr>
        <w:t>decir,</w:t>
      </w:r>
      <w:r w:rsidRPr="00C55565">
        <w:rPr>
          <w:bCs/>
        </w:rPr>
        <w:t xml:space="preserve"> adquirir los instrumentos de la </w:t>
      </w:r>
      <w:r w:rsidR="000435EC" w:rsidRPr="00C55565">
        <w:rPr>
          <w:bCs/>
        </w:rPr>
        <w:t>comprensión, comprender</w:t>
      </w:r>
      <w:r w:rsidRPr="00C55565">
        <w:rPr>
          <w:bCs/>
        </w:rPr>
        <w:t xml:space="preserve"> el mundo que lo rodea y descubrir nuevos conocimientos.</w:t>
      </w:r>
    </w:p>
    <w:p w:rsidR="00663C8C" w:rsidRPr="00C55565" w:rsidRDefault="00663C8C" w:rsidP="000631FB">
      <w:pPr>
        <w:spacing w:line="480" w:lineRule="auto"/>
        <w:rPr>
          <w:bCs/>
        </w:rPr>
      </w:pPr>
      <w:r w:rsidRPr="00C55565">
        <w:rPr>
          <w:b/>
          <w:bCs/>
        </w:rPr>
        <w:t xml:space="preserve">2 </w:t>
      </w:r>
      <w:r w:rsidR="000631FB">
        <w:rPr>
          <w:b/>
          <w:bCs/>
        </w:rPr>
        <w:t>.</w:t>
      </w:r>
      <w:r w:rsidRPr="00C55565">
        <w:rPr>
          <w:b/>
          <w:bCs/>
        </w:rPr>
        <w:t>A</w:t>
      </w:r>
      <w:r w:rsidR="000435EC" w:rsidRPr="00C55565">
        <w:rPr>
          <w:b/>
          <w:bCs/>
        </w:rPr>
        <w:t>PRENDER HACER</w:t>
      </w:r>
      <w:r w:rsidR="000435EC" w:rsidRPr="00C55565">
        <w:rPr>
          <w:bCs/>
        </w:rPr>
        <w:t>, Para</w:t>
      </w:r>
      <w:r w:rsidRPr="00C55565">
        <w:rPr>
          <w:bCs/>
        </w:rPr>
        <w:t xml:space="preserve"> </w:t>
      </w:r>
      <w:r w:rsidR="000435EC" w:rsidRPr="00C55565">
        <w:rPr>
          <w:bCs/>
        </w:rPr>
        <w:t>poder influir</w:t>
      </w:r>
      <w:r w:rsidR="000435EC">
        <w:rPr>
          <w:bCs/>
        </w:rPr>
        <w:t xml:space="preserve"> sobre</w:t>
      </w:r>
      <w:r w:rsidRPr="00C55565">
        <w:rPr>
          <w:bCs/>
        </w:rPr>
        <w:t xml:space="preserve"> el propio entorno, tiene que ver </w:t>
      </w:r>
      <w:r w:rsidR="000435EC" w:rsidRPr="00C55565">
        <w:rPr>
          <w:bCs/>
        </w:rPr>
        <w:t>con el</w:t>
      </w:r>
      <w:r w:rsidRPr="00C55565">
        <w:rPr>
          <w:bCs/>
        </w:rPr>
        <w:t xml:space="preserve"> desarrollo de4 las competencias para que los seres humanos sean capaces de hacer frente a diversas situaciones y problemas y a trabajar en equipo.   Es partir de la observación y </w:t>
      </w:r>
      <w:r w:rsidR="000435EC" w:rsidRPr="00C55565">
        <w:rPr>
          <w:bCs/>
        </w:rPr>
        <w:t>experimentación que</w:t>
      </w:r>
      <w:r w:rsidRPr="00C55565">
        <w:rPr>
          <w:bCs/>
        </w:rPr>
        <w:t xml:space="preserve"> los niños son capaces de obtener e incorporar un gran caudal de información, formular hipótesis y establecer relaciones, gracias </w:t>
      </w:r>
      <w:r w:rsidR="00A77CDC" w:rsidRPr="00C55565">
        <w:rPr>
          <w:bCs/>
        </w:rPr>
        <w:t>a las</w:t>
      </w:r>
      <w:r w:rsidRPr="00C55565">
        <w:rPr>
          <w:bCs/>
        </w:rPr>
        <w:t xml:space="preserve"> formas de acción e interacción que establecen con los objetos y elementos del </w:t>
      </w:r>
      <w:r w:rsidR="00602DD4" w:rsidRPr="00C55565">
        <w:rPr>
          <w:bCs/>
        </w:rPr>
        <w:t>entorno, con</w:t>
      </w:r>
      <w:r w:rsidRPr="00C55565">
        <w:rPr>
          <w:bCs/>
        </w:rPr>
        <w:t xml:space="preserve"> los otros </w:t>
      </w:r>
      <w:r w:rsidR="00602DD4" w:rsidRPr="00C55565">
        <w:rPr>
          <w:bCs/>
        </w:rPr>
        <w:t>niños, compañeros</w:t>
      </w:r>
      <w:r w:rsidRPr="00C55565">
        <w:rPr>
          <w:bCs/>
        </w:rPr>
        <w:t xml:space="preserve"> y adultos.</w:t>
      </w:r>
    </w:p>
    <w:p w:rsidR="00663C8C" w:rsidRPr="00C55565" w:rsidRDefault="000631FB" w:rsidP="00663C8C">
      <w:pPr>
        <w:spacing w:line="480" w:lineRule="auto"/>
        <w:rPr>
          <w:bCs/>
        </w:rPr>
      </w:pPr>
      <w:r>
        <w:rPr>
          <w:b/>
          <w:bCs/>
        </w:rPr>
        <w:t>3</w:t>
      </w:r>
      <w:r w:rsidR="00663C8C" w:rsidRPr="00C55565">
        <w:rPr>
          <w:b/>
          <w:bCs/>
          <w:i/>
        </w:rPr>
        <w:t xml:space="preserve"> </w:t>
      </w:r>
      <w:r>
        <w:rPr>
          <w:b/>
          <w:bCs/>
          <w:i/>
        </w:rPr>
        <w:t>.</w:t>
      </w:r>
      <w:r w:rsidR="00663C8C" w:rsidRPr="000631FB">
        <w:rPr>
          <w:b/>
          <w:bCs/>
        </w:rPr>
        <w:t xml:space="preserve">APRENDER A VIVIR JUNTOS. </w:t>
      </w:r>
      <w:r w:rsidR="00663C8C" w:rsidRPr="00C55565">
        <w:rPr>
          <w:bCs/>
        </w:rPr>
        <w:t xml:space="preserve">   Es aprender a vivir con los demás, fomentando el descubrimiento gradual del otro, la percepción de las   formas de independencia y participación a través de proyectos que ayudan  a prepararse para tratar y solucionar conflictos</w:t>
      </w:r>
    </w:p>
    <w:p w:rsidR="00663C8C" w:rsidRPr="00C55565" w:rsidRDefault="00663C8C" w:rsidP="00663C8C">
      <w:pPr>
        <w:spacing w:line="480" w:lineRule="auto"/>
        <w:jc w:val="center"/>
        <w:rPr>
          <w:bCs/>
        </w:rPr>
      </w:pPr>
    </w:p>
    <w:p w:rsidR="00663C8C" w:rsidRPr="00C55565" w:rsidRDefault="00663C8C" w:rsidP="00663C8C">
      <w:pPr>
        <w:spacing w:line="480" w:lineRule="auto"/>
        <w:rPr>
          <w:bCs/>
        </w:rPr>
      </w:pPr>
      <w:r w:rsidRPr="00C55565">
        <w:rPr>
          <w:b/>
          <w:bCs/>
        </w:rPr>
        <w:lastRenderedPageBreak/>
        <w:t>4</w:t>
      </w:r>
      <w:r w:rsidR="000631FB">
        <w:rPr>
          <w:b/>
          <w:bCs/>
        </w:rPr>
        <w:t>.</w:t>
      </w:r>
      <w:r w:rsidRPr="00C55565">
        <w:rPr>
          <w:b/>
          <w:bCs/>
        </w:rPr>
        <w:t xml:space="preserve"> APRENDER A SER</w:t>
      </w:r>
      <w:r w:rsidRPr="00C55565">
        <w:rPr>
          <w:bCs/>
        </w:rPr>
        <w:t>.  Un proceso fundamental que recoge elementos de los tres anteriores, por supuesto estas cuatro  vías del saber convergen en una sola ya que hay entre ellas múltiples puntos de contacto, coincidencia e intercambio,</w:t>
      </w:r>
    </w:p>
    <w:p w:rsidR="00663C8C" w:rsidRPr="00C55565" w:rsidRDefault="00663C8C" w:rsidP="00663C8C">
      <w:pPr>
        <w:spacing w:line="480" w:lineRule="auto"/>
        <w:rPr>
          <w:bCs/>
        </w:rPr>
      </w:pPr>
      <w:r w:rsidRPr="00C55565">
        <w:rPr>
          <w:bCs/>
        </w:rPr>
        <w:t>He aquí las finalidades del preescolar.</w:t>
      </w:r>
    </w:p>
    <w:p w:rsidR="00663C8C" w:rsidRPr="00C55565" w:rsidRDefault="00663C8C" w:rsidP="00C55565">
      <w:pPr>
        <w:pStyle w:val="Encabezado"/>
        <w:numPr>
          <w:ilvl w:val="0"/>
          <w:numId w:val="156"/>
        </w:numPr>
        <w:tabs>
          <w:tab w:val="clear" w:pos="4252"/>
          <w:tab w:val="clear" w:pos="8504"/>
        </w:tabs>
        <w:spacing w:line="480" w:lineRule="auto"/>
        <w:rPr>
          <w:rFonts w:asciiTheme="minorHAnsi" w:hAnsiTheme="minorHAnsi"/>
          <w:bCs/>
        </w:rPr>
      </w:pPr>
      <w:r w:rsidRPr="00C55565">
        <w:rPr>
          <w:rFonts w:asciiTheme="minorHAnsi" w:hAnsiTheme="minorHAnsi"/>
          <w:bCs/>
        </w:rPr>
        <w:t>Desarrollar biológicamente al niño</w:t>
      </w:r>
    </w:p>
    <w:p w:rsidR="00C55565" w:rsidRDefault="00663C8C" w:rsidP="008D31A8">
      <w:pPr>
        <w:pStyle w:val="Prrafodelista"/>
        <w:numPr>
          <w:ilvl w:val="0"/>
          <w:numId w:val="156"/>
        </w:numPr>
        <w:spacing w:line="480" w:lineRule="auto"/>
        <w:rPr>
          <w:bCs/>
        </w:rPr>
      </w:pPr>
      <w:r w:rsidRPr="00C55565">
        <w:rPr>
          <w:bCs/>
        </w:rPr>
        <w:t xml:space="preserve">Desarrollo de los mecanismos sensomotores del niño para que adquiera hábitos de </w:t>
      </w:r>
      <w:r w:rsidR="00A77CDC" w:rsidRPr="00C55565">
        <w:rPr>
          <w:bCs/>
        </w:rPr>
        <w:t>adaptación,</w:t>
      </w:r>
    </w:p>
    <w:p w:rsidR="00663C8C" w:rsidRPr="00C55565" w:rsidRDefault="00663C8C" w:rsidP="008D31A8">
      <w:pPr>
        <w:pStyle w:val="Prrafodelista"/>
        <w:numPr>
          <w:ilvl w:val="0"/>
          <w:numId w:val="156"/>
        </w:numPr>
        <w:spacing w:line="480" w:lineRule="auto"/>
        <w:rPr>
          <w:bCs/>
        </w:rPr>
      </w:pPr>
      <w:r w:rsidRPr="00C55565">
        <w:rPr>
          <w:bCs/>
        </w:rPr>
        <w:t>Preparar al niño para el paso del hogar a la escuela primaria.</w:t>
      </w:r>
    </w:p>
    <w:p w:rsidR="00663C8C" w:rsidRPr="000631FB" w:rsidRDefault="00663C8C" w:rsidP="00B86D2D">
      <w:pPr>
        <w:pStyle w:val="Prrafodelista"/>
        <w:numPr>
          <w:ilvl w:val="0"/>
          <w:numId w:val="156"/>
        </w:numPr>
        <w:spacing w:line="480" w:lineRule="auto"/>
        <w:rPr>
          <w:b/>
          <w:bCs/>
          <w:sz w:val="40"/>
          <w:szCs w:val="40"/>
        </w:rPr>
      </w:pPr>
      <w:r w:rsidRPr="00C55565">
        <w:rPr>
          <w:bCs/>
        </w:rPr>
        <w:t>Proveer al niño de un ambiente que estimule sus relaciones.</w:t>
      </w:r>
    </w:p>
    <w:p w:rsidR="000631FB" w:rsidRPr="00B86D2D" w:rsidRDefault="000631FB" w:rsidP="000631FB">
      <w:pPr>
        <w:pStyle w:val="Prrafodelista"/>
        <w:spacing w:line="480" w:lineRule="auto"/>
        <w:rPr>
          <w:b/>
          <w:bCs/>
          <w:sz w:val="40"/>
          <w:szCs w:val="40"/>
        </w:rPr>
      </w:pPr>
    </w:p>
    <w:p w:rsidR="00663C8C" w:rsidRPr="00EE1A90" w:rsidRDefault="00663C8C" w:rsidP="0048762D">
      <w:pPr>
        <w:spacing w:line="480" w:lineRule="auto"/>
        <w:rPr>
          <w:bCs/>
          <w:sz w:val="20"/>
          <w:szCs w:val="20"/>
        </w:rPr>
      </w:pPr>
    </w:p>
    <w:p w:rsidR="00663C8C" w:rsidRPr="00EE1A90" w:rsidRDefault="00663C8C" w:rsidP="00663C8C">
      <w:pPr>
        <w:spacing w:line="480" w:lineRule="auto"/>
        <w:rPr>
          <w:bCs/>
          <w:sz w:val="20"/>
          <w:szCs w:val="20"/>
        </w:rPr>
      </w:pPr>
    </w:p>
    <w:p w:rsidR="00E86A81" w:rsidRPr="00EE1A90" w:rsidRDefault="00E86A81" w:rsidP="002A24CB">
      <w:pPr>
        <w:spacing w:line="480" w:lineRule="auto"/>
        <w:ind w:left="708"/>
        <w:rPr>
          <w:bCs/>
          <w:sz w:val="20"/>
          <w:szCs w:val="20"/>
        </w:rPr>
        <w:sectPr w:rsidR="00E86A81" w:rsidRPr="00EE1A90" w:rsidSect="00E86A81">
          <w:headerReference w:type="default" r:id="rId29"/>
          <w:pgSz w:w="11906" w:h="16838"/>
          <w:pgMar w:top="1417" w:right="1701" w:bottom="1417" w:left="1701" w:header="708" w:footer="708" w:gutter="0"/>
          <w:pgBorders w:offsetFrom="page">
            <w:top w:val="doubleWave" w:sz="6" w:space="24" w:color="C0504D" w:themeColor="accent2"/>
            <w:left w:val="doubleWave" w:sz="6" w:space="24" w:color="C0504D" w:themeColor="accent2"/>
            <w:bottom w:val="doubleWave" w:sz="6" w:space="24" w:color="C0504D" w:themeColor="accent2"/>
            <w:right w:val="doubleWave" w:sz="6" w:space="24" w:color="C0504D" w:themeColor="accent2"/>
          </w:pgBorders>
          <w:cols w:space="708"/>
          <w:docGrid w:linePitch="360"/>
        </w:sectPr>
      </w:pPr>
    </w:p>
    <w:p w:rsidR="00E86A81" w:rsidRPr="00DE4F04" w:rsidRDefault="0045091F" w:rsidP="00E86A81">
      <w:pPr>
        <w:jc w:val="center"/>
      </w:pPr>
      <w:r>
        <w:rPr>
          <w:b/>
          <w:sz w:val="52"/>
          <w:szCs w:val="52"/>
        </w:rPr>
        <w:lastRenderedPageBreak/>
        <w:t>20</w:t>
      </w:r>
      <w:r w:rsidR="00E86A81" w:rsidRPr="007D580C">
        <w:rPr>
          <w:b/>
          <w:sz w:val="52"/>
          <w:szCs w:val="52"/>
        </w:rPr>
        <w:t>.</w:t>
      </w:r>
      <w:r w:rsidR="00E86A81">
        <w:t xml:space="preserve"> </w:t>
      </w:r>
      <w:r w:rsidR="00E86A81" w:rsidRPr="007D580C">
        <w:rPr>
          <w:b/>
          <w:sz w:val="52"/>
          <w:szCs w:val="52"/>
        </w:rPr>
        <w:t>MALLAS CURRICULARES</w:t>
      </w:r>
    </w:p>
    <w:p w:rsidR="00DB7A32" w:rsidRPr="00DE4F04" w:rsidRDefault="00E86A81" w:rsidP="00DB7A32">
      <w:pPr>
        <w:pStyle w:val="Ttulo3"/>
        <w:rPr>
          <w:rFonts w:asciiTheme="minorHAnsi" w:hAnsiTheme="minorHAnsi"/>
        </w:rPr>
      </w:pPr>
      <w:r w:rsidRPr="00DE4F04">
        <w:rPr>
          <w:rFonts w:asciiTheme="minorHAnsi" w:hAnsiTheme="minorHAnsi" w:cs="Arial"/>
          <w:color w:val="FF0000"/>
          <w:sz w:val="48"/>
          <w:szCs w:val="48"/>
        </w:rPr>
        <w:t>PERIODO N° 1</w:t>
      </w:r>
    </w:p>
    <w:p w:rsidR="00DB7A32" w:rsidRPr="00DE4F04" w:rsidRDefault="00DB7A32" w:rsidP="00DB7A32">
      <w:pPr>
        <w:jc w:val="center"/>
        <w:rPr>
          <w:rFonts w:cs="Arial"/>
          <w:b/>
        </w:rPr>
      </w:pPr>
      <w:r w:rsidRPr="00DE4F04">
        <w:rPr>
          <w:rFonts w:cs="Arial"/>
          <w:b/>
        </w:rPr>
        <w:t>PLAN DE AULA GRADO PREESCOLAR</w:t>
      </w:r>
    </w:p>
    <w:p w:rsidR="00DB7A32" w:rsidRPr="00DE4F04" w:rsidRDefault="009C714C" w:rsidP="00DB7A32">
      <w:pPr>
        <w:jc w:val="center"/>
        <w:rPr>
          <w:rFonts w:cs="Arial"/>
          <w:b/>
        </w:rPr>
      </w:pPr>
      <w:r>
        <w:rPr>
          <w:rFonts w:cs="Arial"/>
          <w:b/>
        </w:rPr>
        <w:t>AÑO 2018</w:t>
      </w:r>
    </w:p>
    <w:p w:rsidR="00DB7A32" w:rsidRPr="00DE4F04" w:rsidRDefault="00DB7A32" w:rsidP="00DB7A32">
      <w:pPr>
        <w:rPr>
          <w:rFonts w:cs="Arial"/>
        </w:rPr>
      </w:pPr>
      <w:r w:rsidRPr="00DE4F04">
        <w:rPr>
          <w:rFonts w:cs="Arial"/>
          <w:b/>
        </w:rPr>
        <w:t xml:space="preserve">PERIODO: 1  </w:t>
      </w:r>
      <w:r w:rsidR="009C714C">
        <w:rPr>
          <w:rFonts w:cs="Arial"/>
          <w:b/>
        </w:rPr>
        <w:t xml:space="preserve"> </w:t>
      </w:r>
      <w:r w:rsidRPr="00DE4F04">
        <w:rPr>
          <w:rFonts w:cs="Arial"/>
          <w:b/>
        </w:rPr>
        <w:t>ASIGNATURA/AREA</w:t>
      </w:r>
      <w:r w:rsidRPr="00F45990">
        <w:rPr>
          <w:rFonts w:ascii="Arial" w:hAnsi="Arial" w:cs="Arial"/>
          <w:b/>
        </w:rPr>
        <w:t xml:space="preserve">: </w:t>
      </w:r>
      <w:r w:rsidRPr="00DE4F04">
        <w:rPr>
          <w:rFonts w:cs="Arial"/>
        </w:rPr>
        <w:t xml:space="preserve">Cognitiva   </w:t>
      </w:r>
      <w:r w:rsidRPr="00DE4F04">
        <w:rPr>
          <w:rFonts w:cs="Arial"/>
          <w:b/>
        </w:rPr>
        <w:t xml:space="preserve">GRADO: </w:t>
      </w:r>
      <w:r w:rsidRPr="00DE4F04">
        <w:rPr>
          <w:rFonts w:cs="Arial"/>
        </w:rPr>
        <w:t>Transición</w:t>
      </w:r>
    </w:p>
    <w:p w:rsidR="00DB7A32" w:rsidRPr="00DE4F04" w:rsidRDefault="00DB7A32" w:rsidP="00DB7A32">
      <w:pPr>
        <w:ind w:left="360"/>
        <w:jc w:val="both"/>
        <w:rPr>
          <w:rFonts w:cs="Arial"/>
          <w:b/>
        </w:rPr>
      </w:pPr>
      <w:r w:rsidRPr="00DE4F04">
        <w:rPr>
          <w:rFonts w:cs="Arial"/>
          <w:b/>
        </w:rPr>
        <w:t xml:space="preserve">ESTANDARES BASICOS DE COMPETENCIA (EBC):  </w:t>
      </w:r>
    </w:p>
    <w:p w:rsidR="00DB7A32" w:rsidRPr="00A50A24" w:rsidRDefault="00DB7A32" w:rsidP="00465D84">
      <w:pPr>
        <w:pStyle w:val="Prrafodelista"/>
        <w:numPr>
          <w:ilvl w:val="0"/>
          <w:numId w:val="114"/>
        </w:numPr>
        <w:autoSpaceDE w:val="0"/>
        <w:autoSpaceDN w:val="0"/>
        <w:adjustRightInd w:val="0"/>
        <w:jc w:val="both"/>
        <w:rPr>
          <w:rFonts w:cs="Arial"/>
        </w:rPr>
      </w:pPr>
      <w:r w:rsidRPr="00A50A24">
        <w:rPr>
          <w:rFonts w:cs="Arial"/>
        </w:rPr>
        <w:t>Agrupo objetos de acuerdo con diferentes atributos tales como: el color, la forma, su uso, entre otras.</w:t>
      </w:r>
    </w:p>
    <w:p w:rsidR="00DB7A32" w:rsidRPr="00A50A24" w:rsidRDefault="00DB7A32" w:rsidP="00465D84">
      <w:pPr>
        <w:pStyle w:val="Prrafodelista"/>
        <w:numPr>
          <w:ilvl w:val="0"/>
          <w:numId w:val="114"/>
        </w:numPr>
        <w:autoSpaceDE w:val="0"/>
        <w:autoSpaceDN w:val="0"/>
        <w:adjustRightInd w:val="0"/>
        <w:jc w:val="both"/>
        <w:rPr>
          <w:rFonts w:cs="Arial"/>
        </w:rPr>
      </w:pPr>
      <w:r w:rsidRPr="00A50A24">
        <w:rPr>
          <w:rFonts w:cs="Arial"/>
        </w:rPr>
        <w:t>Comparo objetos de acuerdo con su tamaño o peso.</w:t>
      </w:r>
    </w:p>
    <w:p w:rsidR="00DB7A32" w:rsidRPr="00DE4F04" w:rsidRDefault="00DB7A32" w:rsidP="00DB7A32">
      <w:pPr>
        <w:rPr>
          <w:rFonts w:cs="Arial"/>
        </w:rPr>
      </w:pPr>
      <w:r w:rsidRPr="00A50A24">
        <w:rPr>
          <w:rFonts w:cs="Arial"/>
          <w:b/>
        </w:rPr>
        <w:t>DERECHOS</w:t>
      </w:r>
      <w:r w:rsidRPr="00DE4F04">
        <w:rPr>
          <w:rFonts w:cs="Arial"/>
          <w:b/>
        </w:rPr>
        <w:t xml:space="preserve"> BASICOS DE APRENDIZAJE (DBA):</w:t>
      </w:r>
      <w:r w:rsidRPr="00DE4F04">
        <w:rPr>
          <w:rFonts w:cs="Arial"/>
        </w:rPr>
        <w:t xml:space="preserve"> DBA13, DBA 14, DBA 15</w:t>
      </w:r>
    </w:p>
    <w:p w:rsidR="00DB7A32" w:rsidRPr="009C714C" w:rsidRDefault="00DB7A32" w:rsidP="00DB7A32">
      <w:pPr>
        <w:tabs>
          <w:tab w:val="left" w:pos="5145"/>
        </w:tabs>
        <w:rPr>
          <w:rFonts w:cs="Arial"/>
          <w:b/>
        </w:rPr>
      </w:pPr>
      <w:r w:rsidRPr="00DE4F04">
        <w:rPr>
          <w:rFonts w:cs="Arial"/>
          <w:b/>
        </w:rPr>
        <w:t>PROYECTO N°1: “MI CUERPO EN MI ENTORNO”</w:t>
      </w:r>
    </w:p>
    <w:tbl>
      <w:tblPr>
        <w:tblStyle w:val="Tablaconcuadrcula"/>
        <w:tblW w:w="0" w:type="auto"/>
        <w:tblLook w:val="04A0" w:firstRow="1" w:lastRow="0" w:firstColumn="1" w:lastColumn="0" w:noHBand="0" w:noVBand="1"/>
      </w:tblPr>
      <w:tblGrid>
        <w:gridCol w:w="2922"/>
        <w:gridCol w:w="3988"/>
        <w:gridCol w:w="2978"/>
        <w:gridCol w:w="3108"/>
      </w:tblGrid>
      <w:tr w:rsidR="00DB7A32" w:rsidRPr="009C714C" w:rsidTr="00DB7A32">
        <w:tc>
          <w:tcPr>
            <w:tcW w:w="2922" w:type="dxa"/>
          </w:tcPr>
          <w:p w:rsidR="00DB7A32" w:rsidRPr="009C714C" w:rsidRDefault="00DB7A32" w:rsidP="00DB7A32">
            <w:pPr>
              <w:jc w:val="center"/>
              <w:rPr>
                <w:rFonts w:cs="Arial"/>
                <w:b/>
              </w:rPr>
            </w:pPr>
            <w:r w:rsidRPr="009C714C">
              <w:rPr>
                <w:rFonts w:cs="Arial"/>
                <w:b/>
              </w:rPr>
              <w:t>TEMAS</w:t>
            </w:r>
          </w:p>
        </w:tc>
        <w:tc>
          <w:tcPr>
            <w:tcW w:w="3988" w:type="dxa"/>
          </w:tcPr>
          <w:p w:rsidR="00DB7A32" w:rsidRPr="009C714C" w:rsidRDefault="00DB7A32" w:rsidP="00DB7A32">
            <w:pPr>
              <w:jc w:val="center"/>
              <w:rPr>
                <w:rFonts w:cs="Arial"/>
                <w:b/>
              </w:rPr>
            </w:pPr>
            <w:r w:rsidRPr="009C714C">
              <w:rPr>
                <w:rFonts w:cs="Arial"/>
                <w:b/>
              </w:rPr>
              <w:t xml:space="preserve">ESTRATEGIAS DIDACTICAS </w:t>
            </w:r>
          </w:p>
        </w:tc>
        <w:tc>
          <w:tcPr>
            <w:tcW w:w="2978" w:type="dxa"/>
          </w:tcPr>
          <w:p w:rsidR="00DB7A32" w:rsidRPr="009C714C" w:rsidRDefault="00DB7A32" w:rsidP="00DB7A32">
            <w:pPr>
              <w:jc w:val="center"/>
              <w:rPr>
                <w:rFonts w:cs="Arial"/>
                <w:b/>
              </w:rPr>
            </w:pPr>
            <w:r w:rsidRPr="009C714C">
              <w:rPr>
                <w:rFonts w:cs="Arial"/>
                <w:b/>
              </w:rPr>
              <w:t>RECURSOS</w:t>
            </w:r>
          </w:p>
        </w:tc>
        <w:tc>
          <w:tcPr>
            <w:tcW w:w="3108" w:type="dxa"/>
          </w:tcPr>
          <w:p w:rsidR="00DB7A32" w:rsidRPr="009C714C" w:rsidRDefault="00DB7A32" w:rsidP="00DB7A32">
            <w:pPr>
              <w:jc w:val="center"/>
              <w:rPr>
                <w:rFonts w:cs="Arial"/>
                <w:b/>
              </w:rPr>
            </w:pPr>
            <w:r w:rsidRPr="009C714C">
              <w:rPr>
                <w:rFonts w:cs="Arial"/>
                <w:b/>
              </w:rPr>
              <w:t>INDICADORES DE DESEMPEÑO</w:t>
            </w:r>
          </w:p>
        </w:tc>
      </w:tr>
      <w:tr w:rsidR="00DB7A32" w:rsidRPr="004D3862" w:rsidTr="00DB7A32">
        <w:tc>
          <w:tcPr>
            <w:tcW w:w="2922" w:type="dxa"/>
          </w:tcPr>
          <w:p w:rsidR="00DB7A32" w:rsidRPr="004D3862" w:rsidRDefault="00DB7A32" w:rsidP="00DB7A32">
            <w:pPr>
              <w:autoSpaceDE w:val="0"/>
              <w:autoSpaceDN w:val="0"/>
              <w:adjustRightInd w:val="0"/>
              <w:rPr>
                <w:rFonts w:cs="Arial"/>
                <w:b/>
              </w:rPr>
            </w:pPr>
            <w:r w:rsidRPr="004D3862">
              <w:rPr>
                <w:rFonts w:cs="Arial"/>
                <w:b/>
              </w:rPr>
              <w:t>CARACTERISTICAS DE LOS OBJETOS:</w:t>
            </w:r>
          </w:p>
          <w:p w:rsidR="00DB7A32" w:rsidRPr="004D3862" w:rsidRDefault="00DB7A32" w:rsidP="00DB7A32">
            <w:pPr>
              <w:autoSpaceDE w:val="0"/>
              <w:autoSpaceDN w:val="0"/>
              <w:adjustRightInd w:val="0"/>
              <w:rPr>
                <w:rFonts w:cs="Arial"/>
              </w:rPr>
            </w:pPr>
            <w:r w:rsidRPr="004D3862">
              <w:rPr>
                <w:rFonts w:cs="Arial"/>
              </w:rPr>
              <w:t>-forma-dimensión-color-textura-tamaño (tener orden).</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b/>
              </w:rPr>
            </w:pPr>
            <w:r w:rsidRPr="004D3862">
              <w:rPr>
                <w:rFonts w:cs="Arial"/>
                <w:b/>
              </w:rPr>
              <w:t>FIGURAS GEOMÉTRICAS</w:t>
            </w:r>
          </w:p>
          <w:p w:rsidR="00DB7A32" w:rsidRPr="004D3862" w:rsidRDefault="00DB7A32" w:rsidP="00DB7A32">
            <w:pPr>
              <w:autoSpaceDE w:val="0"/>
              <w:autoSpaceDN w:val="0"/>
              <w:adjustRightInd w:val="0"/>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b/>
              </w:rPr>
            </w:pPr>
            <w:r w:rsidRPr="004D3862">
              <w:rPr>
                <w:rFonts w:cs="Arial"/>
                <w:b/>
              </w:rPr>
              <w:lastRenderedPageBreak/>
              <w:t>RELACIONES ESPACIALES</w:t>
            </w:r>
          </w:p>
          <w:p w:rsidR="00DB7A32" w:rsidRPr="004D3862" w:rsidRDefault="00DB7A32" w:rsidP="00DB7A32">
            <w:pPr>
              <w:autoSpaceDE w:val="0"/>
              <w:autoSpaceDN w:val="0"/>
              <w:adjustRightInd w:val="0"/>
              <w:rPr>
                <w:rFonts w:cs="Arial"/>
              </w:rPr>
            </w:pPr>
            <w:r w:rsidRPr="004D3862">
              <w:rPr>
                <w:rFonts w:cs="Arial"/>
              </w:rPr>
              <w:t>Cerca-lejos, arriba – abajo, encima – debajo, sobre – bajo, dentro – fuera, alto –bajo, grande- pequeño – mediano, largo – corto.</w:t>
            </w:r>
          </w:p>
          <w:p w:rsidR="00DB7A32" w:rsidRPr="004D3862" w:rsidRDefault="00DB7A32" w:rsidP="00DB7A32">
            <w:pPr>
              <w:autoSpaceDE w:val="0"/>
              <w:autoSpaceDN w:val="0"/>
              <w:adjustRightInd w:val="0"/>
              <w:rPr>
                <w:rFonts w:cs="Arial"/>
              </w:rPr>
            </w:pPr>
          </w:p>
          <w:p w:rsidR="00DB7A32" w:rsidRPr="004D3862" w:rsidRDefault="00DB7A32" w:rsidP="00465D84">
            <w:pPr>
              <w:pStyle w:val="Prrafodelista"/>
              <w:numPr>
                <w:ilvl w:val="0"/>
                <w:numId w:val="62"/>
              </w:numPr>
              <w:rPr>
                <w:rFonts w:cs="Arial"/>
              </w:rPr>
            </w:pPr>
            <w:r w:rsidRPr="004D3862">
              <w:rPr>
                <w:rFonts w:cs="Arial"/>
                <w:b/>
              </w:rPr>
              <w:t>CLASIFICACIÓN Y SERIACIÓN</w:t>
            </w:r>
          </w:p>
          <w:p w:rsidR="00DB7A32" w:rsidRPr="004D3862" w:rsidRDefault="00DB7A32" w:rsidP="00465D84">
            <w:pPr>
              <w:pStyle w:val="Prrafodelista"/>
              <w:numPr>
                <w:ilvl w:val="0"/>
                <w:numId w:val="62"/>
              </w:numPr>
              <w:rPr>
                <w:rFonts w:cs="Arial"/>
              </w:rPr>
            </w:pPr>
            <w:r w:rsidRPr="004D3862">
              <w:rPr>
                <w:rFonts w:cs="Arial"/>
                <w:b/>
              </w:rPr>
              <w:t>COLORES PRIMARIOS</w:t>
            </w:r>
          </w:p>
          <w:p w:rsidR="00DB7A32" w:rsidRPr="004D3862" w:rsidRDefault="00DB7A32" w:rsidP="00DB7A32">
            <w:pPr>
              <w:pStyle w:val="Prrafodelista"/>
              <w:ind w:left="403"/>
              <w:rPr>
                <w:rFonts w:cs="Arial"/>
              </w:rPr>
            </w:pPr>
          </w:p>
          <w:p w:rsidR="00DB7A32" w:rsidRPr="004D3862" w:rsidRDefault="00DB7A32" w:rsidP="00DB7A32">
            <w:pPr>
              <w:rPr>
                <w:rFonts w:cs="Arial"/>
              </w:rPr>
            </w:pPr>
          </w:p>
        </w:tc>
        <w:tc>
          <w:tcPr>
            <w:tcW w:w="3988" w:type="dxa"/>
          </w:tcPr>
          <w:p w:rsidR="00DB7A32" w:rsidRPr="004D3862" w:rsidRDefault="00DB7A32" w:rsidP="00465D84">
            <w:pPr>
              <w:pStyle w:val="Prrafodelista"/>
              <w:numPr>
                <w:ilvl w:val="0"/>
                <w:numId w:val="108"/>
              </w:numPr>
              <w:rPr>
                <w:rFonts w:cs="Arial"/>
              </w:rPr>
            </w:pPr>
            <w:r w:rsidRPr="004D3862">
              <w:rPr>
                <w:rFonts w:cs="Arial"/>
              </w:rPr>
              <w:lastRenderedPageBreak/>
              <w:t>Empleo de material concreto para establecer diferencias y semejanzas mediante la comparación</w:t>
            </w:r>
          </w:p>
          <w:p w:rsidR="00DB7A32" w:rsidRPr="004D3862" w:rsidRDefault="00DB7A32" w:rsidP="00465D84">
            <w:pPr>
              <w:pStyle w:val="Prrafodelista"/>
              <w:numPr>
                <w:ilvl w:val="0"/>
                <w:numId w:val="108"/>
              </w:numPr>
              <w:rPr>
                <w:rFonts w:cs="Arial"/>
              </w:rPr>
            </w:pPr>
            <w:r w:rsidRPr="004D3862">
              <w:rPr>
                <w:rFonts w:cs="Arial"/>
              </w:rPr>
              <w:t>Realizar clasificaciones con material del entorno empleando diversos patrones y aumentando el grado de complejidad</w:t>
            </w:r>
          </w:p>
          <w:p w:rsidR="00DB7A32" w:rsidRPr="004D3862" w:rsidRDefault="00DB7A32" w:rsidP="00465D84">
            <w:pPr>
              <w:pStyle w:val="Prrafodelista"/>
              <w:numPr>
                <w:ilvl w:val="0"/>
                <w:numId w:val="108"/>
              </w:numPr>
              <w:rPr>
                <w:rFonts w:cs="Arial"/>
              </w:rPr>
            </w:pPr>
            <w:r w:rsidRPr="004D3862">
              <w:rPr>
                <w:rFonts w:cs="Arial"/>
              </w:rPr>
              <w:lastRenderedPageBreak/>
              <w:t>Seriaciones jerárquicas y algorítmicas</w:t>
            </w:r>
          </w:p>
          <w:p w:rsidR="00DB7A32" w:rsidRPr="004D3862" w:rsidRDefault="00DB7A32" w:rsidP="00465D84">
            <w:pPr>
              <w:pStyle w:val="Prrafodelista"/>
              <w:numPr>
                <w:ilvl w:val="0"/>
                <w:numId w:val="108"/>
              </w:numPr>
              <w:rPr>
                <w:rFonts w:cs="Arial"/>
              </w:rPr>
            </w:pPr>
            <w:r w:rsidRPr="004D3862">
              <w:rPr>
                <w:rFonts w:cs="Arial"/>
              </w:rPr>
              <w:t>Conteo ascendente y descendente con diferentes materiales</w:t>
            </w:r>
          </w:p>
          <w:p w:rsidR="00DB7A32" w:rsidRPr="004D3862" w:rsidRDefault="00DB7A32" w:rsidP="00465D84">
            <w:pPr>
              <w:pStyle w:val="Prrafodelista"/>
              <w:numPr>
                <w:ilvl w:val="0"/>
                <w:numId w:val="108"/>
              </w:numPr>
              <w:rPr>
                <w:rFonts w:cs="Arial"/>
              </w:rPr>
            </w:pPr>
            <w:r w:rsidRPr="004D3862">
              <w:rPr>
                <w:rFonts w:cs="Arial"/>
              </w:rPr>
              <w:t>Agrupación de elementos y comparación</w:t>
            </w:r>
          </w:p>
          <w:p w:rsidR="00DB7A32" w:rsidRPr="004D3862" w:rsidRDefault="00DB7A32" w:rsidP="00465D84">
            <w:pPr>
              <w:pStyle w:val="Prrafodelista"/>
              <w:numPr>
                <w:ilvl w:val="0"/>
                <w:numId w:val="108"/>
              </w:numPr>
              <w:rPr>
                <w:rFonts w:cs="Arial"/>
              </w:rPr>
            </w:pPr>
            <w:r w:rsidRPr="004D3862">
              <w:rPr>
                <w:rFonts w:cs="Arial"/>
              </w:rPr>
              <w:t>Trabajo en fichas de correspondencia</w:t>
            </w:r>
          </w:p>
          <w:p w:rsidR="00DB7A32" w:rsidRPr="004D3862" w:rsidRDefault="00DB7A32" w:rsidP="00465D84">
            <w:pPr>
              <w:pStyle w:val="Prrafodelista"/>
              <w:numPr>
                <w:ilvl w:val="0"/>
                <w:numId w:val="108"/>
              </w:numPr>
              <w:rPr>
                <w:rFonts w:cs="Arial"/>
              </w:rPr>
            </w:pPr>
            <w:r w:rsidRPr="004D3862">
              <w:rPr>
                <w:rFonts w:cs="Arial"/>
              </w:rPr>
              <w:t>Ejercicios de valor posicional</w:t>
            </w:r>
          </w:p>
          <w:p w:rsidR="00DB7A32" w:rsidRPr="004D3862" w:rsidRDefault="00DB7A32" w:rsidP="00465D84">
            <w:pPr>
              <w:pStyle w:val="Prrafodelista"/>
              <w:numPr>
                <w:ilvl w:val="0"/>
                <w:numId w:val="108"/>
              </w:numPr>
              <w:rPr>
                <w:rFonts w:cs="Arial"/>
              </w:rPr>
            </w:pPr>
            <w:r w:rsidRPr="004D3862">
              <w:rPr>
                <w:rFonts w:cs="Arial"/>
              </w:rPr>
              <w:t>Ubicación en el entorno inmediato para identificar así las relaciones espaciales</w:t>
            </w:r>
          </w:p>
          <w:p w:rsidR="00DB7A32" w:rsidRPr="004D3862" w:rsidRDefault="00DB7A32" w:rsidP="00465D84">
            <w:pPr>
              <w:pStyle w:val="Prrafodelista"/>
              <w:numPr>
                <w:ilvl w:val="0"/>
                <w:numId w:val="108"/>
              </w:numPr>
              <w:rPr>
                <w:rFonts w:cs="Arial"/>
              </w:rPr>
            </w:pPr>
            <w:r w:rsidRPr="004D3862">
              <w:rPr>
                <w:rFonts w:cs="Arial"/>
              </w:rPr>
              <w:t>Observación de elementos del entorno que contienen los colores primarios</w:t>
            </w:r>
          </w:p>
          <w:p w:rsidR="00DB7A32" w:rsidRPr="004D3862" w:rsidRDefault="00DB7A32" w:rsidP="00465D84">
            <w:pPr>
              <w:pStyle w:val="Prrafodelista"/>
              <w:numPr>
                <w:ilvl w:val="0"/>
                <w:numId w:val="108"/>
              </w:numPr>
              <w:rPr>
                <w:rFonts w:cs="Arial"/>
              </w:rPr>
            </w:pPr>
            <w:r w:rsidRPr="004D3862">
              <w:rPr>
                <w:rFonts w:cs="Arial"/>
              </w:rPr>
              <w:t xml:space="preserve">Elaboración de ficha de correspondencia de colores primarios </w:t>
            </w:r>
          </w:p>
        </w:tc>
        <w:tc>
          <w:tcPr>
            <w:tcW w:w="2978" w:type="dxa"/>
          </w:tcPr>
          <w:p w:rsidR="00DB7A32" w:rsidRPr="004D3862" w:rsidRDefault="00DB7A32" w:rsidP="00465D84">
            <w:pPr>
              <w:pStyle w:val="Prrafodelista"/>
              <w:numPr>
                <w:ilvl w:val="0"/>
                <w:numId w:val="108"/>
              </w:numPr>
              <w:rPr>
                <w:rFonts w:cs="Arial"/>
              </w:rPr>
            </w:pPr>
            <w:r w:rsidRPr="004D3862">
              <w:rPr>
                <w:rFonts w:cs="Arial"/>
              </w:rPr>
              <w:lastRenderedPageBreak/>
              <w:t>Material concreto como: Tapas, bloques, fichas</w:t>
            </w:r>
          </w:p>
          <w:p w:rsidR="00DB7A32" w:rsidRPr="004D3862" w:rsidRDefault="00DB7A32" w:rsidP="00465D84">
            <w:pPr>
              <w:pStyle w:val="Prrafodelista"/>
              <w:numPr>
                <w:ilvl w:val="0"/>
                <w:numId w:val="108"/>
              </w:numPr>
              <w:rPr>
                <w:rFonts w:cs="Arial"/>
              </w:rPr>
            </w:pPr>
            <w:r w:rsidRPr="004D3862">
              <w:rPr>
                <w:rFonts w:cs="Arial"/>
              </w:rPr>
              <w:t>Fichas y fotocopias</w:t>
            </w:r>
          </w:p>
          <w:p w:rsidR="00DB7A32" w:rsidRPr="004D3862" w:rsidRDefault="00DB7A32" w:rsidP="00465D84">
            <w:pPr>
              <w:pStyle w:val="Prrafodelista"/>
              <w:numPr>
                <w:ilvl w:val="0"/>
                <w:numId w:val="108"/>
              </w:numPr>
              <w:rPr>
                <w:rFonts w:cs="Arial"/>
              </w:rPr>
            </w:pPr>
            <w:r w:rsidRPr="004D3862">
              <w:rPr>
                <w:rFonts w:cs="Arial"/>
              </w:rPr>
              <w:t>Bloques lógicos y bloques de madera</w:t>
            </w:r>
          </w:p>
          <w:p w:rsidR="00DB7A32" w:rsidRPr="004D3862" w:rsidRDefault="00DB7A32" w:rsidP="00465D84">
            <w:pPr>
              <w:pStyle w:val="Prrafodelista"/>
              <w:numPr>
                <w:ilvl w:val="0"/>
                <w:numId w:val="108"/>
              </w:numPr>
              <w:rPr>
                <w:rFonts w:cs="Arial"/>
              </w:rPr>
            </w:pPr>
            <w:r w:rsidRPr="004D3862">
              <w:rPr>
                <w:rFonts w:cs="Arial"/>
              </w:rPr>
              <w:t xml:space="preserve">Elementos del aula para establecer relaciones de comparación como: </w:t>
            </w:r>
            <w:r w:rsidRPr="004D3862">
              <w:rPr>
                <w:rFonts w:cs="Arial"/>
              </w:rPr>
              <w:lastRenderedPageBreak/>
              <w:t>mesas, sillas, escritorio</w:t>
            </w:r>
          </w:p>
          <w:p w:rsidR="00DB7A32" w:rsidRPr="004D3862" w:rsidRDefault="00DB7A32" w:rsidP="00465D84">
            <w:pPr>
              <w:pStyle w:val="Prrafodelista"/>
              <w:numPr>
                <w:ilvl w:val="0"/>
                <w:numId w:val="108"/>
              </w:numPr>
              <w:rPr>
                <w:rFonts w:cs="Arial"/>
              </w:rPr>
            </w:pPr>
            <w:r w:rsidRPr="004D3862">
              <w:rPr>
                <w:rFonts w:cs="Arial"/>
              </w:rPr>
              <w:t>Ubicación de diversos elementos dentro del aula como material de comparación</w:t>
            </w:r>
          </w:p>
          <w:p w:rsidR="00DB7A32" w:rsidRPr="004D3862" w:rsidRDefault="00DB7A32" w:rsidP="00465D84">
            <w:pPr>
              <w:pStyle w:val="Prrafodelista"/>
              <w:numPr>
                <w:ilvl w:val="0"/>
                <w:numId w:val="108"/>
              </w:numPr>
              <w:rPr>
                <w:rFonts w:cs="Arial"/>
              </w:rPr>
            </w:pPr>
            <w:r w:rsidRPr="004D3862">
              <w:rPr>
                <w:rFonts w:cs="Arial"/>
              </w:rPr>
              <w:t>Cuentos, videos e historias</w:t>
            </w:r>
          </w:p>
          <w:p w:rsidR="00DB7A32" w:rsidRPr="004D3862" w:rsidRDefault="00DB7A32" w:rsidP="00465D84">
            <w:pPr>
              <w:pStyle w:val="Prrafodelista"/>
              <w:numPr>
                <w:ilvl w:val="0"/>
                <w:numId w:val="108"/>
              </w:numPr>
              <w:rPr>
                <w:rFonts w:cs="Arial"/>
              </w:rPr>
            </w:pPr>
            <w:r w:rsidRPr="004D3862">
              <w:rPr>
                <w:rFonts w:cs="Arial"/>
              </w:rPr>
              <w:t>Fichas de imágenes y de secuencias lógicas</w:t>
            </w:r>
          </w:p>
        </w:tc>
        <w:tc>
          <w:tcPr>
            <w:tcW w:w="3108" w:type="dxa"/>
          </w:tcPr>
          <w:p w:rsidR="00DB7A32" w:rsidRPr="004D3862" w:rsidRDefault="00DB7A32" w:rsidP="00DB7A32">
            <w:pPr>
              <w:autoSpaceDE w:val="0"/>
              <w:autoSpaceDN w:val="0"/>
              <w:adjustRightInd w:val="0"/>
              <w:ind w:left="360"/>
              <w:rPr>
                <w:rFonts w:cs="Arial"/>
              </w:rPr>
            </w:pPr>
          </w:p>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Identifica y compara figuras geométricas en objetos del entorno y los dibuja.</w:t>
            </w:r>
          </w:p>
          <w:p w:rsidR="00DB7A32" w:rsidRPr="00A50A24" w:rsidRDefault="00DB7A32" w:rsidP="00A50A24">
            <w:pPr>
              <w:pStyle w:val="Prrafodelista"/>
              <w:numPr>
                <w:ilvl w:val="0"/>
                <w:numId w:val="108"/>
              </w:numPr>
              <w:autoSpaceDE w:val="0"/>
              <w:autoSpaceDN w:val="0"/>
              <w:adjustRightInd w:val="0"/>
              <w:rPr>
                <w:rFonts w:cs="Arial"/>
              </w:rPr>
            </w:pPr>
            <w:r w:rsidRPr="00A50A24">
              <w:rPr>
                <w:rFonts w:cs="Arial"/>
              </w:rPr>
              <w:t xml:space="preserve">Establece relaciones espaciales en objetos según su ubicación (arriba-abajo, encima- </w:t>
            </w:r>
            <w:r w:rsidRPr="00A50A24">
              <w:rPr>
                <w:rFonts w:cs="Arial"/>
              </w:rPr>
              <w:lastRenderedPageBreak/>
              <w:t>debajo, antes- después, delante-atrás-entre.)</w:t>
            </w:r>
          </w:p>
          <w:p w:rsidR="00DB7A32" w:rsidRPr="004D3862" w:rsidRDefault="00DB7A32" w:rsidP="00DB7A32">
            <w:pPr>
              <w:autoSpaceDE w:val="0"/>
              <w:autoSpaceDN w:val="0"/>
              <w:adjustRightInd w:val="0"/>
              <w:ind w:left="43"/>
              <w:rPr>
                <w:rFonts w:cs="Arial"/>
              </w:rPr>
            </w:pPr>
            <w:r w:rsidRPr="004D3862">
              <w:rPr>
                <w:rFonts w:cs="Arial"/>
              </w:rPr>
              <w:t>-Compara, clasifica y ordena objetos según sus cualidades (tamaño, color, forma, dimensión).</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rPr>
                <w:rFonts w:cs="Arial"/>
              </w:rPr>
            </w:pPr>
          </w:p>
        </w:tc>
      </w:tr>
    </w:tbl>
    <w:p w:rsidR="00DB7A32" w:rsidRPr="004D3862" w:rsidRDefault="00DB7A32" w:rsidP="00DB7A32">
      <w:pPr>
        <w:jc w:val="center"/>
        <w:rPr>
          <w:rFonts w:cs="Arial"/>
        </w:rPr>
      </w:pPr>
    </w:p>
    <w:p w:rsidR="00DB7A32" w:rsidRPr="004D3862" w:rsidRDefault="00DB7A32" w:rsidP="00DB7A32">
      <w:pPr>
        <w:jc w:val="center"/>
        <w:rPr>
          <w:rFonts w:cs="Arial"/>
          <w:b/>
        </w:rPr>
      </w:pPr>
      <w:r w:rsidRPr="004D3862">
        <w:rPr>
          <w:rFonts w:cs="Arial"/>
          <w:b/>
        </w:rPr>
        <w:t xml:space="preserve"> PLAN DE AULA GRADO PREESCOLAR</w:t>
      </w:r>
    </w:p>
    <w:p w:rsidR="00DB7A32" w:rsidRPr="004D3862" w:rsidRDefault="006234CB" w:rsidP="004D3862">
      <w:pPr>
        <w:jc w:val="center"/>
        <w:rPr>
          <w:rFonts w:cs="Arial"/>
          <w:b/>
        </w:rPr>
      </w:pPr>
      <w:r>
        <w:rPr>
          <w:rFonts w:cs="Arial"/>
          <w:b/>
        </w:rPr>
        <w:t>AÑO 2018</w:t>
      </w:r>
    </w:p>
    <w:p w:rsidR="00DB7A32" w:rsidRPr="004D3862" w:rsidRDefault="00DB7A32" w:rsidP="00DB7A32">
      <w:pPr>
        <w:rPr>
          <w:rFonts w:cs="Arial"/>
        </w:rPr>
      </w:pPr>
      <w:r w:rsidRPr="004D3862">
        <w:rPr>
          <w:rFonts w:cs="Arial"/>
          <w:b/>
        </w:rPr>
        <w:t xml:space="preserve">PERIODO: 1  ASIGNATURA/AREA: </w:t>
      </w:r>
      <w:r w:rsidRPr="004D3862">
        <w:rPr>
          <w:rFonts w:cs="Arial"/>
        </w:rPr>
        <w:t xml:space="preserve">Comunicativa    </w:t>
      </w:r>
      <w:r w:rsidRPr="004D3862">
        <w:rPr>
          <w:rFonts w:cs="Arial"/>
          <w:b/>
        </w:rPr>
        <w:t xml:space="preserve"> GRADO:</w:t>
      </w:r>
      <w:r w:rsidRPr="004D3862">
        <w:rPr>
          <w:rFonts w:cs="Arial"/>
        </w:rPr>
        <w:t xml:space="preserve"> Transición</w:t>
      </w:r>
    </w:p>
    <w:p w:rsidR="00DB7A32" w:rsidRPr="004D3862" w:rsidRDefault="00DB7A32" w:rsidP="00DB7A32">
      <w:pPr>
        <w:autoSpaceDE w:val="0"/>
        <w:autoSpaceDN w:val="0"/>
        <w:adjustRightInd w:val="0"/>
        <w:rPr>
          <w:rFonts w:cs="Arial"/>
          <w:b/>
        </w:rPr>
      </w:pPr>
      <w:r w:rsidRPr="004D3862">
        <w:rPr>
          <w:rFonts w:cs="Arial"/>
          <w:b/>
        </w:rPr>
        <w:t xml:space="preserve">ESTANDARES BASICOS DE COMPETENCIA (EBC): </w:t>
      </w:r>
    </w:p>
    <w:p w:rsidR="00DB7A32" w:rsidRDefault="00DB7A32" w:rsidP="00DB7A32">
      <w:pPr>
        <w:autoSpaceDE w:val="0"/>
        <w:autoSpaceDN w:val="0"/>
        <w:adjustRightInd w:val="0"/>
        <w:rPr>
          <w:rFonts w:cs="Arial"/>
        </w:rPr>
      </w:pPr>
      <w:r w:rsidRPr="004D3862">
        <w:rPr>
          <w:rFonts w:cs="Arial"/>
          <w:b/>
          <w:sz w:val="20"/>
          <w:szCs w:val="20"/>
        </w:rPr>
        <w:t>-</w:t>
      </w:r>
      <w:r w:rsidRPr="004D3862">
        <w:rPr>
          <w:rFonts w:cs="Arial"/>
          <w:b/>
        </w:rPr>
        <w:t xml:space="preserve"> interpretación textual: </w:t>
      </w:r>
      <w:r w:rsidRPr="004D3862">
        <w:rPr>
          <w:rFonts w:cs="Arial"/>
        </w:rPr>
        <w:t>Comprendo los textos que me narran.</w:t>
      </w:r>
    </w:p>
    <w:p w:rsidR="004D3862" w:rsidRPr="004D3862" w:rsidRDefault="004D3862" w:rsidP="00DB7A32">
      <w:pPr>
        <w:autoSpaceDE w:val="0"/>
        <w:autoSpaceDN w:val="0"/>
        <w:adjustRightInd w:val="0"/>
        <w:rPr>
          <w:rFonts w:cs="Arial"/>
        </w:rPr>
      </w:pPr>
    </w:p>
    <w:p w:rsidR="00DB7A32" w:rsidRPr="004D3862" w:rsidRDefault="00DB7A32" w:rsidP="00DB7A32">
      <w:pPr>
        <w:rPr>
          <w:rFonts w:cs="Arial"/>
          <w:b/>
        </w:rPr>
      </w:pPr>
      <w:r w:rsidRPr="004D3862">
        <w:rPr>
          <w:rFonts w:cs="Arial"/>
          <w:b/>
        </w:rPr>
        <w:lastRenderedPageBreak/>
        <w:t>DERECHOS BASICOS DE APRENDIZAJE (DBA):</w:t>
      </w:r>
      <w:r w:rsidRPr="004D3862">
        <w:rPr>
          <w:rFonts w:cs="Arial"/>
        </w:rPr>
        <w:t xml:space="preserve"> DBA 7, DBA 8, DBA 9, DBA 10</w:t>
      </w:r>
    </w:p>
    <w:p w:rsidR="00DB7A32" w:rsidRPr="004D3862" w:rsidRDefault="00DB7A32" w:rsidP="00DB7A32">
      <w:pPr>
        <w:rPr>
          <w:rFonts w:cs="Arial"/>
          <w:b/>
        </w:rPr>
      </w:pPr>
      <w:r w:rsidRPr="004D3862">
        <w:rPr>
          <w:rFonts w:cs="Arial"/>
          <w:b/>
        </w:rPr>
        <w:t>PROYECTO N°1: “MI CUERPO EN MI ENTORNO”</w:t>
      </w:r>
    </w:p>
    <w:tbl>
      <w:tblPr>
        <w:tblStyle w:val="Tablaconcuadrcula"/>
        <w:tblW w:w="0" w:type="auto"/>
        <w:tblLook w:val="04A0" w:firstRow="1" w:lastRow="0" w:firstColumn="1" w:lastColumn="0" w:noHBand="0" w:noVBand="1"/>
      </w:tblPr>
      <w:tblGrid>
        <w:gridCol w:w="2903"/>
        <w:gridCol w:w="3990"/>
        <w:gridCol w:w="2975"/>
        <w:gridCol w:w="3128"/>
      </w:tblGrid>
      <w:tr w:rsidR="00DB7A32" w:rsidRPr="004D3862" w:rsidTr="00DB7A32">
        <w:tc>
          <w:tcPr>
            <w:tcW w:w="2903" w:type="dxa"/>
          </w:tcPr>
          <w:p w:rsidR="00DB7A32" w:rsidRPr="006234CB" w:rsidRDefault="00DB7A32" w:rsidP="00DB7A32">
            <w:pPr>
              <w:jc w:val="center"/>
              <w:rPr>
                <w:rFonts w:cs="Arial"/>
                <w:b/>
              </w:rPr>
            </w:pPr>
            <w:r w:rsidRPr="006234CB">
              <w:rPr>
                <w:rFonts w:cs="Arial"/>
                <w:b/>
              </w:rPr>
              <w:t>TEMAS</w:t>
            </w:r>
          </w:p>
        </w:tc>
        <w:tc>
          <w:tcPr>
            <w:tcW w:w="3990" w:type="dxa"/>
          </w:tcPr>
          <w:p w:rsidR="00DB7A32" w:rsidRPr="006234CB" w:rsidRDefault="00DB7A32" w:rsidP="00DB7A32">
            <w:pPr>
              <w:jc w:val="center"/>
              <w:rPr>
                <w:rFonts w:cs="Arial"/>
                <w:b/>
              </w:rPr>
            </w:pPr>
            <w:r w:rsidRPr="006234CB">
              <w:rPr>
                <w:rFonts w:cs="Arial"/>
                <w:b/>
              </w:rPr>
              <w:t xml:space="preserve">ESTRATEGIAS DIDACTICAS </w:t>
            </w:r>
          </w:p>
        </w:tc>
        <w:tc>
          <w:tcPr>
            <w:tcW w:w="2975" w:type="dxa"/>
          </w:tcPr>
          <w:p w:rsidR="00DB7A32" w:rsidRPr="006234CB" w:rsidRDefault="00DB7A32" w:rsidP="00DB7A32">
            <w:pPr>
              <w:jc w:val="center"/>
              <w:rPr>
                <w:rFonts w:cs="Arial"/>
                <w:b/>
              </w:rPr>
            </w:pPr>
            <w:r w:rsidRPr="006234CB">
              <w:rPr>
                <w:rFonts w:cs="Arial"/>
                <w:b/>
              </w:rPr>
              <w:t>RECURSOS</w:t>
            </w:r>
          </w:p>
        </w:tc>
        <w:tc>
          <w:tcPr>
            <w:tcW w:w="3128"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903" w:type="dxa"/>
          </w:tcPr>
          <w:p w:rsidR="00DB7A32" w:rsidRPr="004D3862" w:rsidRDefault="00DB7A32" w:rsidP="00DB7A32">
            <w:pPr>
              <w:autoSpaceDE w:val="0"/>
              <w:autoSpaceDN w:val="0"/>
              <w:adjustRightInd w:val="0"/>
              <w:jc w:val="both"/>
              <w:rPr>
                <w:rFonts w:cs="Arial"/>
                <w:b/>
              </w:rPr>
            </w:pPr>
            <w:r w:rsidRPr="004D3862">
              <w:rPr>
                <w:rFonts w:cs="Arial"/>
                <w:b/>
              </w:rPr>
              <w:t>LEER</w:t>
            </w:r>
          </w:p>
          <w:p w:rsidR="00DB7A32" w:rsidRPr="004D3862" w:rsidRDefault="00DB7A32" w:rsidP="00DB7A32">
            <w:pPr>
              <w:autoSpaceDE w:val="0"/>
              <w:autoSpaceDN w:val="0"/>
              <w:adjustRightInd w:val="0"/>
              <w:jc w:val="both"/>
              <w:rPr>
                <w:rFonts w:cs="Arial"/>
              </w:rPr>
            </w:pPr>
            <w:r w:rsidRPr="004D3862">
              <w:rPr>
                <w:rFonts w:cs="Arial"/>
              </w:rPr>
              <w:t>-Memoria visual</w:t>
            </w:r>
          </w:p>
          <w:p w:rsidR="00DB7A32" w:rsidRPr="004D3862" w:rsidRDefault="00DB7A32" w:rsidP="00DB7A32">
            <w:pPr>
              <w:autoSpaceDE w:val="0"/>
              <w:autoSpaceDN w:val="0"/>
              <w:adjustRightInd w:val="0"/>
              <w:jc w:val="both"/>
              <w:rPr>
                <w:rFonts w:cs="Arial"/>
              </w:rPr>
            </w:pPr>
            <w:r w:rsidRPr="004D3862">
              <w:rPr>
                <w:rFonts w:cs="Arial"/>
              </w:rPr>
              <w:t>-Percepción visual</w:t>
            </w:r>
          </w:p>
          <w:p w:rsidR="00DB7A32" w:rsidRPr="004D3862" w:rsidRDefault="00DB7A32" w:rsidP="00DB7A32">
            <w:pPr>
              <w:autoSpaceDE w:val="0"/>
              <w:autoSpaceDN w:val="0"/>
              <w:adjustRightInd w:val="0"/>
              <w:jc w:val="both"/>
              <w:rPr>
                <w:rFonts w:cs="Arial"/>
              </w:rPr>
            </w:pPr>
            <w:r w:rsidRPr="004D3862">
              <w:rPr>
                <w:rFonts w:cs="Arial"/>
              </w:rPr>
              <w:t>-discriminación de objetos y láminas.</w:t>
            </w:r>
          </w:p>
          <w:p w:rsidR="00DB7A32" w:rsidRPr="004D3862" w:rsidRDefault="00DB7A32" w:rsidP="00465D84">
            <w:pPr>
              <w:pStyle w:val="Prrafodelista"/>
              <w:numPr>
                <w:ilvl w:val="0"/>
                <w:numId w:val="105"/>
              </w:numPr>
              <w:autoSpaceDE w:val="0"/>
              <w:autoSpaceDN w:val="0"/>
              <w:adjustRightInd w:val="0"/>
              <w:jc w:val="both"/>
              <w:rPr>
                <w:rFonts w:cs="Arial"/>
              </w:rPr>
            </w:pPr>
            <w:r w:rsidRPr="004D3862">
              <w:rPr>
                <w:rFonts w:cs="Arial"/>
              </w:rPr>
              <w:t>Estrategias de lectura</w:t>
            </w:r>
          </w:p>
          <w:p w:rsidR="00DB7A32" w:rsidRPr="004D3862" w:rsidRDefault="00DB7A32" w:rsidP="00465D84">
            <w:pPr>
              <w:pStyle w:val="Prrafodelista"/>
              <w:numPr>
                <w:ilvl w:val="0"/>
                <w:numId w:val="105"/>
              </w:numPr>
              <w:autoSpaceDE w:val="0"/>
              <w:autoSpaceDN w:val="0"/>
              <w:adjustRightInd w:val="0"/>
              <w:jc w:val="both"/>
              <w:rPr>
                <w:rFonts w:cs="Arial"/>
              </w:rPr>
            </w:pPr>
            <w:r w:rsidRPr="004D3862">
              <w:rPr>
                <w:rFonts w:cs="Arial"/>
              </w:rPr>
              <w:t>Lectura receptiva</w:t>
            </w:r>
          </w:p>
          <w:p w:rsidR="00DB7A32" w:rsidRPr="004D3862" w:rsidRDefault="00DB7A32" w:rsidP="00DB7A32">
            <w:pPr>
              <w:autoSpaceDE w:val="0"/>
              <w:autoSpaceDN w:val="0"/>
              <w:adjustRightInd w:val="0"/>
              <w:jc w:val="both"/>
              <w:rPr>
                <w:rFonts w:cs="Arial"/>
              </w:rPr>
            </w:pPr>
          </w:p>
          <w:p w:rsidR="00DB7A32" w:rsidRPr="004D3862" w:rsidRDefault="00DB7A32" w:rsidP="00DB7A32">
            <w:pPr>
              <w:autoSpaceDE w:val="0"/>
              <w:autoSpaceDN w:val="0"/>
              <w:adjustRightInd w:val="0"/>
              <w:rPr>
                <w:rFonts w:cs="Arial"/>
                <w:b/>
              </w:rPr>
            </w:pPr>
            <w:r w:rsidRPr="004D3862">
              <w:rPr>
                <w:rFonts w:cs="Arial"/>
                <w:b/>
              </w:rPr>
              <w:t>ESCRIBIR</w:t>
            </w:r>
          </w:p>
          <w:p w:rsidR="00DB7A32" w:rsidRPr="004D3862" w:rsidRDefault="00DB7A32" w:rsidP="00DB7A32">
            <w:pPr>
              <w:autoSpaceDE w:val="0"/>
              <w:autoSpaceDN w:val="0"/>
              <w:adjustRightInd w:val="0"/>
              <w:rPr>
                <w:rFonts w:cs="Arial"/>
              </w:rPr>
            </w:pPr>
            <w:r w:rsidRPr="004D3862">
              <w:rPr>
                <w:rFonts w:cs="Arial"/>
                <w:b/>
              </w:rPr>
              <w:t>-</w:t>
            </w:r>
            <w:r w:rsidRPr="004D3862">
              <w:rPr>
                <w:rFonts w:cs="Arial"/>
              </w:rPr>
              <w:t>Manejo del espacio gráfico</w:t>
            </w:r>
          </w:p>
          <w:p w:rsidR="00DB7A32" w:rsidRPr="004D3862" w:rsidRDefault="00DB7A32" w:rsidP="00DB7A32">
            <w:pPr>
              <w:autoSpaceDE w:val="0"/>
              <w:autoSpaceDN w:val="0"/>
              <w:adjustRightInd w:val="0"/>
              <w:rPr>
                <w:rFonts w:cs="Arial"/>
              </w:rPr>
            </w:pPr>
            <w:r w:rsidRPr="004D3862">
              <w:rPr>
                <w:rFonts w:cs="Arial"/>
              </w:rPr>
              <w:t>-Direccionalidad</w:t>
            </w:r>
          </w:p>
          <w:p w:rsidR="00DB7A32" w:rsidRPr="004D3862" w:rsidRDefault="00DB7A32" w:rsidP="00DB7A32">
            <w:pPr>
              <w:autoSpaceDE w:val="0"/>
              <w:autoSpaceDN w:val="0"/>
              <w:adjustRightInd w:val="0"/>
              <w:jc w:val="both"/>
              <w:rPr>
                <w:rFonts w:cs="Arial"/>
              </w:rPr>
            </w:pPr>
            <w:r w:rsidRPr="004D3862">
              <w:rPr>
                <w:rFonts w:cs="Arial"/>
              </w:rPr>
              <w:t>-Trazos continuos y discontinuos.</w:t>
            </w:r>
          </w:p>
          <w:p w:rsidR="00DB7A32" w:rsidRPr="004D3862" w:rsidRDefault="00DB7A32" w:rsidP="00DB7A32">
            <w:pPr>
              <w:autoSpaceDE w:val="0"/>
              <w:autoSpaceDN w:val="0"/>
              <w:adjustRightInd w:val="0"/>
              <w:jc w:val="both"/>
              <w:rPr>
                <w:rFonts w:cs="Arial"/>
              </w:rPr>
            </w:pPr>
          </w:p>
          <w:p w:rsidR="00DB7A32" w:rsidRPr="004D3862" w:rsidRDefault="00DB7A32" w:rsidP="00DB7A32">
            <w:pPr>
              <w:rPr>
                <w:rFonts w:cs="Arial"/>
                <w:b/>
              </w:rPr>
            </w:pPr>
            <w:r w:rsidRPr="004D3862">
              <w:rPr>
                <w:rFonts w:cs="Arial"/>
                <w:b/>
              </w:rPr>
              <w:t>ESCUCHAR</w:t>
            </w:r>
          </w:p>
          <w:p w:rsidR="00DB7A32" w:rsidRPr="004D3862" w:rsidRDefault="00DB7A32" w:rsidP="00DB7A32">
            <w:pPr>
              <w:rPr>
                <w:rFonts w:cs="Arial"/>
              </w:rPr>
            </w:pPr>
            <w:r w:rsidRPr="004D3862">
              <w:rPr>
                <w:rFonts w:cs="Arial"/>
                <w:b/>
              </w:rPr>
              <w:t>-</w:t>
            </w:r>
            <w:r w:rsidRPr="004D3862">
              <w:rPr>
                <w:rFonts w:cs="Arial"/>
              </w:rPr>
              <w:t>Memoria auditiva</w:t>
            </w:r>
          </w:p>
          <w:p w:rsidR="00DB7A32" w:rsidRPr="004D3862" w:rsidRDefault="00DB7A32" w:rsidP="00DB7A32">
            <w:pPr>
              <w:rPr>
                <w:rFonts w:cs="Arial"/>
              </w:rPr>
            </w:pPr>
            <w:r w:rsidRPr="004D3862">
              <w:rPr>
                <w:rFonts w:cs="Arial"/>
              </w:rPr>
              <w:t>-Discriminación auditiva</w:t>
            </w:r>
          </w:p>
          <w:p w:rsidR="00DB7A32" w:rsidRPr="004D3862" w:rsidRDefault="00DB7A32" w:rsidP="00DB7A32">
            <w:pPr>
              <w:rPr>
                <w:rFonts w:cs="Arial"/>
              </w:rPr>
            </w:pPr>
            <w:r w:rsidRPr="004D3862">
              <w:rPr>
                <w:rFonts w:cs="Arial"/>
              </w:rPr>
              <w:t>-Instrucciones</w:t>
            </w:r>
          </w:p>
          <w:p w:rsidR="00DB7A32" w:rsidRPr="004D3862" w:rsidRDefault="00DB7A32" w:rsidP="00DB7A32">
            <w:pPr>
              <w:rPr>
                <w:rFonts w:cs="Arial"/>
              </w:rPr>
            </w:pPr>
            <w:r w:rsidRPr="004D3862">
              <w:rPr>
                <w:rFonts w:cs="Arial"/>
              </w:rPr>
              <w:t>-Escucha activa</w:t>
            </w:r>
          </w:p>
          <w:p w:rsidR="00DB7A32" w:rsidRPr="004D3862" w:rsidRDefault="00DB7A32" w:rsidP="00DB7A32">
            <w:pPr>
              <w:rPr>
                <w:rFonts w:cs="Arial"/>
                <w:b/>
              </w:rPr>
            </w:pPr>
          </w:p>
          <w:p w:rsidR="00DB7A32" w:rsidRPr="004D3862" w:rsidRDefault="00DB7A32" w:rsidP="00DB7A32">
            <w:pPr>
              <w:rPr>
                <w:rFonts w:cs="Arial"/>
                <w:b/>
              </w:rPr>
            </w:pPr>
            <w:r w:rsidRPr="004D3862">
              <w:rPr>
                <w:rFonts w:cs="Arial"/>
                <w:b/>
              </w:rPr>
              <w:t>HABLAR</w:t>
            </w:r>
          </w:p>
          <w:p w:rsidR="00DB7A32" w:rsidRPr="004D3862" w:rsidRDefault="00DB7A32" w:rsidP="00DB7A32">
            <w:pPr>
              <w:rPr>
                <w:rFonts w:cs="Arial"/>
              </w:rPr>
            </w:pPr>
            <w:r w:rsidRPr="004D3862">
              <w:rPr>
                <w:rFonts w:cs="Arial"/>
              </w:rPr>
              <w:t>-La comunicación verbal</w:t>
            </w:r>
          </w:p>
          <w:p w:rsidR="00DB7A32" w:rsidRPr="004D3862" w:rsidRDefault="00DB7A32" w:rsidP="00DB7A32">
            <w:pPr>
              <w:rPr>
                <w:rFonts w:cs="Arial"/>
              </w:rPr>
            </w:pPr>
            <w:r w:rsidRPr="004D3862">
              <w:rPr>
                <w:rFonts w:cs="Arial"/>
              </w:rPr>
              <w:t>-Los gestos y expresiones</w:t>
            </w:r>
          </w:p>
          <w:p w:rsidR="00DB7A32" w:rsidRPr="004D3862" w:rsidRDefault="00DB7A32" w:rsidP="00DB7A32">
            <w:pPr>
              <w:rPr>
                <w:rFonts w:cs="Arial"/>
              </w:rPr>
            </w:pPr>
            <w:r w:rsidRPr="004D3862">
              <w:rPr>
                <w:rFonts w:cs="Arial"/>
              </w:rPr>
              <w:t>-Formular y responder preguntas.</w:t>
            </w:r>
          </w:p>
          <w:p w:rsidR="00DB7A32" w:rsidRPr="004D3862" w:rsidRDefault="00DB7A32" w:rsidP="00DB7A32">
            <w:pPr>
              <w:rPr>
                <w:rFonts w:cs="Arial"/>
              </w:rPr>
            </w:pPr>
            <w:r w:rsidRPr="004D3862">
              <w:rPr>
                <w:rFonts w:cs="Arial"/>
              </w:rPr>
              <w:lastRenderedPageBreak/>
              <w:t xml:space="preserve">Ejercicios </w:t>
            </w:r>
            <w:r w:rsidR="000435EC" w:rsidRPr="004D3862">
              <w:rPr>
                <w:rFonts w:cs="Arial"/>
              </w:rPr>
              <w:t>fono articulatorios</w:t>
            </w:r>
            <w:r w:rsidRPr="004D3862">
              <w:rPr>
                <w:rFonts w:cs="Arial"/>
              </w:rPr>
              <w:t xml:space="preserve"> básicos</w:t>
            </w:r>
          </w:p>
          <w:p w:rsidR="00DB7A32" w:rsidRPr="004D3862" w:rsidRDefault="00DB7A32" w:rsidP="00DB7A32">
            <w:pPr>
              <w:rPr>
                <w:rFonts w:cs="Arial"/>
                <w:b/>
              </w:rPr>
            </w:pPr>
            <w:r w:rsidRPr="004D3862">
              <w:rPr>
                <w:rFonts w:cs="Arial"/>
              </w:rPr>
              <w:t>Formulación de hipótesis</w:t>
            </w:r>
          </w:p>
        </w:tc>
        <w:tc>
          <w:tcPr>
            <w:tcW w:w="3990" w:type="dxa"/>
          </w:tcPr>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lastRenderedPageBreak/>
              <w:t>Diálogos a partir de experiencias, lecturas y situaciones en las cuales pueden opinar, preguntar, responder.</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Utilización comprensiva del sonido: ruidos y sonidos.</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Escucha activa</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Orientación y corrección en la emisión de mensajes.</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Utilización de las estrategias de lectura. (predicción, inferencia).</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Lectura de cuentos colectivamente a partir de las imágenes.</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Muestra posterior de las imágenes de los cuentos para hacer el recuento de la lectura.</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Descripción de imágenes identificando características de los objetos.</w:t>
            </w:r>
          </w:p>
          <w:p w:rsidR="00DB7A32" w:rsidRPr="004D3862" w:rsidRDefault="00DB7A32" w:rsidP="00465D84">
            <w:pPr>
              <w:pStyle w:val="Prrafodelista"/>
              <w:numPr>
                <w:ilvl w:val="0"/>
                <w:numId w:val="116"/>
              </w:numPr>
              <w:autoSpaceDE w:val="0"/>
              <w:autoSpaceDN w:val="0"/>
              <w:adjustRightInd w:val="0"/>
              <w:rPr>
                <w:rFonts w:cs="Arial"/>
              </w:rPr>
            </w:pPr>
            <w:r w:rsidRPr="004D3862">
              <w:rPr>
                <w:rFonts w:cs="Arial"/>
              </w:rPr>
              <w:t>Escuchar y repetir saludos y despedidas.</w:t>
            </w:r>
          </w:p>
          <w:p w:rsidR="00DB7A32" w:rsidRPr="004D3862" w:rsidRDefault="00DB7A32" w:rsidP="00DB7A32">
            <w:pPr>
              <w:autoSpaceDE w:val="0"/>
              <w:autoSpaceDN w:val="0"/>
              <w:adjustRightInd w:val="0"/>
              <w:ind w:left="43"/>
              <w:rPr>
                <w:rFonts w:cs="Arial"/>
                <w:b/>
                <w:u w:val="single"/>
              </w:rPr>
            </w:pPr>
          </w:p>
        </w:tc>
        <w:tc>
          <w:tcPr>
            <w:tcW w:w="2975" w:type="dxa"/>
          </w:tcPr>
          <w:p w:rsidR="00DB7A32" w:rsidRPr="004D3862" w:rsidRDefault="00DB7A32" w:rsidP="00465D84">
            <w:pPr>
              <w:pStyle w:val="Prrafodelista"/>
              <w:numPr>
                <w:ilvl w:val="0"/>
                <w:numId w:val="116"/>
              </w:numPr>
              <w:rPr>
                <w:rFonts w:cs="Arial"/>
              </w:rPr>
            </w:pPr>
            <w:r w:rsidRPr="004D3862">
              <w:rPr>
                <w:rFonts w:cs="Arial"/>
              </w:rPr>
              <w:t>Cuentos, historias e imágenes de secuencias</w:t>
            </w:r>
          </w:p>
          <w:p w:rsidR="00DB7A32" w:rsidRPr="004D3862" w:rsidRDefault="00DB7A32" w:rsidP="00465D84">
            <w:pPr>
              <w:pStyle w:val="Prrafodelista"/>
              <w:numPr>
                <w:ilvl w:val="0"/>
                <w:numId w:val="116"/>
              </w:numPr>
              <w:rPr>
                <w:rFonts w:cs="Arial"/>
              </w:rPr>
            </w:pPr>
            <w:r w:rsidRPr="004D3862">
              <w:rPr>
                <w:rFonts w:cs="Arial"/>
              </w:rPr>
              <w:t>Cuadernos</w:t>
            </w:r>
          </w:p>
          <w:p w:rsidR="00DB7A32" w:rsidRPr="004D3862" w:rsidRDefault="00DB7A32" w:rsidP="00465D84">
            <w:pPr>
              <w:pStyle w:val="Prrafodelista"/>
              <w:numPr>
                <w:ilvl w:val="0"/>
                <w:numId w:val="116"/>
              </w:numPr>
              <w:rPr>
                <w:rFonts w:cs="Arial"/>
              </w:rPr>
            </w:pPr>
            <w:r w:rsidRPr="004D3862">
              <w:rPr>
                <w:rFonts w:cs="Arial"/>
              </w:rPr>
              <w:t>Hojas de block</w:t>
            </w:r>
          </w:p>
          <w:p w:rsidR="00DB7A32" w:rsidRPr="004D3862" w:rsidRDefault="00DB7A32" w:rsidP="00465D84">
            <w:pPr>
              <w:pStyle w:val="Prrafodelista"/>
              <w:numPr>
                <w:ilvl w:val="0"/>
                <w:numId w:val="116"/>
              </w:numPr>
              <w:rPr>
                <w:rFonts w:cs="Arial"/>
              </w:rPr>
            </w:pPr>
            <w:r w:rsidRPr="004D3862">
              <w:rPr>
                <w:rFonts w:cs="Arial"/>
              </w:rPr>
              <w:t>Lápices, colores</w:t>
            </w:r>
          </w:p>
          <w:p w:rsidR="00DB7A32" w:rsidRPr="004D3862" w:rsidRDefault="00DB7A32" w:rsidP="00465D84">
            <w:pPr>
              <w:pStyle w:val="Prrafodelista"/>
              <w:numPr>
                <w:ilvl w:val="0"/>
                <w:numId w:val="116"/>
              </w:numPr>
              <w:rPr>
                <w:rFonts w:cs="Arial"/>
              </w:rPr>
            </w:pPr>
            <w:r w:rsidRPr="004D3862">
              <w:rPr>
                <w:rFonts w:cs="Arial"/>
              </w:rPr>
              <w:t>Elementos diversos como: globos, vela y papel</w:t>
            </w:r>
          </w:p>
        </w:tc>
        <w:tc>
          <w:tcPr>
            <w:tcW w:w="3128" w:type="dxa"/>
          </w:tcPr>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Memoriza y verbaliza cantos, poemas, oraciones y versos.</w:t>
            </w: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Comunica sus necesidades, intereses e ideas de forma clara.</w:t>
            </w: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Formula y responde preguntas de acuerdo con las situaciones.</w:t>
            </w: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Participa con interés en las lecturas, diálogos, narraciones y explicaciones.</w:t>
            </w:r>
          </w:p>
        </w:tc>
      </w:tr>
    </w:tbl>
    <w:p w:rsidR="00DB7A32" w:rsidRPr="004D3862" w:rsidRDefault="00DB7A32" w:rsidP="00DB7A32">
      <w:pPr>
        <w:jc w:val="center"/>
        <w:rPr>
          <w:rFonts w:cs="Arial"/>
        </w:rPr>
      </w:pPr>
    </w:p>
    <w:p w:rsidR="00DB7A32" w:rsidRPr="004D3862" w:rsidRDefault="00DB7A32" w:rsidP="00DB7A32">
      <w:pPr>
        <w:jc w:val="center"/>
        <w:rPr>
          <w:rFonts w:cs="Arial"/>
          <w:b/>
        </w:rPr>
      </w:pPr>
      <w:r w:rsidRPr="004D3862">
        <w:rPr>
          <w:rFonts w:cs="Arial"/>
          <w:b/>
        </w:rPr>
        <w:t>PLAN DE AULA GRADO PREESCOLAR</w:t>
      </w:r>
    </w:p>
    <w:p w:rsidR="00DB7A32" w:rsidRPr="004D3862" w:rsidRDefault="006234CB" w:rsidP="004D3862">
      <w:pPr>
        <w:jc w:val="center"/>
        <w:rPr>
          <w:rFonts w:cs="Arial"/>
          <w:b/>
        </w:rPr>
      </w:pPr>
      <w:r>
        <w:rPr>
          <w:rFonts w:cs="Arial"/>
          <w:b/>
        </w:rPr>
        <w:t>AÑO 2018</w:t>
      </w:r>
    </w:p>
    <w:p w:rsidR="00DB7A32" w:rsidRPr="004D3862" w:rsidRDefault="00DB7A32" w:rsidP="00DB7A32">
      <w:pPr>
        <w:rPr>
          <w:rFonts w:cs="Arial"/>
        </w:rPr>
      </w:pPr>
      <w:r w:rsidRPr="004D3862">
        <w:rPr>
          <w:rFonts w:cs="Arial"/>
          <w:b/>
        </w:rPr>
        <w:t xml:space="preserve">PERIODO: 1  ASIGNATURA/AREA: </w:t>
      </w:r>
      <w:r w:rsidRPr="004D3862">
        <w:rPr>
          <w:rFonts w:cs="Arial"/>
        </w:rPr>
        <w:t xml:space="preserve">Comunicativa- Inglés  </w:t>
      </w:r>
      <w:r w:rsidRPr="004D3862">
        <w:rPr>
          <w:rFonts w:cs="Arial"/>
          <w:b/>
        </w:rPr>
        <w:t xml:space="preserve">GRADO: </w:t>
      </w:r>
      <w:r w:rsidRPr="004D3862">
        <w:rPr>
          <w:rFonts w:cs="Arial"/>
        </w:rPr>
        <w:t>Transición</w:t>
      </w:r>
    </w:p>
    <w:p w:rsidR="00DB7A32" w:rsidRPr="004D3862" w:rsidRDefault="00DB7A32" w:rsidP="00DB7A32">
      <w:pPr>
        <w:autoSpaceDE w:val="0"/>
        <w:autoSpaceDN w:val="0"/>
        <w:adjustRightInd w:val="0"/>
        <w:rPr>
          <w:rFonts w:cs="Arial"/>
          <w:b/>
        </w:rPr>
      </w:pPr>
      <w:r w:rsidRPr="004D3862">
        <w:rPr>
          <w:rFonts w:cs="Arial"/>
          <w:b/>
        </w:rPr>
        <w:t>ESTANDARES BASICOS DE COMPETENCIA (EBC):</w:t>
      </w:r>
    </w:p>
    <w:p w:rsidR="00DB7A32" w:rsidRPr="004D3862" w:rsidRDefault="00DB7A32" w:rsidP="00465D84">
      <w:pPr>
        <w:pStyle w:val="Prrafodelista"/>
        <w:numPr>
          <w:ilvl w:val="0"/>
          <w:numId w:val="115"/>
        </w:numPr>
        <w:autoSpaceDE w:val="0"/>
        <w:autoSpaceDN w:val="0"/>
        <w:adjustRightInd w:val="0"/>
        <w:rPr>
          <w:rFonts w:cs="Arial"/>
        </w:rPr>
      </w:pPr>
      <w:r w:rsidRPr="004D3862">
        <w:rPr>
          <w:rFonts w:cs="Arial"/>
          <w:b/>
        </w:rPr>
        <w:t>lingüística:</w:t>
      </w:r>
      <w:r w:rsidRPr="004D3862">
        <w:rPr>
          <w:rFonts w:cs="Arial"/>
        </w:rPr>
        <w:t xml:space="preserve"> Sigo instrucciones relacionadas con actividades de clase.</w:t>
      </w:r>
    </w:p>
    <w:p w:rsidR="00DB7A32" w:rsidRPr="004D3862" w:rsidRDefault="00DB7A32" w:rsidP="00465D84">
      <w:pPr>
        <w:pStyle w:val="Prrafodelista"/>
        <w:numPr>
          <w:ilvl w:val="0"/>
          <w:numId w:val="115"/>
        </w:numPr>
        <w:autoSpaceDE w:val="0"/>
        <w:autoSpaceDN w:val="0"/>
        <w:adjustRightInd w:val="0"/>
        <w:rPr>
          <w:rFonts w:cs="Arial"/>
        </w:rPr>
      </w:pPr>
      <w:r w:rsidRPr="004D3862">
        <w:rPr>
          <w:rFonts w:cs="Arial"/>
          <w:b/>
        </w:rPr>
        <w:t>Socio-lingüística</w:t>
      </w:r>
      <w:r w:rsidRPr="004D3862">
        <w:rPr>
          <w:rFonts w:cs="Arial"/>
        </w:rPr>
        <w:t>: Participo  activamente en juegos de palabras y rondas.</w:t>
      </w:r>
    </w:p>
    <w:p w:rsidR="00DB7A32" w:rsidRPr="004D3862" w:rsidRDefault="00DB7A32" w:rsidP="00DB7A32">
      <w:pPr>
        <w:rPr>
          <w:rFonts w:cs="Arial"/>
        </w:rPr>
      </w:pPr>
      <w:r w:rsidRPr="004D3862">
        <w:rPr>
          <w:rFonts w:cs="Arial"/>
          <w:b/>
        </w:rPr>
        <w:t>DERECHOS BASICOS DE APRENDIZAJE (DBA):</w:t>
      </w:r>
      <w:r w:rsidRPr="004D3862">
        <w:rPr>
          <w:rFonts w:cs="Arial"/>
        </w:rPr>
        <w:t xml:space="preserve"> DBA 9</w:t>
      </w:r>
    </w:p>
    <w:p w:rsidR="00DB7A32" w:rsidRPr="004D3862" w:rsidRDefault="00DB7A32" w:rsidP="00DB7A32">
      <w:pPr>
        <w:rPr>
          <w:rFonts w:cs="Arial"/>
          <w:b/>
        </w:rPr>
      </w:pPr>
      <w:r w:rsidRPr="004D3862">
        <w:rPr>
          <w:rFonts w:cs="Arial"/>
          <w:b/>
        </w:rPr>
        <w:t>PROYECTO N°1: “MI CUERPO EN MI ENTORNO”</w:t>
      </w:r>
    </w:p>
    <w:tbl>
      <w:tblPr>
        <w:tblStyle w:val="Tablaconcuadrcula"/>
        <w:tblW w:w="0" w:type="auto"/>
        <w:tblLook w:val="04A0" w:firstRow="1" w:lastRow="0" w:firstColumn="1" w:lastColumn="0" w:noHBand="0" w:noVBand="1"/>
      </w:tblPr>
      <w:tblGrid>
        <w:gridCol w:w="2882"/>
        <w:gridCol w:w="3998"/>
        <w:gridCol w:w="2993"/>
        <w:gridCol w:w="3123"/>
      </w:tblGrid>
      <w:tr w:rsidR="00DB7A32" w:rsidRPr="004D3862" w:rsidTr="00DB7A32">
        <w:tc>
          <w:tcPr>
            <w:tcW w:w="2882" w:type="dxa"/>
          </w:tcPr>
          <w:p w:rsidR="00DB7A32" w:rsidRPr="006234CB" w:rsidRDefault="00DB7A32" w:rsidP="00DB7A32">
            <w:pPr>
              <w:jc w:val="center"/>
              <w:rPr>
                <w:rFonts w:cs="Arial"/>
                <w:b/>
              </w:rPr>
            </w:pPr>
            <w:r w:rsidRPr="006234CB">
              <w:rPr>
                <w:rFonts w:cs="Arial"/>
                <w:b/>
              </w:rPr>
              <w:t>TEMAS</w:t>
            </w:r>
          </w:p>
        </w:tc>
        <w:tc>
          <w:tcPr>
            <w:tcW w:w="3998" w:type="dxa"/>
          </w:tcPr>
          <w:p w:rsidR="00DB7A32" w:rsidRPr="006234CB" w:rsidRDefault="00DB7A32" w:rsidP="00DB7A32">
            <w:pPr>
              <w:jc w:val="center"/>
              <w:rPr>
                <w:rFonts w:cs="Arial"/>
                <w:b/>
              </w:rPr>
            </w:pPr>
            <w:r w:rsidRPr="006234CB">
              <w:rPr>
                <w:rFonts w:cs="Arial"/>
                <w:b/>
              </w:rPr>
              <w:t xml:space="preserve">ESTRATEGIAS DIDACTICAS </w:t>
            </w:r>
          </w:p>
        </w:tc>
        <w:tc>
          <w:tcPr>
            <w:tcW w:w="2993" w:type="dxa"/>
          </w:tcPr>
          <w:p w:rsidR="00DB7A32" w:rsidRPr="006234CB" w:rsidRDefault="00DB7A32" w:rsidP="00DB7A32">
            <w:pPr>
              <w:jc w:val="center"/>
              <w:rPr>
                <w:rFonts w:cs="Arial"/>
                <w:b/>
              </w:rPr>
            </w:pPr>
            <w:r w:rsidRPr="006234CB">
              <w:rPr>
                <w:rFonts w:cs="Arial"/>
                <w:b/>
              </w:rPr>
              <w:t>RECURSOS</w:t>
            </w:r>
          </w:p>
        </w:tc>
        <w:tc>
          <w:tcPr>
            <w:tcW w:w="3123"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882" w:type="dxa"/>
          </w:tcPr>
          <w:p w:rsidR="00DB7A32" w:rsidRPr="004D3862" w:rsidRDefault="00DB7A32" w:rsidP="00DB7A32">
            <w:pPr>
              <w:autoSpaceDE w:val="0"/>
              <w:autoSpaceDN w:val="0"/>
              <w:adjustRightInd w:val="0"/>
              <w:jc w:val="both"/>
              <w:rPr>
                <w:rFonts w:cs="Arial"/>
                <w:b/>
              </w:rPr>
            </w:pPr>
            <w:r w:rsidRPr="004D3862">
              <w:rPr>
                <w:rFonts w:cs="Arial"/>
                <w:b/>
              </w:rPr>
              <w:t>MY BODY</w:t>
            </w:r>
          </w:p>
          <w:p w:rsidR="00DB7A32" w:rsidRPr="004D3862" w:rsidRDefault="00DB7A32" w:rsidP="00DB7A32">
            <w:pPr>
              <w:autoSpaceDE w:val="0"/>
              <w:autoSpaceDN w:val="0"/>
              <w:adjustRightInd w:val="0"/>
              <w:jc w:val="both"/>
              <w:rPr>
                <w:rFonts w:cs="Arial"/>
              </w:rPr>
            </w:pPr>
            <w:r w:rsidRPr="004D3862">
              <w:rPr>
                <w:rFonts w:cs="Arial"/>
              </w:rPr>
              <w:t>Head</w:t>
            </w:r>
          </w:p>
          <w:p w:rsidR="00DB7A32" w:rsidRPr="004D3862" w:rsidRDefault="00DB7A32" w:rsidP="00DB7A32">
            <w:pPr>
              <w:autoSpaceDE w:val="0"/>
              <w:autoSpaceDN w:val="0"/>
              <w:adjustRightInd w:val="0"/>
              <w:jc w:val="both"/>
              <w:rPr>
                <w:rFonts w:cs="Arial"/>
              </w:rPr>
            </w:pPr>
            <w:r w:rsidRPr="004D3862">
              <w:rPr>
                <w:rFonts w:cs="Arial"/>
              </w:rPr>
              <w:t>shoulders</w:t>
            </w:r>
          </w:p>
          <w:p w:rsidR="00DB7A32" w:rsidRPr="004D3862" w:rsidRDefault="00DB7A32" w:rsidP="00DB7A32">
            <w:pPr>
              <w:autoSpaceDE w:val="0"/>
              <w:autoSpaceDN w:val="0"/>
              <w:adjustRightInd w:val="0"/>
              <w:jc w:val="both"/>
              <w:rPr>
                <w:rFonts w:cs="Arial"/>
              </w:rPr>
            </w:pPr>
            <w:r w:rsidRPr="004D3862">
              <w:rPr>
                <w:rFonts w:cs="Arial"/>
              </w:rPr>
              <w:t>trunk</w:t>
            </w:r>
          </w:p>
          <w:p w:rsidR="00DB7A32" w:rsidRPr="004D3862" w:rsidRDefault="00DB7A32" w:rsidP="00DB7A32">
            <w:pPr>
              <w:autoSpaceDE w:val="0"/>
              <w:autoSpaceDN w:val="0"/>
              <w:adjustRightInd w:val="0"/>
              <w:jc w:val="both"/>
              <w:rPr>
                <w:rFonts w:cs="Arial"/>
              </w:rPr>
            </w:pPr>
            <w:r w:rsidRPr="004D3862">
              <w:rPr>
                <w:rFonts w:cs="Arial"/>
              </w:rPr>
              <w:t>hands</w:t>
            </w:r>
          </w:p>
          <w:p w:rsidR="00DB7A32" w:rsidRPr="004D3862" w:rsidRDefault="00DB7A32" w:rsidP="00DB7A32">
            <w:pPr>
              <w:autoSpaceDE w:val="0"/>
              <w:autoSpaceDN w:val="0"/>
              <w:adjustRightInd w:val="0"/>
              <w:jc w:val="both"/>
              <w:rPr>
                <w:rFonts w:cs="Arial"/>
              </w:rPr>
            </w:pPr>
            <w:r w:rsidRPr="004D3862">
              <w:rPr>
                <w:rFonts w:cs="Arial"/>
              </w:rPr>
              <w:t>feet</w:t>
            </w: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r w:rsidRPr="004D3862">
              <w:rPr>
                <w:rFonts w:cs="Arial"/>
                <w:b/>
              </w:rPr>
              <w:t>MY FACE</w:t>
            </w:r>
          </w:p>
          <w:p w:rsidR="00DB7A32" w:rsidRPr="004D3862" w:rsidRDefault="00DB7A32" w:rsidP="00DB7A32">
            <w:pPr>
              <w:autoSpaceDE w:val="0"/>
              <w:autoSpaceDN w:val="0"/>
              <w:adjustRightInd w:val="0"/>
              <w:jc w:val="both"/>
              <w:rPr>
                <w:rFonts w:cs="Arial"/>
              </w:rPr>
            </w:pPr>
            <w:r w:rsidRPr="004D3862">
              <w:rPr>
                <w:rFonts w:cs="Arial"/>
              </w:rPr>
              <w:t>Eyes</w:t>
            </w:r>
          </w:p>
          <w:p w:rsidR="00DB7A32" w:rsidRPr="004D3862" w:rsidRDefault="00DB7A32" w:rsidP="00DB7A32">
            <w:pPr>
              <w:autoSpaceDE w:val="0"/>
              <w:autoSpaceDN w:val="0"/>
              <w:adjustRightInd w:val="0"/>
              <w:jc w:val="both"/>
              <w:rPr>
                <w:rFonts w:cs="Arial"/>
              </w:rPr>
            </w:pPr>
            <w:r w:rsidRPr="004D3862">
              <w:rPr>
                <w:rFonts w:cs="Arial"/>
              </w:rPr>
              <w:t>Nose</w:t>
            </w:r>
          </w:p>
          <w:p w:rsidR="00DB7A32" w:rsidRPr="004D3862" w:rsidRDefault="00DB7A32" w:rsidP="00DB7A32">
            <w:pPr>
              <w:autoSpaceDE w:val="0"/>
              <w:autoSpaceDN w:val="0"/>
              <w:adjustRightInd w:val="0"/>
              <w:jc w:val="both"/>
              <w:rPr>
                <w:rFonts w:cs="Arial"/>
              </w:rPr>
            </w:pPr>
            <w:r w:rsidRPr="004D3862">
              <w:rPr>
                <w:rFonts w:cs="Arial"/>
              </w:rPr>
              <w:t>Mouth</w:t>
            </w:r>
          </w:p>
          <w:p w:rsidR="00DB7A32" w:rsidRPr="004D3862" w:rsidRDefault="00DB7A32" w:rsidP="00DB7A32">
            <w:pPr>
              <w:autoSpaceDE w:val="0"/>
              <w:autoSpaceDN w:val="0"/>
              <w:adjustRightInd w:val="0"/>
              <w:jc w:val="both"/>
              <w:rPr>
                <w:rFonts w:cs="Arial"/>
              </w:rPr>
            </w:pPr>
          </w:p>
          <w:p w:rsidR="00DB7A32" w:rsidRPr="004D3862" w:rsidRDefault="00DB7A32" w:rsidP="00DB7A32">
            <w:pPr>
              <w:autoSpaceDE w:val="0"/>
              <w:autoSpaceDN w:val="0"/>
              <w:adjustRightInd w:val="0"/>
              <w:jc w:val="both"/>
              <w:rPr>
                <w:rFonts w:cs="Arial"/>
                <w:b/>
              </w:rPr>
            </w:pPr>
            <w:r w:rsidRPr="004D3862">
              <w:rPr>
                <w:rFonts w:cs="Arial"/>
                <w:b/>
              </w:rPr>
              <w:t>SALUDOS</w:t>
            </w: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r w:rsidRPr="004D3862">
              <w:rPr>
                <w:rFonts w:cs="Arial"/>
                <w:b/>
              </w:rPr>
              <w:t>COMANDOS</w:t>
            </w:r>
          </w:p>
        </w:tc>
        <w:tc>
          <w:tcPr>
            <w:tcW w:w="3998" w:type="dxa"/>
          </w:tcPr>
          <w:p w:rsidR="00DB7A32" w:rsidRPr="004D3862" w:rsidRDefault="00DB7A32" w:rsidP="00465D84">
            <w:pPr>
              <w:pStyle w:val="Prrafodelista"/>
              <w:numPr>
                <w:ilvl w:val="0"/>
                <w:numId w:val="108"/>
              </w:numPr>
              <w:rPr>
                <w:rFonts w:cs="Arial"/>
              </w:rPr>
            </w:pPr>
            <w:r w:rsidRPr="004D3862">
              <w:rPr>
                <w:rFonts w:cs="Arial"/>
              </w:rPr>
              <w:lastRenderedPageBreak/>
              <w:t xml:space="preserve">Diálogos a partir de experiencias diarias. </w:t>
            </w:r>
          </w:p>
          <w:p w:rsidR="00DB7A32" w:rsidRPr="004D3862" w:rsidRDefault="00DB7A32" w:rsidP="00465D84">
            <w:pPr>
              <w:pStyle w:val="Prrafodelista"/>
              <w:numPr>
                <w:ilvl w:val="0"/>
                <w:numId w:val="108"/>
              </w:numPr>
              <w:rPr>
                <w:rFonts w:cs="Arial"/>
              </w:rPr>
            </w:pPr>
            <w:r w:rsidRPr="004D3862">
              <w:rPr>
                <w:rFonts w:cs="Arial"/>
              </w:rPr>
              <w:t>Memorización de canciones</w:t>
            </w:r>
          </w:p>
          <w:p w:rsidR="00DB7A32" w:rsidRPr="004D3862" w:rsidRDefault="00DB7A32" w:rsidP="00465D84">
            <w:pPr>
              <w:pStyle w:val="Prrafodelista"/>
              <w:numPr>
                <w:ilvl w:val="0"/>
                <w:numId w:val="108"/>
              </w:numPr>
              <w:rPr>
                <w:rFonts w:cs="Arial"/>
              </w:rPr>
            </w:pPr>
            <w:r w:rsidRPr="004D3862">
              <w:rPr>
                <w:rFonts w:cs="Arial"/>
              </w:rPr>
              <w:t xml:space="preserve">Identificación de partes del cuerpo en el propio y en el de su compañero. </w:t>
            </w:r>
          </w:p>
          <w:p w:rsidR="00DB7A32" w:rsidRPr="004D3862" w:rsidRDefault="00DB7A32" w:rsidP="00465D84">
            <w:pPr>
              <w:pStyle w:val="Prrafodelista"/>
              <w:numPr>
                <w:ilvl w:val="0"/>
                <w:numId w:val="108"/>
              </w:numPr>
              <w:rPr>
                <w:rFonts w:cs="Arial"/>
              </w:rPr>
            </w:pPr>
            <w:r w:rsidRPr="004D3862">
              <w:rPr>
                <w:rFonts w:cs="Arial"/>
              </w:rPr>
              <w:t xml:space="preserve">Explicación de instrucciones y ejecución de las mismas. </w:t>
            </w:r>
          </w:p>
          <w:p w:rsidR="00DB7A32" w:rsidRPr="004D3862" w:rsidRDefault="00DB7A32" w:rsidP="00465D84">
            <w:pPr>
              <w:pStyle w:val="Prrafodelista"/>
              <w:numPr>
                <w:ilvl w:val="0"/>
                <w:numId w:val="108"/>
              </w:numPr>
              <w:rPr>
                <w:rFonts w:cs="Arial"/>
              </w:rPr>
            </w:pPr>
            <w:r w:rsidRPr="004D3862">
              <w:rPr>
                <w:rFonts w:cs="Arial"/>
              </w:rPr>
              <w:t>Trabajo en grupo e individual.</w:t>
            </w:r>
          </w:p>
          <w:p w:rsidR="00DB7A32" w:rsidRPr="004D3862" w:rsidRDefault="00DB7A32" w:rsidP="00465D84">
            <w:pPr>
              <w:pStyle w:val="Prrafodelista"/>
              <w:numPr>
                <w:ilvl w:val="0"/>
                <w:numId w:val="108"/>
              </w:numPr>
              <w:rPr>
                <w:rFonts w:cs="Arial"/>
              </w:rPr>
            </w:pPr>
            <w:r w:rsidRPr="004D3862">
              <w:rPr>
                <w:rFonts w:cs="Arial"/>
              </w:rPr>
              <w:lastRenderedPageBreak/>
              <w:t xml:space="preserve">Observación y diálogo a partir de imágenes. </w:t>
            </w:r>
          </w:p>
          <w:p w:rsidR="00DB7A32" w:rsidRPr="004D3862" w:rsidRDefault="00DB7A32" w:rsidP="00465D84">
            <w:pPr>
              <w:pStyle w:val="Prrafodelista"/>
              <w:numPr>
                <w:ilvl w:val="0"/>
                <w:numId w:val="108"/>
              </w:numPr>
              <w:rPr>
                <w:rFonts w:cs="Arial"/>
              </w:rPr>
            </w:pPr>
            <w:r w:rsidRPr="004D3862">
              <w:rPr>
                <w:rFonts w:cs="Arial"/>
              </w:rPr>
              <w:t xml:space="preserve">Escuchar y repetir saludos y vocabulario en inglés. </w:t>
            </w:r>
          </w:p>
          <w:p w:rsidR="00DB7A32" w:rsidRPr="004D3862" w:rsidRDefault="00DB7A32" w:rsidP="00465D84">
            <w:pPr>
              <w:pStyle w:val="Prrafodelista"/>
              <w:numPr>
                <w:ilvl w:val="0"/>
                <w:numId w:val="108"/>
              </w:numPr>
              <w:rPr>
                <w:rFonts w:cs="Arial"/>
              </w:rPr>
            </w:pPr>
            <w:r w:rsidRPr="004D3862">
              <w:rPr>
                <w:rFonts w:cs="Arial"/>
              </w:rPr>
              <w:t xml:space="preserve">Juegos relacionados con las temáticas.   </w:t>
            </w:r>
          </w:p>
          <w:p w:rsidR="00DB7A32" w:rsidRPr="004D3862" w:rsidRDefault="00DB7A32" w:rsidP="00465D84">
            <w:pPr>
              <w:pStyle w:val="Prrafodelista"/>
              <w:numPr>
                <w:ilvl w:val="0"/>
                <w:numId w:val="108"/>
              </w:numPr>
              <w:rPr>
                <w:rFonts w:cs="Arial"/>
              </w:rPr>
            </w:pPr>
            <w:r w:rsidRPr="004D3862">
              <w:rPr>
                <w:rFonts w:cs="Arial"/>
              </w:rPr>
              <w:t>Escucha activa</w:t>
            </w:r>
          </w:p>
        </w:tc>
        <w:tc>
          <w:tcPr>
            <w:tcW w:w="2993" w:type="dxa"/>
          </w:tcPr>
          <w:p w:rsidR="00DB7A32" w:rsidRPr="004D3862" w:rsidRDefault="00DB7A32" w:rsidP="00465D84">
            <w:pPr>
              <w:pStyle w:val="Prrafodelista"/>
              <w:numPr>
                <w:ilvl w:val="0"/>
                <w:numId w:val="108"/>
              </w:numPr>
              <w:rPr>
                <w:rFonts w:cs="Arial"/>
              </w:rPr>
            </w:pPr>
            <w:r w:rsidRPr="004D3862">
              <w:rPr>
                <w:rFonts w:cs="Arial"/>
              </w:rPr>
              <w:lastRenderedPageBreak/>
              <w:t>Computador, celular, video beam</w:t>
            </w:r>
          </w:p>
          <w:p w:rsidR="00DB7A32" w:rsidRPr="004D3862" w:rsidRDefault="00DB7A32" w:rsidP="00465D84">
            <w:pPr>
              <w:pStyle w:val="Prrafodelista"/>
              <w:numPr>
                <w:ilvl w:val="0"/>
                <w:numId w:val="108"/>
              </w:numPr>
              <w:rPr>
                <w:rFonts w:cs="Arial"/>
              </w:rPr>
            </w:pPr>
            <w:r w:rsidRPr="004D3862">
              <w:rPr>
                <w:rFonts w:cs="Arial"/>
              </w:rPr>
              <w:t>Grabadora</w:t>
            </w:r>
          </w:p>
          <w:p w:rsidR="00DB7A32" w:rsidRPr="004D3862" w:rsidRDefault="00DB7A32" w:rsidP="00465D84">
            <w:pPr>
              <w:pStyle w:val="Prrafodelista"/>
              <w:numPr>
                <w:ilvl w:val="0"/>
                <w:numId w:val="108"/>
              </w:numPr>
              <w:rPr>
                <w:rFonts w:cs="Arial"/>
              </w:rPr>
            </w:pPr>
            <w:r w:rsidRPr="004D3862">
              <w:rPr>
                <w:rFonts w:cs="Arial"/>
              </w:rPr>
              <w:t>Memorias USB</w:t>
            </w:r>
          </w:p>
          <w:p w:rsidR="00DB7A32" w:rsidRPr="004D3862" w:rsidRDefault="00DB7A32" w:rsidP="00465D84">
            <w:pPr>
              <w:pStyle w:val="Prrafodelista"/>
              <w:numPr>
                <w:ilvl w:val="0"/>
                <w:numId w:val="108"/>
              </w:numPr>
              <w:rPr>
                <w:rFonts w:cs="Arial"/>
              </w:rPr>
            </w:pPr>
            <w:r w:rsidRPr="004D3862">
              <w:rPr>
                <w:rFonts w:cs="Arial"/>
              </w:rPr>
              <w:t>Videos</w:t>
            </w:r>
          </w:p>
          <w:p w:rsidR="00DB7A32" w:rsidRPr="004D3862" w:rsidRDefault="00DB7A32" w:rsidP="00465D84">
            <w:pPr>
              <w:pStyle w:val="Prrafodelista"/>
              <w:numPr>
                <w:ilvl w:val="0"/>
                <w:numId w:val="108"/>
              </w:numPr>
              <w:rPr>
                <w:rFonts w:cs="Arial"/>
              </w:rPr>
            </w:pPr>
            <w:r w:rsidRPr="004D3862">
              <w:rPr>
                <w:rFonts w:cs="Arial"/>
              </w:rPr>
              <w:t>Imágenes</w:t>
            </w:r>
          </w:p>
        </w:tc>
        <w:tc>
          <w:tcPr>
            <w:tcW w:w="3123" w:type="dxa"/>
          </w:tcPr>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Nombra y ubica algunas partes de su cuerpo.</w:t>
            </w: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b/>
                <w:u w:val="single"/>
              </w:rPr>
              <w:t>E</w:t>
            </w:r>
            <w:r w:rsidRPr="004D3862">
              <w:rPr>
                <w:rFonts w:cs="Arial"/>
              </w:rPr>
              <w:t>ntona canciones en inglés. (las partes del cuerpo y de la cara)</w:t>
            </w: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08"/>
              </w:numPr>
              <w:autoSpaceDE w:val="0"/>
              <w:autoSpaceDN w:val="0"/>
              <w:adjustRightInd w:val="0"/>
              <w:rPr>
                <w:rFonts w:cs="Arial"/>
              </w:rPr>
            </w:pPr>
            <w:r w:rsidRPr="004D3862">
              <w:rPr>
                <w:rFonts w:cs="Arial"/>
              </w:rPr>
              <w:t>Sigue órdenes dadas en inglés.</w:t>
            </w:r>
          </w:p>
          <w:p w:rsidR="00DB7A32" w:rsidRPr="004D3862" w:rsidRDefault="00DB7A32" w:rsidP="00DB7A32">
            <w:pPr>
              <w:autoSpaceDE w:val="0"/>
              <w:autoSpaceDN w:val="0"/>
              <w:adjustRightInd w:val="0"/>
              <w:ind w:left="43"/>
              <w:rPr>
                <w:rFonts w:cs="Arial"/>
              </w:rPr>
            </w:pP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08"/>
              </w:numPr>
              <w:rPr>
                <w:rFonts w:cs="Arial"/>
              </w:rPr>
            </w:pPr>
            <w:r w:rsidRPr="004D3862">
              <w:rPr>
                <w:rFonts w:cs="Arial"/>
              </w:rPr>
              <w:t>Participa en las diferentes actividades propuestas.</w:t>
            </w:r>
          </w:p>
        </w:tc>
      </w:tr>
    </w:tbl>
    <w:p w:rsidR="00DB7A32" w:rsidRPr="004D3862" w:rsidRDefault="00DB7A32" w:rsidP="00DB7A32">
      <w:pPr>
        <w:jc w:val="center"/>
        <w:rPr>
          <w:rFonts w:cs="Arial"/>
        </w:rPr>
      </w:pPr>
    </w:p>
    <w:p w:rsidR="00DB7A32" w:rsidRPr="004D3862" w:rsidRDefault="00DB7A32" w:rsidP="00DB7A32">
      <w:pPr>
        <w:jc w:val="center"/>
        <w:rPr>
          <w:rFonts w:cs="Arial"/>
          <w:b/>
        </w:rPr>
      </w:pPr>
      <w:r w:rsidRPr="004D3862">
        <w:rPr>
          <w:rFonts w:cs="Arial"/>
          <w:b/>
        </w:rPr>
        <w:t>PLAN DE AULA GRADO PREESCOLAR</w:t>
      </w:r>
    </w:p>
    <w:p w:rsidR="00DB7A32" w:rsidRPr="004D3862" w:rsidRDefault="006234CB" w:rsidP="00DB7A32">
      <w:pPr>
        <w:jc w:val="center"/>
        <w:rPr>
          <w:rFonts w:cs="Arial"/>
          <w:b/>
        </w:rPr>
      </w:pPr>
      <w:r>
        <w:rPr>
          <w:rFonts w:cs="Arial"/>
          <w:b/>
        </w:rPr>
        <w:t>AÑO 2018</w:t>
      </w:r>
    </w:p>
    <w:p w:rsidR="00DB7A32" w:rsidRPr="004D3862" w:rsidRDefault="00DB7A32" w:rsidP="00DB7A32">
      <w:pPr>
        <w:rPr>
          <w:rFonts w:cs="Arial"/>
        </w:rPr>
      </w:pPr>
      <w:r w:rsidRPr="004D3862">
        <w:rPr>
          <w:rFonts w:cs="Arial"/>
          <w:b/>
        </w:rPr>
        <w:t xml:space="preserve">PERIODO: 1  ASIGNATURA/AREA: </w:t>
      </w:r>
      <w:r w:rsidRPr="004D3862">
        <w:rPr>
          <w:rFonts w:cs="Arial"/>
        </w:rPr>
        <w:t xml:space="preserve">Corporal      </w:t>
      </w:r>
      <w:r w:rsidRPr="004D3862">
        <w:rPr>
          <w:rFonts w:cs="Arial"/>
          <w:b/>
        </w:rPr>
        <w:t xml:space="preserve"> GRADO: </w:t>
      </w:r>
      <w:r w:rsidRPr="004D3862">
        <w:rPr>
          <w:rFonts w:cs="Arial"/>
        </w:rPr>
        <w:t>Transición</w:t>
      </w:r>
    </w:p>
    <w:p w:rsidR="00DB7A32" w:rsidRPr="004D3862" w:rsidRDefault="00DB7A32" w:rsidP="00DB7A32">
      <w:pPr>
        <w:autoSpaceDE w:val="0"/>
        <w:autoSpaceDN w:val="0"/>
        <w:adjustRightInd w:val="0"/>
        <w:rPr>
          <w:rFonts w:cs="Arial"/>
          <w:b/>
        </w:rPr>
      </w:pPr>
      <w:r w:rsidRPr="004D3862">
        <w:rPr>
          <w:rFonts w:cs="Arial"/>
          <w:b/>
        </w:rPr>
        <w:t>ESTANDARES BASICOS DE COMPETENCIA (EBC):</w:t>
      </w:r>
    </w:p>
    <w:p w:rsidR="00DB7A32" w:rsidRPr="004D3862" w:rsidRDefault="00DB7A32" w:rsidP="00DB7A32">
      <w:pPr>
        <w:autoSpaceDE w:val="0"/>
        <w:autoSpaceDN w:val="0"/>
        <w:adjustRightInd w:val="0"/>
        <w:jc w:val="both"/>
        <w:rPr>
          <w:rFonts w:cs="Arial"/>
        </w:rPr>
      </w:pPr>
      <w:r w:rsidRPr="004D3862">
        <w:rPr>
          <w:rFonts w:cs="Arial"/>
          <w:b/>
          <w:sz w:val="20"/>
          <w:szCs w:val="20"/>
        </w:rPr>
        <w:t xml:space="preserve">- </w:t>
      </w:r>
      <w:r w:rsidRPr="004D3862">
        <w:rPr>
          <w:rFonts w:cs="Arial"/>
        </w:rPr>
        <w:t>Identifico las partes del cuerpo y las llama por su nombre.</w:t>
      </w:r>
    </w:p>
    <w:p w:rsidR="00DB7A32" w:rsidRPr="004D3862" w:rsidRDefault="00DB7A32" w:rsidP="00465D84">
      <w:pPr>
        <w:pStyle w:val="Prrafodelista"/>
        <w:numPr>
          <w:ilvl w:val="0"/>
          <w:numId w:val="117"/>
        </w:numPr>
        <w:autoSpaceDE w:val="0"/>
        <w:autoSpaceDN w:val="0"/>
        <w:adjustRightInd w:val="0"/>
        <w:rPr>
          <w:rFonts w:cs="Arial"/>
        </w:rPr>
      </w:pPr>
      <w:r w:rsidRPr="004D3862">
        <w:rPr>
          <w:rFonts w:cs="Arial"/>
        </w:rPr>
        <w:t>Acepto las partes del cuerpo y las valoro.</w:t>
      </w:r>
    </w:p>
    <w:p w:rsidR="00DB7A32" w:rsidRPr="004D3862" w:rsidRDefault="00DB7A32" w:rsidP="00465D84">
      <w:pPr>
        <w:pStyle w:val="Prrafodelista"/>
        <w:numPr>
          <w:ilvl w:val="0"/>
          <w:numId w:val="117"/>
        </w:numPr>
        <w:autoSpaceDE w:val="0"/>
        <w:autoSpaceDN w:val="0"/>
        <w:adjustRightInd w:val="0"/>
        <w:rPr>
          <w:rFonts w:cs="Arial"/>
        </w:rPr>
      </w:pPr>
      <w:r w:rsidRPr="004D3862">
        <w:rPr>
          <w:rFonts w:cs="Arial"/>
        </w:rPr>
        <w:t>Realizo movimientos coordinados y precisos</w:t>
      </w:r>
    </w:p>
    <w:p w:rsidR="00DB7A32" w:rsidRPr="004D3862" w:rsidRDefault="00DB7A32" w:rsidP="00DB7A32">
      <w:pPr>
        <w:rPr>
          <w:rFonts w:cs="Arial"/>
        </w:rPr>
      </w:pPr>
      <w:r w:rsidRPr="004D3862">
        <w:rPr>
          <w:rFonts w:cs="Arial"/>
          <w:b/>
        </w:rPr>
        <w:t xml:space="preserve">DERECHOS BASICOS DE APRENDIZAJE (DBA): </w:t>
      </w:r>
      <w:r w:rsidRPr="004D3862">
        <w:rPr>
          <w:rFonts w:cs="Arial"/>
        </w:rPr>
        <w:t>DBA 2, DBA3 Y DBA 7</w:t>
      </w:r>
    </w:p>
    <w:p w:rsidR="00DB7A32" w:rsidRPr="004D3862" w:rsidRDefault="00DB7A32" w:rsidP="00DB7A32">
      <w:pPr>
        <w:rPr>
          <w:rFonts w:cs="Arial"/>
          <w:b/>
        </w:rPr>
      </w:pPr>
      <w:r w:rsidRPr="004D3862">
        <w:rPr>
          <w:rFonts w:cs="Arial"/>
          <w:b/>
        </w:rPr>
        <w:t>PROYECTO N°1: “MI CUERPO EN MI ENTORNO”</w:t>
      </w: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cs="Arial"/>
                <w:b/>
              </w:rPr>
            </w:pPr>
            <w:r w:rsidRPr="006234CB">
              <w:rPr>
                <w:rFonts w:cs="Arial"/>
                <w:b/>
              </w:rPr>
              <w:t>TEMAS</w:t>
            </w:r>
          </w:p>
        </w:tc>
        <w:tc>
          <w:tcPr>
            <w:tcW w:w="4111" w:type="dxa"/>
          </w:tcPr>
          <w:p w:rsidR="00DB7A32" w:rsidRPr="006234CB" w:rsidRDefault="00DB7A32" w:rsidP="00DB7A32">
            <w:pPr>
              <w:jc w:val="center"/>
              <w:rPr>
                <w:rFonts w:cs="Arial"/>
                <w:b/>
              </w:rPr>
            </w:pPr>
            <w:r w:rsidRPr="006234CB">
              <w:rPr>
                <w:rFonts w:cs="Arial"/>
                <w:b/>
              </w:rPr>
              <w:t xml:space="preserve">ESTRATEGIAS DIDACTICAS </w:t>
            </w:r>
          </w:p>
        </w:tc>
        <w:tc>
          <w:tcPr>
            <w:tcW w:w="3045" w:type="dxa"/>
          </w:tcPr>
          <w:p w:rsidR="00DB7A32" w:rsidRPr="006234CB" w:rsidRDefault="00DB7A32" w:rsidP="00DB7A32">
            <w:pPr>
              <w:jc w:val="center"/>
              <w:rPr>
                <w:rFonts w:cs="Arial"/>
                <w:b/>
              </w:rPr>
            </w:pPr>
            <w:r w:rsidRPr="006234CB">
              <w:rPr>
                <w:rFonts w:cs="Arial"/>
                <w:b/>
              </w:rPr>
              <w:t>RECURSOS</w:t>
            </w:r>
          </w:p>
        </w:tc>
        <w:tc>
          <w:tcPr>
            <w:tcW w:w="3192"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972" w:type="dxa"/>
          </w:tcPr>
          <w:p w:rsidR="00DB7A32" w:rsidRPr="004D3862" w:rsidRDefault="00DB7A32" w:rsidP="00DB7A32">
            <w:pPr>
              <w:autoSpaceDE w:val="0"/>
              <w:autoSpaceDN w:val="0"/>
              <w:adjustRightInd w:val="0"/>
              <w:jc w:val="both"/>
              <w:rPr>
                <w:rFonts w:cs="Arial"/>
                <w:b/>
              </w:rPr>
            </w:pPr>
            <w:r w:rsidRPr="004D3862">
              <w:rPr>
                <w:rFonts w:cs="Arial"/>
                <w:b/>
              </w:rPr>
              <w:t>Conocimiento corporal.</w:t>
            </w:r>
          </w:p>
          <w:p w:rsidR="00DB7A32" w:rsidRPr="004D3862" w:rsidRDefault="00DB7A32" w:rsidP="00DB7A32">
            <w:pPr>
              <w:autoSpaceDE w:val="0"/>
              <w:autoSpaceDN w:val="0"/>
              <w:adjustRightInd w:val="0"/>
              <w:rPr>
                <w:rFonts w:cs="Arial"/>
              </w:rPr>
            </w:pPr>
          </w:p>
          <w:p w:rsidR="00DB7A32" w:rsidRPr="004D3862" w:rsidRDefault="00DB7A32" w:rsidP="00465D84">
            <w:pPr>
              <w:pStyle w:val="Prrafodelista"/>
              <w:numPr>
                <w:ilvl w:val="0"/>
                <w:numId w:val="63"/>
              </w:numPr>
              <w:autoSpaceDE w:val="0"/>
              <w:autoSpaceDN w:val="0"/>
              <w:adjustRightInd w:val="0"/>
              <w:rPr>
                <w:rFonts w:cs="Arial"/>
              </w:rPr>
            </w:pPr>
            <w:r w:rsidRPr="004D3862">
              <w:rPr>
                <w:rFonts w:cs="Arial"/>
              </w:rPr>
              <w:t>El esquema corporal</w:t>
            </w:r>
          </w:p>
          <w:p w:rsidR="00DB7A32" w:rsidRPr="004D3862" w:rsidRDefault="00DB7A32" w:rsidP="00DB7A32">
            <w:pPr>
              <w:autoSpaceDE w:val="0"/>
              <w:autoSpaceDN w:val="0"/>
              <w:adjustRightInd w:val="0"/>
              <w:rPr>
                <w:rFonts w:cs="Arial"/>
              </w:rPr>
            </w:pPr>
          </w:p>
          <w:p w:rsidR="00DB7A32" w:rsidRPr="004D3862" w:rsidRDefault="00DB7A32" w:rsidP="00465D84">
            <w:pPr>
              <w:pStyle w:val="Prrafodelista"/>
              <w:numPr>
                <w:ilvl w:val="0"/>
                <w:numId w:val="63"/>
              </w:numPr>
              <w:autoSpaceDE w:val="0"/>
              <w:autoSpaceDN w:val="0"/>
              <w:adjustRightInd w:val="0"/>
              <w:rPr>
                <w:rFonts w:cs="Arial"/>
              </w:rPr>
            </w:pPr>
            <w:r w:rsidRPr="004D3862">
              <w:rPr>
                <w:rFonts w:cs="Arial"/>
              </w:rPr>
              <w:lastRenderedPageBreak/>
              <w:t>Localización, funcionamiento y cuidados de las partes del cuerpo y órganos de los sentidos</w:t>
            </w:r>
          </w:p>
          <w:p w:rsidR="00DB7A32" w:rsidRPr="004D3862" w:rsidRDefault="00DB7A32" w:rsidP="00DB7A32">
            <w:pPr>
              <w:pStyle w:val="Prrafodelista"/>
              <w:rPr>
                <w:rFonts w:cs="Arial"/>
              </w:rPr>
            </w:pPr>
          </w:p>
          <w:p w:rsidR="00DB7A32" w:rsidRPr="004D3862" w:rsidRDefault="00DB7A32" w:rsidP="00465D84">
            <w:pPr>
              <w:pStyle w:val="Prrafodelista"/>
              <w:numPr>
                <w:ilvl w:val="0"/>
                <w:numId w:val="63"/>
              </w:numPr>
              <w:autoSpaceDE w:val="0"/>
              <w:autoSpaceDN w:val="0"/>
              <w:adjustRightInd w:val="0"/>
              <w:rPr>
                <w:rFonts w:cs="Arial"/>
              </w:rPr>
            </w:pPr>
            <w:r w:rsidRPr="004D3862">
              <w:rPr>
                <w:rFonts w:cs="Arial"/>
              </w:rPr>
              <w:t>Identidad corporal: Autoimagen ,autoestima, auto concepto</w:t>
            </w:r>
          </w:p>
          <w:p w:rsidR="00DB7A32" w:rsidRPr="004D3862" w:rsidRDefault="00DB7A32" w:rsidP="00DB7A32">
            <w:pPr>
              <w:autoSpaceDE w:val="0"/>
              <w:autoSpaceDN w:val="0"/>
              <w:adjustRightInd w:val="0"/>
              <w:rPr>
                <w:rFonts w:cs="Arial"/>
                <w:b/>
              </w:rPr>
            </w:pPr>
            <w:r w:rsidRPr="004D3862">
              <w:rPr>
                <w:rFonts w:cs="Arial"/>
                <w:b/>
              </w:rPr>
              <w:t>Motricidad gruesa</w:t>
            </w:r>
          </w:p>
          <w:p w:rsidR="00DB7A32" w:rsidRPr="004D3862" w:rsidRDefault="00DB7A32" w:rsidP="00DB7A32">
            <w:pPr>
              <w:pStyle w:val="Prrafodelista"/>
              <w:rPr>
                <w:rFonts w:cs="Arial"/>
              </w:rPr>
            </w:pPr>
          </w:p>
          <w:p w:rsidR="00DB7A32" w:rsidRPr="004D3862" w:rsidRDefault="00DB7A32" w:rsidP="00465D84">
            <w:pPr>
              <w:pStyle w:val="Prrafodelista"/>
              <w:numPr>
                <w:ilvl w:val="0"/>
                <w:numId w:val="64"/>
              </w:numPr>
              <w:autoSpaceDE w:val="0"/>
              <w:autoSpaceDN w:val="0"/>
              <w:adjustRightInd w:val="0"/>
              <w:rPr>
                <w:rFonts w:cs="Arial"/>
              </w:rPr>
            </w:pPr>
            <w:r w:rsidRPr="004D3862">
              <w:rPr>
                <w:rFonts w:cs="Arial"/>
              </w:rPr>
              <w:t>Patrones básicos de movimiento y funciones motrices básicas</w:t>
            </w:r>
          </w:p>
          <w:p w:rsidR="00DB7A32" w:rsidRPr="004D3862" w:rsidRDefault="00DB7A32" w:rsidP="00465D84">
            <w:pPr>
              <w:pStyle w:val="Prrafodelista"/>
              <w:numPr>
                <w:ilvl w:val="0"/>
                <w:numId w:val="64"/>
              </w:numPr>
              <w:autoSpaceDE w:val="0"/>
              <w:autoSpaceDN w:val="0"/>
              <w:adjustRightInd w:val="0"/>
              <w:rPr>
                <w:rFonts w:cs="Arial"/>
              </w:rPr>
            </w:pPr>
            <w:r w:rsidRPr="004D3862">
              <w:rPr>
                <w:rFonts w:cs="Arial"/>
              </w:rPr>
              <w:t>Direccionalidad corporal.</w:t>
            </w:r>
          </w:p>
          <w:p w:rsidR="00DB7A32" w:rsidRPr="004D3862" w:rsidRDefault="00DB7A32" w:rsidP="00465D84">
            <w:pPr>
              <w:pStyle w:val="Prrafodelista"/>
              <w:numPr>
                <w:ilvl w:val="0"/>
                <w:numId w:val="64"/>
              </w:numPr>
              <w:autoSpaceDE w:val="0"/>
              <w:autoSpaceDN w:val="0"/>
              <w:adjustRightInd w:val="0"/>
              <w:rPr>
                <w:rFonts w:cs="Arial"/>
              </w:rPr>
            </w:pPr>
            <w:r w:rsidRPr="004D3862">
              <w:rPr>
                <w:rFonts w:cs="Arial"/>
              </w:rPr>
              <w:t>Relaciones espaciales</w:t>
            </w:r>
          </w:p>
          <w:p w:rsidR="00DB7A32" w:rsidRPr="004D3862" w:rsidRDefault="00DB7A32" w:rsidP="00DB7A32">
            <w:pPr>
              <w:ind w:left="64"/>
              <w:rPr>
                <w:rFonts w:cs="Arial"/>
                <w:b/>
              </w:rPr>
            </w:pPr>
            <w:r w:rsidRPr="004D3862">
              <w:rPr>
                <w:rFonts w:cs="Arial"/>
                <w:b/>
              </w:rPr>
              <w:t>Conocimiento corporal</w:t>
            </w:r>
          </w:p>
          <w:p w:rsidR="00DB7A32" w:rsidRPr="004D3862" w:rsidRDefault="00DB7A32" w:rsidP="00465D84">
            <w:pPr>
              <w:pStyle w:val="Prrafodelista"/>
              <w:numPr>
                <w:ilvl w:val="0"/>
                <w:numId w:val="65"/>
              </w:numPr>
              <w:rPr>
                <w:rFonts w:cs="Arial"/>
              </w:rPr>
            </w:pPr>
            <w:r w:rsidRPr="004D3862">
              <w:rPr>
                <w:rFonts w:cs="Arial"/>
              </w:rPr>
              <w:t>Diferencia de género</w:t>
            </w:r>
          </w:p>
          <w:p w:rsidR="00DB7A32" w:rsidRPr="004D3862" w:rsidRDefault="00DB7A32" w:rsidP="00DB7A32">
            <w:pPr>
              <w:pStyle w:val="Prrafodelista"/>
              <w:ind w:left="784"/>
              <w:rPr>
                <w:rFonts w:cs="Arial"/>
              </w:rPr>
            </w:pPr>
          </w:p>
          <w:p w:rsidR="00DB7A32" w:rsidRPr="004D3862" w:rsidRDefault="00DB7A32" w:rsidP="00DB7A32">
            <w:pPr>
              <w:rPr>
                <w:rFonts w:cs="Arial"/>
                <w:b/>
              </w:rPr>
            </w:pPr>
            <w:r w:rsidRPr="004D3862">
              <w:rPr>
                <w:rFonts w:cs="Arial"/>
                <w:b/>
              </w:rPr>
              <w:t>Mis hábitos</w:t>
            </w:r>
          </w:p>
          <w:p w:rsidR="00DB7A32" w:rsidRPr="004D3862" w:rsidRDefault="00DB7A32" w:rsidP="00465D84">
            <w:pPr>
              <w:pStyle w:val="Prrafodelista"/>
              <w:numPr>
                <w:ilvl w:val="0"/>
                <w:numId w:val="65"/>
              </w:numPr>
              <w:rPr>
                <w:rFonts w:cs="Arial"/>
              </w:rPr>
            </w:pPr>
            <w:r w:rsidRPr="004D3862">
              <w:rPr>
                <w:rFonts w:cs="Arial"/>
              </w:rPr>
              <w:t>Higiene</w:t>
            </w:r>
          </w:p>
          <w:p w:rsidR="00DB7A32" w:rsidRPr="004D3862" w:rsidRDefault="00DB7A32" w:rsidP="00465D84">
            <w:pPr>
              <w:pStyle w:val="Prrafodelista"/>
              <w:numPr>
                <w:ilvl w:val="0"/>
                <w:numId w:val="65"/>
              </w:numPr>
              <w:rPr>
                <w:rFonts w:cs="Arial"/>
              </w:rPr>
            </w:pPr>
            <w:r w:rsidRPr="004D3862">
              <w:rPr>
                <w:rFonts w:cs="Arial"/>
              </w:rPr>
              <w:t>Alimentación</w:t>
            </w:r>
          </w:p>
          <w:p w:rsidR="00DB7A32" w:rsidRPr="004D3862" w:rsidRDefault="00DB7A32" w:rsidP="00DB7A32">
            <w:pPr>
              <w:rPr>
                <w:rFonts w:cs="Arial"/>
              </w:rPr>
            </w:pPr>
            <w:r w:rsidRPr="004D3862">
              <w:rPr>
                <w:rFonts w:cs="Arial"/>
              </w:rPr>
              <w:t>Comportamiento</w:t>
            </w:r>
          </w:p>
          <w:p w:rsidR="00DB7A32" w:rsidRPr="004D3862" w:rsidRDefault="00DB7A32" w:rsidP="00DB7A32">
            <w:pPr>
              <w:rPr>
                <w:rFonts w:cs="Arial"/>
              </w:rPr>
            </w:pPr>
          </w:p>
          <w:p w:rsidR="00DB7A32" w:rsidRPr="004D3862" w:rsidRDefault="00DB7A32" w:rsidP="00DB7A32">
            <w:pPr>
              <w:autoSpaceDE w:val="0"/>
              <w:autoSpaceDN w:val="0"/>
              <w:adjustRightInd w:val="0"/>
              <w:rPr>
                <w:rFonts w:cs="Arial"/>
                <w:b/>
              </w:rPr>
            </w:pPr>
            <w:r w:rsidRPr="004D3862">
              <w:rPr>
                <w:rFonts w:cs="Arial"/>
                <w:b/>
              </w:rPr>
              <w:t>Motricidad fina:</w:t>
            </w:r>
          </w:p>
          <w:p w:rsidR="00DB7A32" w:rsidRPr="004D3862" w:rsidRDefault="00DB7A32" w:rsidP="00465D84">
            <w:pPr>
              <w:pStyle w:val="Prrafodelista"/>
              <w:numPr>
                <w:ilvl w:val="0"/>
                <w:numId w:val="104"/>
              </w:numPr>
              <w:autoSpaceDE w:val="0"/>
              <w:autoSpaceDN w:val="0"/>
              <w:adjustRightInd w:val="0"/>
              <w:rPr>
                <w:rFonts w:cs="Arial"/>
                <w:b/>
              </w:rPr>
            </w:pPr>
            <w:r w:rsidRPr="004D3862">
              <w:rPr>
                <w:rFonts w:cs="Arial"/>
              </w:rPr>
              <w:t>Rasgado</w:t>
            </w:r>
          </w:p>
          <w:p w:rsidR="00DB7A32" w:rsidRPr="004D3862" w:rsidRDefault="00DB7A32" w:rsidP="00465D84">
            <w:pPr>
              <w:pStyle w:val="Prrafodelista"/>
              <w:numPr>
                <w:ilvl w:val="0"/>
                <w:numId w:val="104"/>
              </w:numPr>
              <w:autoSpaceDE w:val="0"/>
              <w:autoSpaceDN w:val="0"/>
              <w:adjustRightInd w:val="0"/>
              <w:rPr>
                <w:rFonts w:cs="Arial"/>
                <w:b/>
              </w:rPr>
            </w:pPr>
            <w:r w:rsidRPr="004D3862">
              <w:rPr>
                <w:rFonts w:cs="Arial"/>
              </w:rPr>
              <w:t>Pegado</w:t>
            </w:r>
          </w:p>
          <w:p w:rsidR="00DB7A32" w:rsidRPr="004D3862" w:rsidRDefault="00DB7A32" w:rsidP="00465D84">
            <w:pPr>
              <w:pStyle w:val="Prrafodelista"/>
              <w:numPr>
                <w:ilvl w:val="0"/>
                <w:numId w:val="104"/>
              </w:numPr>
              <w:autoSpaceDE w:val="0"/>
              <w:autoSpaceDN w:val="0"/>
              <w:adjustRightInd w:val="0"/>
              <w:rPr>
                <w:rFonts w:cs="Arial"/>
                <w:b/>
              </w:rPr>
            </w:pPr>
            <w:r w:rsidRPr="004D3862">
              <w:rPr>
                <w:rFonts w:cs="Arial"/>
              </w:rPr>
              <w:lastRenderedPageBreak/>
              <w:t>Punzado</w:t>
            </w:r>
          </w:p>
          <w:p w:rsidR="00DB7A32" w:rsidRPr="004D3862" w:rsidRDefault="00DB7A32" w:rsidP="00465D84">
            <w:pPr>
              <w:pStyle w:val="Prrafodelista"/>
              <w:numPr>
                <w:ilvl w:val="0"/>
                <w:numId w:val="104"/>
              </w:numPr>
              <w:autoSpaceDE w:val="0"/>
              <w:autoSpaceDN w:val="0"/>
              <w:adjustRightInd w:val="0"/>
              <w:rPr>
                <w:rFonts w:cs="Arial"/>
                <w:b/>
              </w:rPr>
            </w:pPr>
            <w:r w:rsidRPr="004D3862">
              <w:rPr>
                <w:rFonts w:cs="Arial"/>
              </w:rPr>
              <w:t xml:space="preserve">Amasado </w:t>
            </w:r>
          </w:p>
          <w:p w:rsidR="00DB7A32" w:rsidRPr="004D3862" w:rsidRDefault="00DB7A32" w:rsidP="00465D84">
            <w:pPr>
              <w:pStyle w:val="Prrafodelista"/>
              <w:numPr>
                <w:ilvl w:val="0"/>
                <w:numId w:val="104"/>
              </w:numPr>
              <w:autoSpaceDE w:val="0"/>
              <w:autoSpaceDN w:val="0"/>
              <w:adjustRightInd w:val="0"/>
              <w:rPr>
                <w:rFonts w:cs="Arial"/>
                <w:b/>
              </w:rPr>
            </w:pPr>
            <w:r w:rsidRPr="004D3862">
              <w:rPr>
                <w:rFonts w:cs="Arial"/>
              </w:rPr>
              <w:t>Coloreado</w:t>
            </w:r>
          </w:p>
          <w:p w:rsidR="00DB7A32" w:rsidRPr="004D3862" w:rsidRDefault="00DB7A32" w:rsidP="00465D84">
            <w:pPr>
              <w:pStyle w:val="Prrafodelista"/>
              <w:numPr>
                <w:ilvl w:val="0"/>
                <w:numId w:val="104"/>
              </w:numPr>
              <w:autoSpaceDE w:val="0"/>
              <w:autoSpaceDN w:val="0"/>
              <w:adjustRightInd w:val="0"/>
              <w:rPr>
                <w:rFonts w:cs="Arial"/>
              </w:rPr>
            </w:pPr>
            <w:r w:rsidRPr="004D3862">
              <w:rPr>
                <w:rFonts w:cs="Arial"/>
              </w:rPr>
              <w:t>Manejo del espacio gráfico</w:t>
            </w:r>
          </w:p>
        </w:tc>
        <w:tc>
          <w:tcPr>
            <w:tcW w:w="4111" w:type="dxa"/>
          </w:tcPr>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lastRenderedPageBreak/>
              <w:t>Identificación en el espejo</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Lo que expresamos a través de  nuestro cuerpo (emociones, gustos, sensaciones).</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lastRenderedPageBreak/>
              <w:t>Dibujo de sí mismo, contrastación con sus compañeros y Completación de su imagen</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Manejo de prendas de vestir, anudado de cordones</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Actividades cooperativas</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Canciones de saludo y despedida</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Acompañamiento en el restaurante, lavado de manos, acción de gracias.</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Juegos y rondas</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Señalar segmentos corporales por características: los que pueden rotar, extenderse y flexionarse, separarse y unirse.</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Identificar el movimiento de cada parte del cuerpo en diferentes tareas y oficios</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Realizar movimientos básicos como: caminar, trotar, marchar, correr, reptar y cuadrupedia</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Rasgado de papel y pegado en diferentes espacios sin límite y con límite</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Punzado con límite</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Exploración y modelado con plastilina</w:t>
            </w:r>
          </w:p>
          <w:p w:rsidR="00DB7A32" w:rsidRPr="004D3862" w:rsidRDefault="00DB7A32" w:rsidP="00465D84">
            <w:pPr>
              <w:pStyle w:val="Prrafodelista"/>
              <w:numPr>
                <w:ilvl w:val="0"/>
                <w:numId w:val="109"/>
              </w:numPr>
              <w:autoSpaceDE w:val="0"/>
              <w:autoSpaceDN w:val="0"/>
              <w:adjustRightInd w:val="0"/>
              <w:rPr>
                <w:rFonts w:cs="Arial"/>
              </w:rPr>
            </w:pPr>
            <w:r w:rsidRPr="004D3862">
              <w:rPr>
                <w:rFonts w:cs="Arial"/>
              </w:rPr>
              <w:t>Coloreado con límite superior e inferior, izquierda-derecha</w:t>
            </w:r>
          </w:p>
          <w:p w:rsidR="00DB7A32" w:rsidRPr="004D3862" w:rsidRDefault="00DB7A32" w:rsidP="00DB7A32">
            <w:pPr>
              <w:pStyle w:val="Prrafodelista"/>
              <w:autoSpaceDE w:val="0"/>
              <w:autoSpaceDN w:val="0"/>
              <w:adjustRightInd w:val="0"/>
              <w:rPr>
                <w:rFonts w:cs="Arial"/>
              </w:rPr>
            </w:pPr>
          </w:p>
          <w:p w:rsidR="00DB7A32" w:rsidRPr="004D3862" w:rsidRDefault="00DB7A32" w:rsidP="00DB7A32">
            <w:pPr>
              <w:autoSpaceDE w:val="0"/>
              <w:autoSpaceDN w:val="0"/>
              <w:adjustRightInd w:val="0"/>
              <w:ind w:left="43"/>
              <w:rPr>
                <w:rFonts w:cs="Arial"/>
                <w:b/>
                <w:u w:val="single"/>
              </w:rPr>
            </w:pPr>
          </w:p>
        </w:tc>
        <w:tc>
          <w:tcPr>
            <w:tcW w:w="3045" w:type="dxa"/>
          </w:tcPr>
          <w:p w:rsidR="00DB7A32" w:rsidRPr="004D3862" w:rsidRDefault="00DB7A32" w:rsidP="00465D84">
            <w:pPr>
              <w:pStyle w:val="Prrafodelista"/>
              <w:numPr>
                <w:ilvl w:val="0"/>
                <w:numId w:val="109"/>
              </w:numPr>
              <w:rPr>
                <w:rFonts w:cs="Arial"/>
              </w:rPr>
            </w:pPr>
            <w:r w:rsidRPr="004D3862">
              <w:rPr>
                <w:rFonts w:cs="Arial"/>
              </w:rPr>
              <w:lastRenderedPageBreak/>
              <w:t>Espejo</w:t>
            </w:r>
          </w:p>
          <w:p w:rsidR="00DB7A32" w:rsidRPr="004D3862" w:rsidRDefault="00DB7A32" w:rsidP="00465D84">
            <w:pPr>
              <w:pStyle w:val="Prrafodelista"/>
              <w:numPr>
                <w:ilvl w:val="0"/>
                <w:numId w:val="109"/>
              </w:numPr>
              <w:rPr>
                <w:rFonts w:cs="Arial"/>
              </w:rPr>
            </w:pPr>
            <w:r w:rsidRPr="004D3862">
              <w:rPr>
                <w:rFonts w:cs="Arial"/>
              </w:rPr>
              <w:t>Imágenes del cuerpo</w:t>
            </w:r>
          </w:p>
          <w:p w:rsidR="00DB7A32" w:rsidRPr="004D3862" w:rsidRDefault="00DB7A32" w:rsidP="00465D84">
            <w:pPr>
              <w:pStyle w:val="Prrafodelista"/>
              <w:numPr>
                <w:ilvl w:val="0"/>
                <w:numId w:val="109"/>
              </w:numPr>
              <w:rPr>
                <w:rFonts w:cs="Arial"/>
              </w:rPr>
            </w:pPr>
            <w:r w:rsidRPr="004D3862">
              <w:rPr>
                <w:rFonts w:cs="Arial"/>
              </w:rPr>
              <w:t>Rompecabezas</w:t>
            </w:r>
          </w:p>
          <w:p w:rsidR="00DB7A32" w:rsidRPr="004D3862" w:rsidRDefault="00DB7A32" w:rsidP="00465D84">
            <w:pPr>
              <w:pStyle w:val="Prrafodelista"/>
              <w:numPr>
                <w:ilvl w:val="0"/>
                <w:numId w:val="109"/>
              </w:numPr>
              <w:rPr>
                <w:rFonts w:cs="Arial"/>
              </w:rPr>
            </w:pPr>
            <w:r w:rsidRPr="004D3862">
              <w:rPr>
                <w:rFonts w:cs="Arial"/>
              </w:rPr>
              <w:t>Material de Félix y Susana</w:t>
            </w:r>
          </w:p>
          <w:p w:rsidR="00DB7A32" w:rsidRPr="004D3862" w:rsidRDefault="00DB7A32" w:rsidP="00465D84">
            <w:pPr>
              <w:pStyle w:val="Prrafodelista"/>
              <w:numPr>
                <w:ilvl w:val="0"/>
                <w:numId w:val="109"/>
              </w:numPr>
              <w:rPr>
                <w:rFonts w:cs="Arial"/>
              </w:rPr>
            </w:pPr>
            <w:r w:rsidRPr="004D3862">
              <w:rPr>
                <w:rFonts w:cs="Arial"/>
              </w:rPr>
              <w:lastRenderedPageBreak/>
              <w:t>Videos</w:t>
            </w:r>
          </w:p>
          <w:p w:rsidR="00DB7A32" w:rsidRPr="004D3862" w:rsidRDefault="00DB7A32" w:rsidP="00465D84">
            <w:pPr>
              <w:pStyle w:val="Prrafodelista"/>
              <w:numPr>
                <w:ilvl w:val="0"/>
                <w:numId w:val="109"/>
              </w:numPr>
              <w:rPr>
                <w:rFonts w:cs="Arial"/>
              </w:rPr>
            </w:pPr>
            <w:r w:rsidRPr="004D3862">
              <w:rPr>
                <w:rFonts w:cs="Arial"/>
              </w:rPr>
              <w:t>Utilización de espacios como salón de lúdica y la cancha</w:t>
            </w:r>
          </w:p>
        </w:tc>
        <w:tc>
          <w:tcPr>
            <w:tcW w:w="3192" w:type="dxa"/>
          </w:tcPr>
          <w:p w:rsidR="00DB7A32" w:rsidRPr="004D3862" w:rsidRDefault="00DB7A32" w:rsidP="00465D84">
            <w:pPr>
              <w:pStyle w:val="Prrafodelista"/>
              <w:numPr>
                <w:ilvl w:val="0"/>
                <w:numId w:val="118"/>
              </w:numPr>
              <w:autoSpaceDE w:val="0"/>
              <w:autoSpaceDN w:val="0"/>
              <w:adjustRightInd w:val="0"/>
              <w:rPr>
                <w:rFonts w:cs="Arial"/>
              </w:rPr>
            </w:pPr>
            <w:r w:rsidRPr="004D3862">
              <w:rPr>
                <w:rFonts w:cs="Arial"/>
              </w:rPr>
              <w:lastRenderedPageBreak/>
              <w:t xml:space="preserve"> Reconoce las partes de su cuerpo, las funciones elementales de cada una y la diferenciación entre niños y niñas.</w:t>
            </w:r>
          </w:p>
          <w:p w:rsidR="00DB7A32" w:rsidRPr="004D3862" w:rsidRDefault="00DB7A32" w:rsidP="00465D84">
            <w:pPr>
              <w:pStyle w:val="Prrafodelista"/>
              <w:numPr>
                <w:ilvl w:val="0"/>
                <w:numId w:val="118"/>
              </w:numPr>
              <w:autoSpaceDE w:val="0"/>
              <w:autoSpaceDN w:val="0"/>
              <w:adjustRightInd w:val="0"/>
              <w:rPr>
                <w:rFonts w:cs="Arial"/>
              </w:rPr>
            </w:pPr>
            <w:r w:rsidRPr="004D3862">
              <w:rPr>
                <w:rFonts w:cs="Arial"/>
              </w:rPr>
              <w:lastRenderedPageBreak/>
              <w:t xml:space="preserve"> Practica hábitos adecuados de higiene, alimentación y comportamiento en diferentes momentos y lugares.</w:t>
            </w:r>
          </w:p>
          <w:p w:rsidR="00DB7A32" w:rsidRPr="004D3862" w:rsidRDefault="00DB7A32" w:rsidP="00DB7A32">
            <w:pPr>
              <w:autoSpaceDE w:val="0"/>
              <w:autoSpaceDN w:val="0"/>
              <w:adjustRightInd w:val="0"/>
              <w:rPr>
                <w:rFonts w:cs="Arial"/>
              </w:rPr>
            </w:pPr>
          </w:p>
          <w:p w:rsidR="00DB7A32" w:rsidRPr="004D3862" w:rsidRDefault="00DB7A32" w:rsidP="00465D84">
            <w:pPr>
              <w:pStyle w:val="Prrafodelista"/>
              <w:numPr>
                <w:ilvl w:val="0"/>
                <w:numId w:val="118"/>
              </w:numPr>
              <w:autoSpaceDE w:val="0"/>
              <w:autoSpaceDN w:val="0"/>
              <w:adjustRightInd w:val="0"/>
              <w:rPr>
                <w:rFonts w:cs="Arial"/>
              </w:rPr>
            </w:pPr>
            <w:r w:rsidRPr="004D3862">
              <w:rPr>
                <w:rFonts w:cs="Arial"/>
              </w:rPr>
              <w:t>Muestra armonía corporal en la ejecución de las formas básicas de movimiento y tareas motrices.</w:t>
            </w:r>
          </w:p>
          <w:p w:rsidR="00DB7A32" w:rsidRPr="004D3862" w:rsidRDefault="00DB7A32" w:rsidP="00DB7A32">
            <w:pPr>
              <w:pStyle w:val="Prrafodelista"/>
              <w:rPr>
                <w:rFonts w:cs="Arial"/>
              </w:rPr>
            </w:pPr>
          </w:p>
          <w:p w:rsidR="00DB7A32" w:rsidRPr="004D3862" w:rsidRDefault="00DB7A32" w:rsidP="00465D84">
            <w:pPr>
              <w:pStyle w:val="Prrafodelista"/>
              <w:numPr>
                <w:ilvl w:val="0"/>
                <w:numId w:val="118"/>
              </w:numPr>
              <w:autoSpaceDE w:val="0"/>
              <w:autoSpaceDN w:val="0"/>
              <w:adjustRightInd w:val="0"/>
              <w:rPr>
                <w:rFonts w:cs="Arial"/>
              </w:rPr>
            </w:pPr>
            <w:r w:rsidRPr="004D3862">
              <w:rPr>
                <w:rFonts w:cs="Arial"/>
              </w:rPr>
              <w:t>Participa en las actividades de grupales acatando las reglas establecidas</w:t>
            </w:r>
          </w:p>
          <w:p w:rsidR="00DB7A32" w:rsidRPr="004D3862" w:rsidRDefault="00DB7A32" w:rsidP="00DB7A32">
            <w:pPr>
              <w:pStyle w:val="Prrafodelista"/>
              <w:rPr>
                <w:rFonts w:cs="Arial"/>
              </w:rPr>
            </w:pPr>
          </w:p>
          <w:p w:rsidR="00DB7A32" w:rsidRPr="004D3862" w:rsidRDefault="00DB7A32" w:rsidP="00465D84">
            <w:pPr>
              <w:pStyle w:val="Prrafodelista"/>
              <w:numPr>
                <w:ilvl w:val="0"/>
                <w:numId w:val="118"/>
              </w:numPr>
              <w:autoSpaceDE w:val="0"/>
              <w:autoSpaceDN w:val="0"/>
              <w:adjustRightInd w:val="0"/>
              <w:rPr>
                <w:rFonts w:cs="Arial"/>
              </w:rPr>
            </w:pPr>
            <w:r w:rsidRPr="004D3862">
              <w:rPr>
                <w:rFonts w:cs="Arial"/>
              </w:rPr>
              <w:t>Realiza con precisión, seguridad y firmeza actividades motrices finas como: Rasgar, colorear , punzar y amasar</w:t>
            </w:r>
          </w:p>
          <w:p w:rsidR="00DB7A32" w:rsidRPr="004D3862" w:rsidRDefault="00DB7A32" w:rsidP="00DB7A32">
            <w:pPr>
              <w:pStyle w:val="Prrafodelista"/>
              <w:autoSpaceDE w:val="0"/>
              <w:autoSpaceDN w:val="0"/>
              <w:adjustRightInd w:val="0"/>
              <w:rPr>
                <w:rFonts w:cs="Arial"/>
              </w:rPr>
            </w:pPr>
          </w:p>
          <w:p w:rsidR="00DB7A32" w:rsidRPr="004D3862" w:rsidRDefault="00DB7A32" w:rsidP="00DB7A32">
            <w:pPr>
              <w:pStyle w:val="Prrafodelista"/>
              <w:rPr>
                <w:rFonts w:cs="Arial"/>
              </w:rPr>
            </w:pPr>
          </w:p>
          <w:p w:rsidR="00DB7A32" w:rsidRPr="004D3862" w:rsidRDefault="00DB7A32" w:rsidP="00465D84">
            <w:pPr>
              <w:pStyle w:val="Prrafodelista"/>
              <w:numPr>
                <w:ilvl w:val="0"/>
                <w:numId w:val="118"/>
              </w:num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pStyle w:val="Prrafodelista"/>
              <w:autoSpaceDE w:val="0"/>
              <w:autoSpaceDN w:val="0"/>
              <w:adjustRightInd w:val="0"/>
              <w:rPr>
                <w:rFonts w:cs="Arial"/>
              </w:rPr>
            </w:pPr>
          </w:p>
        </w:tc>
      </w:tr>
    </w:tbl>
    <w:p w:rsidR="00DB7A32" w:rsidRPr="004D3862" w:rsidRDefault="00DB7A32" w:rsidP="00DB7A32"/>
    <w:p w:rsidR="00DB7A32" w:rsidRPr="004D3862" w:rsidRDefault="00DB7A32" w:rsidP="00DB7A32">
      <w:pPr>
        <w:jc w:val="center"/>
        <w:rPr>
          <w:rFonts w:cs="Arial"/>
          <w:b/>
        </w:rPr>
      </w:pPr>
      <w:r w:rsidRPr="004D3862">
        <w:rPr>
          <w:rFonts w:cs="Arial"/>
          <w:b/>
        </w:rPr>
        <w:t>PLAN DE AULA GRADO PREESCOLAR</w:t>
      </w:r>
    </w:p>
    <w:p w:rsidR="00DB7A32" w:rsidRPr="004D3862" w:rsidRDefault="006234CB" w:rsidP="00DB7A32">
      <w:pPr>
        <w:jc w:val="center"/>
        <w:rPr>
          <w:rFonts w:cs="Arial"/>
          <w:b/>
        </w:rPr>
      </w:pPr>
      <w:r>
        <w:rPr>
          <w:rFonts w:cs="Arial"/>
          <w:b/>
        </w:rPr>
        <w:t>AÑO 2018</w:t>
      </w:r>
    </w:p>
    <w:p w:rsidR="00DB7A32" w:rsidRPr="004D3862" w:rsidRDefault="00DB7A32" w:rsidP="00DB7A32">
      <w:pPr>
        <w:rPr>
          <w:rFonts w:cs="Arial"/>
          <w:b/>
        </w:rPr>
      </w:pPr>
    </w:p>
    <w:p w:rsidR="00DB7A32" w:rsidRPr="004D3862" w:rsidRDefault="00DB7A32" w:rsidP="00DB7A32">
      <w:pPr>
        <w:rPr>
          <w:rFonts w:cs="Arial"/>
        </w:rPr>
      </w:pPr>
      <w:r w:rsidRPr="004D3862">
        <w:rPr>
          <w:rFonts w:cs="Arial"/>
          <w:b/>
        </w:rPr>
        <w:t>PERIODO: 1  ASIGNATURA/AREA:</w:t>
      </w:r>
      <w:r w:rsidRPr="004D3862">
        <w:rPr>
          <w:rFonts w:cs="Arial"/>
        </w:rPr>
        <w:t xml:space="preserve"> Actitudinal y valorativa  </w:t>
      </w:r>
      <w:r w:rsidRPr="004D3862">
        <w:rPr>
          <w:rFonts w:cs="Arial"/>
          <w:b/>
        </w:rPr>
        <w:t xml:space="preserve"> GRADO: </w:t>
      </w:r>
      <w:r w:rsidRPr="004D3862">
        <w:rPr>
          <w:rFonts w:cs="Arial"/>
        </w:rPr>
        <w:t>Transición</w:t>
      </w:r>
    </w:p>
    <w:p w:rsidR="00DB7A32" w:rsidRPr="004D3862" w:rsidRDefault="00DB7A32" w:rsidP="00DB7A32">
      <w:pPr>
        <w:autoSpaceDE w:val="0"/>
        <w:autoSpaceDN w:val="0"/>
        <w:adjustRightInd w:val="0"/>
        <w:rPr>
          <w:rFonts w:cs="Arial"/>
          <w:b/>
        </w:rPr>
      </w:pPr>
      <w:r w:rsidRPr="004D3862">
        <w:rPr>
          <w:rFonts w:cs="Arial"/>
          <w:b/>
        </w:rPr>
        <w:t xml:space="preserve">ESTANDARES BASICOS DE COMPETENCIA (EBC): </w:t>
      </w:r>
    </w:p>
    <w:p w:rsidR="00DB7A32" w:rsidRPr="004D3862" w:rsidRDefault="00DB7A32" w:rsidP="00465D84">
      <w:pPr>
        <w:pStyle w:val="Prrafodelista"/>
        <w:numPr>
          <w:ilvl w:val="0"/>
          <w:numId w:val="110"/>
        </w:numPr>
        <w:autoSpaceDE w:val="0"/>
        <w:autoSpaceDN w:val="0"/>
        <w:adjustRightInd w:val="0"/>
        <w:rPr>
          <w:rFonts w:cs="Arial"/>
        </w:rPr>
      </w:pPr>
      <w:r w:rsidRPr="004D3862">
        <w:rPr>
          <w:rFonts w:cs="Arial"/>
        </w:rPr>
        <w:t>Identifico cada espacio de mi escuela y los roles desempeñados de las personas que se encuentran en ella</w:t>
      </w:r>
    </w:p>
    <w:p w:rsidR="00DB7A32" w:rsidRPr="004D3862" w:rsidRDefault="00DB7A32" w:rsidP="00DB7A32">
      <w:pPr>
        <w:rPr>
          <w:rFonts w:cs="Arial"/>
          <w:color w:val="FF0000"/>
        </w:rPr>
      </w:pPr>
      <w:r w:rsidRPr="004D3862">
        <w:rPr>
          <w:rFonts w:cs="Arial"/>
          <w:b/>
        </w:rPr>
        <w:t xml:space="preserve">DERECHOS BASICOS DE APRENDIZAJE (DBA): </w:t>
      </w:r>
      <w:r w:rsidRPr="004D3862">
        <w:rPr>
          <w:rFonts w:cs="Arial"/>
        </w:rPr>
        <w:t>DBA 3, DBA 6</w:t>
      </w:r>
    </w:p>
    <w:p w:rsidR="00DB7A32" w:rsidRPr="004D3862" w:rsidRDefault="00DB7A32" w:rsidP="00DB7A32">
      <w:pPr>
        <w:rPr>
          <w:rFonts w:cs="Arial"/>
          <w:b/>
        </w:rPr>
      </w:pPr>
      <w:r w:rsidRPr="004D3862">
        <w:rPr>
          <w:rFonts w:cs="Arial"/>
          <w:b/>
        </w:rPr>
        <w:t>PROYECTO N°1: “MI CUERPO EN MI ENTORNO”</w:t>
      </w: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cs="Arial"/>
                <w:b/>
              </w:rPr>
            </w:pPr>
            <w:r w:rsidRPr="006234CB">
              <w:rPr>
                <w:rFonts w:cs="Arial"/>
                <w:b/>
              </w:rPr>
              <w:t>TEMAS</w:t>
            </w:r>
          </w:p>
        </w:tc>
        <w:tc>
          <w:tcPr>
            <w:tcW w:w="4111" w:type="dxa"/>
          </w:tcPr>
          <w:p w:rsidR="00DB7A32" w:rsidRPr="006234CB" w:rsidRDefault="00DB7A32" w:rsidP="00DB7A32">
            <w:pPr>
              <w:jc w:val="center"/>
              <w:rPr>
                <w:rFonts w:cs="Arial"/>
                <w:b/>
              </w:rPr>
            </w:pPr>
            <w:r w:rsidRPr="006234CB">
              <w:rPr>
                <w:rFonts w:cs="Arial"/>
                <w:b/>
              </w:rPr>
              <w:t xml:space="preserve">ESTRATEGIAS DIDACTICAS </w:t>
            </w:r>
          </w:p>
        </w:tc>
        <w:tc>
          <w:tcPr>
            <w:tcW w:w="3045" w:type="dxa"/>
          </w:tcPr>
          <w:p w:rsidR="00DB7A32" w:rsidRPr="006234CB" w:rsidRDefault="00DB7A32" w:rsidP="00DB7A32">
            <w:pPr>
              <w:jc w:val="center"/>
              <w:rPr>
                <w:rFonts w:cs="Arial"/>
                <w:b/>
              </w:rPr>
            </w:pPr>
            <w:r w:rsidRPr="006234CB">
              <w:rPr>
                <w:rFonts w:cs="Arial"/>
                <w:b/>
              </w:rPr>
              <w:t>RECURSOS</w:t>
            </w:r>
          </w:p>
        </w:tc>
        <w:tc>
          <w:tcPr>
            <w:tcW w:w="3192"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972" w:type="dxa"/>
          </w:tcPr>
          <w:p w:rsidR="00DB7A32" w:rsidRPr="004D3862" w:rsidRDefault="00DB7A32" w:rsidP="00DB7A32">
            <w:pPr>
              <w:autoSpaceDE w:val="0"/>
              <w:autoSpaceDN w:val="0"/>
              <w:adjustRightInd w:val="0"/>
              <w:rPr>
                <w:rFonts w:cs="Arial"/>
                <w:b/>
              </w:rPr>
            </w:pPr>
            <w:r w:rsidRPr="004D3862">
              <w:rPr>
                <w:rFonts w:cs="Arial"/>
                <w:b/>
              </w:rPr>
              <w:t>LA ALEGRÍA Y EL</w:t>
            </w:r>
          </w:p>
          <w:p w:rsidR="00DB7A32" w:rsidRPr="004D3862" w:rsidRDefault="00DB7A32" w:rsidP="00DB7A32">
            <w:pPr>
              <w:autoSpaceDE w:val="0"/>
              <w:autoSpaceDN w:val="0"/>
              <w:adjustRightInd w:val="0"/>
              <w:rPr>
                <w:rFonts w:cs="Arial"/>
                <w:b/>
              </w:rPr>
            </w:pPr>
            <w:r w:rsidRPr="004D3862">
              <w:rPr>
                <w:rFonts w:cs="Arial"/>
                <w:b/>
              </w:rPr>
              <w:t>AMBIENTE EN QUE SE</w:t>
            </w:r>
          </w:p>
          <w:p w:rsidR="00DB7A32" w:rsidRPr="004D3862" w:rsidRDefault="00DB7A32" w:rsidP="00DB7A32">
            <w:pPr>
              <w:rPr>
                <w:rFonts w:cs="Arial"/>
                <w:b/>
              </w:rPr>
            </w:pPr>
            <w:r w:rsidRPr="004D3862">
              <w:rPr>
                <w:rFonts w:cs="Arial"/>
                <w:b/>
              </w:rPr>
              <w:t>VIVE EN LA ESCUELA.</w:t>
            </w:r>
          </w:p>
          <w:p w:rsidR="00DB7A32" w:rsidRPr="004D3862" w:rsidRDefault="00DB7A32" w:rsidP="00465D84">
            <w:pPr>
              <w:pStyle w:val="Prrafodelista"/>
              <w:numPr>
                <w:ilvl w:val="0"/>
                <w:numId w:val="107"/>
              </w:numPr>
              <w:autoSpaceDE w:val="0"/>
              <w:autoSpaceDN w:val="0"/>
              <w:adjustRightInd w:val="0"/>
              <w:rPr>
                <w:rFonts w:cs="Arial"/>
              </w:rPr>
            </w:pPr>
            <w:r w:rsidRPr="004D3862">
              <w:rPr>
                <w:rFonts w:cs="Arial"/>
              </w:rPr>
              <w:t>Personas que conforman el ambiente escolar.</w:t>
            </w:r>
          </w:p>
          <w:p w:rsidR="00DB7A32" w:rsidRPr="004D3862" w:rsidRDefault="00DB7A32" w:rsidP="00465D84">
            <w:pPr>
              <w:pStyle w:val="Prrafodelista"/>
              <w:numPr>
                <w:ilvl w:val="0"/>
                <w:numId w:val="106"/>
              </w:numPr>
              <w:autoSpaceDE w:val="0"/>
              <w:autoSpaceDN w:val="0"/>
              <w:adjustRightInd w:val="0"/>
              <w:rPr>
                <w:rFonts w:cs="Arial"/>
              </w:rPr>
            </w:pPr>
            <w:r w:rsidRPr="004D3862">
              <w:rPr>
                <w:rFonts w:cs="Arial"/>
              </w:rPr>
              <w:t>Lugares y espacios de  la escuela</w:t>
            </w:r>
          </w:p>
          <w:p w:rsidR="00DB7A32" w:rsidRPr="004D3862" w:rsidRDefault="00DB7A32" w:rsidP="00DB7A32">
            <w:pPr>
              <w:rPr>
                <w:rFonts w:cs="Arial"/>
              </w:rPr>
            </w:pPr>
          </w:p>
          <w:p w:rsidR="00DB7A32" w:rsidRPr="004D3862" w:rsidRDefault="00DB7A32" w:rsidP="00DB7A32">
            <w:pPr>
              <w:autoSpaceDE w:val="0"/>
              <w:autoSpaceDN w:val="0"/>
              <w:adjustRightInd w:val="0"/>
              <w:rPr>
                <w:rFonts w:cs="Arial"/>
              </w:rPr>
            </w:pPr>
          </w:p>
        </w:tc>
        <w:tc>
          <w:tcPr>
            <w:tcW w:w="4111" w:type="dxa"/>
          </w:tcPr>
          <w:p w:rsidR="00DB7A32" w:rsidRPr="004D3862" w:rsidRDefault="00DB7A32" w:rsidP="00465D84">
            <w:pPr>
              <w:pStyle w:val="Prrafodelista"/>
              <w:numPr>
                <w:ilvl w:val="0"/>
                <w:numId w:val="108"/>
              </w:numPr>
              <w:autoSpaceDE w:val="0"/>
              <w:autoSpaceDN w:val="0"/>
              <w:adjustRightInd w:val="0"/>
              <w:rPr>
                <w:rFonts w:cs="Arial"/>
                <w:color w:val="000000" w:themeColor="text1"/>
              </w:rPr>
            </w:pPr>
            <w:r w:rsidRPr="004D3862">
              <w:rPr>
                <w:rFonts w:cs="Arial"/>
                <w:color w:val="000000" w:themeColor="text1"/>
              </w:rPr>
              <w:lastRenderedPageBreak/>
              <w:t>Lecturas cortas sobre las temáticas.</w:t>
            </w:r>
          </w:p>
          <w:p w:rsidR="00DB7A32" w:rsidRPr="004D3862" w:rsidRDefault="00DB7A32" w:rsidP="00465D84">
            <w:pPr>
              <w:pStyle w:val="Prrafodelista"/>
              <w:numPr>
                <w:ilvl w:val="0"/>
                <w:numId w:val="108"/>
              </w:numPr>
              <w:autoSpaceDE w:val="0"/>
              <w:autoSpaceDN w:val="0"/>
              <w:adjustRightInd w:val="0"/>
              <w:rPr>
                <w:rFonts w:cs="Arial"/>
                <w:color w:val="000000" w:themeColor="text1"/>
              </w:rPr>
            </w:pPr>
            <w:r w:rsidRPr="004D3862">
              <w:rPr>
                <w:rFonts w:cs="Arial"/>
                <w:color w:val="000000" w:themeColor="text1"/>
              </w:rPr>
              <w:t>Proyección de videos</w:t>
            </w:r>
          </w:p>
          <w:p w:rsidR="00DB7A32" w:rsidRPr="004D3862" w:rsidRDefault="00DB7A32" w:rsidP="00465D84">
            <w:pPr>
              <w:pStyle w:val="Prrafodelista"/>
              <w:numPr>
                <w:ilvl w:val="0"/>
                <w:numId w:val="108"/>
              </w:numPr>
              <w:autoSpaceDE w:val="0"/>
              <w:autoSpaceDN w:val="0"/>
              <w:adjustRightInd w:val="0"/>
              <w:rPr>
                <w:rFonts w:cs="Arial"/>
                <w:color w:val="000000" w:themeColor="text1"/>
              </w:rPr>
            </w:pPr>
            <w:r w:rsidRPr="004D3862">
              <w:rPr>
                <w:rFonts w:cs="Arial"/>
                <w:color w:val="000000" w:themeColor="text1"/>
              </w:rPr>
              <w:t>Conversatorios</w:t>
            </w:r>
          </w:p>
          <w:p w:rsidR="00DB7A32" w:rsidRPr="004D3862" w:rsidRDefault="00DB7A32" w:rsidP="00465D84">
            <w:pPr>
              <w:pStyle w:val="Prrafodelista"/>
              <w:numPr>
                <w:ilvl w:val="0"/>
                <w:numId w:val="108"/>
              </w:numPr>
              <w:autoSpaceDE w:val="0"/>
              <w:autoSpaceDN w:val="0"/>
              <w:adjustRightInd w:val="0"/>
              <w:rPr>
                <w:rFonts w:cs="Arial"/>
                <w:color w:val="000000" w:themeColor="text1"/>
              </w:rPr>
            </w:pPr>
            <w:r w:rsidRPr="004D3862">
              <w:rPr>
                <w:rFonts w:cs="Arial"/>
                <w:color w:val="000000" w:themeColor="text1"/>
              </w:rPr>
              <w:t>Recor</w:t>
            </w:r>
            <w:r w:rsidR="004D3862">
              <w:rPr>
                <w:rFonts w:cs="Arial"/>
                <w:color w:val="000000" w:themeColor="text1"/>
              </w:rPr>
              <w:t xml:space="preserve">rido por todos los espacios de </w:t>
            </w:r>
            <w:r w:rsidRPr="004D3862">
              <w:rPr>
                <w:rFonts w:cs="Arial"/>
                <w:color w:val="000000" w:themeColor="text1"/>
              </w:rPr>
              <w:t>la escuela.</w:t>
            </w:r>
          </w:p>
          <w:p w:rsidR="00DB7A32" w:rsidRPr="004D3862" w:rsidRDefault="00DB7A32" w:rsidP="00465D84">
            <w:pPr>
              <w:pStyle w:val="Prrafodelista"/>
              <w:numPr>
                <w:ilvl w:val="0"/>
                <w:numId w:val="108"/>
              </w:numPr>
              <w:rPr>
                <w:rFonts w:cs="Arial"/>
              </w:rPr>
            </w:pPr>
            <w:r w:rsidRPr="004D3862">
              <w:rPr>
                <w:rFonts w:cs="Arial"/>
                <w:color w:val="000000" w:themeColor="text1"/>
              </w:rPr>
              <w:t>Enseñanza de canciones referidas a los temas</w:t>
            </w:r>
          </w:p>
          <w:p w:rsidR="00DB7A32" w:rsidRPr="004D3862" w:rsidRDefault="00DB7A32" w:rsidP="00465D84">
            <w:pPr>
              <w:pStyle w:val="Prrafodelista"/>
              <w:numPr>
                <w:ilvl w:val="0"/>
                <w:numId w:val="108"/>
              </w:numPr>
              <w:rPr>
                <w:rFonts w:cs="Arial"/>
              </w:rPr>
            </w:pPr>
          </w:p>
        </w:tc>
        <w:tc>
          <w:tcPr>
            <w:tcW w:w="3045" w:type="dxa"/>
          </w:tcPr>
          <w:p w:rsidR="00DB7A32" w:rsidRPr="004D3862" w:rsidRDefault="00DB7A32" w:rsidP="00465D84">
            <w:pPr>
              <w:pStyle w:val="Prrafodelista"/>
              <w:numPr>
                <w:ilvl w:val="0"/>
                <w:numId w:val="110"/>
              </w:numPr>
              <w:rPr>
                <w:rFonts w:cs="Arial"/>
              </w:rPr>
            </w:pPr>
            <w:r w:rsidRPr="004D3862">
              <w:rPr>
                <w:rFonts w:cs="Arial"/>
              </w:rPr>
              <w:lastRenderedPageBreak/>
              <w:t>Plastilina</w:t>
            </w:r>
          </w:p>
          <w:p w:rsidR="00DB7A32" w:rsidRPr="004D3862" w:rsidRDefault="00DB7A32" w:rsidP="00465D84">
            <w:pPr>
              <w:pStyle w:val="Prrafodelista"/>
              <w:numPr>
                <w:ilvl w:val="0"/>
                <w:numId w:val="110"/>
              </w:numPr>
              <w:rPr>
                <w:rFonts w:cs="Arial"/>
              </w:rPr>
            </w:pPr>
            <w:r w:rsidRPr="004D3862">
              <w:rPr>
                <w:rFonts w:cs="Arial"/>
              </w:rPr>
              <w:t>Hojas de block</w:t>
            </w:r>
          </w:p>
          <w:p w:rsidR="00DB7A32" w:rsidRPr="004D3862" w:rsidRDefault="00DB7A32" w:rsidP="00465D84">
            <w:pPr>
              <w:pStyle w:val="Prrafodelista"/>
              <w:numPr>
                <w:ilvl w:val="0"/>
                <w:numId w:val="110"/>
              </w:numPr>
              <w:rPr>
                <w:rFonts w:cs="Arial"/>
              </w:rPr>
            </w:pPr>
            <w:r w:rsidRPr="004D3862">
              <w:rPr>
                <w:rFonts w:cs="Arial"/>
              </w:rPr>
              <w:t>Videos</w:t>
            </w:r>
          </w:p>
          <w:p w:rsidR="00DB7A32" w:rsidRPr="004D3862" w:rsidRDefault="00DB7A32" w:rsidP="00465D84">
            <w:pPr>
              <w:pStyle w:val="Prrafodelista"/>
              <w:numPr>
                <w:ilvl w:val="0"/>
                <w:numId w:val="110"/>
              </w:numPr>
              <w:rPr>
                <w:rFonts w:cs="Arial"/>
              </w:rPr>
            </w:pPr>
            <w:r w:rsidRPr="004D3862">
              <w:rPr>
                <w:rFonts w:cs="Arial"/>
              </w:rPr>
              <w:t>Computador y video beam</w:t>
            </w:r>
          </w:p>
          <w:p w:rsidR="00DB7A32" w:rsidRPr="004D3862" w:rsidRDefault="00DB7A32" w:rsidP="00465D84">
            <w:pPr>
              <w:pStyle w:val="Prrafodelista"/>
              <w:numPr>
                <w:ilvl w:val="0"/>
                <w:numId w:val="110"/>
              </w:numPr>
              <w:rPr>
                <w:rFonts w:cs="Arial"/>
              </w:rPr>
            </w:pPr>
            <w:r w:rsidRPr="004D3862">
              <w:rPr>
                <w:rFonts w:cs="Arial"/>
              </w:rPr>
              <w:t xml:space="preserve">Grabadora </w:t>
            </w:r>
          </w:p>
          <w:p w:rsidR="00DB7A32" w:rsidRPr="004D3862" w:rsidRDefault="00DB7A32" w:rsidP="00465D84">
            <w:pPr>
              <w:pStyle w:val="Prrafodelista"/>
              <w:numPr>
                <w:ilvl w:val="0"/>
                <w:numId w:val="110"/>
              </w:numPr>
              <w:rPr>
                <w:rFonts w:cs="Arial"/>
              </w:rPr>
            </w:pPr>
            <w:r w:rsidRPr="004D3862">
              <w:rPr>
                <w:rFonts w:cs="Arial"/>
              </w:rPr>
              <w:t xml:space="preserve">Cd </w:t>
            </w:r>
          </w:p>
        </w:tc>
        <w:tc>
          <w:tcPr>
            <w:tcW w:w="3192" w:type="dxa"/>
          </w:tcPr>
          <w:p w:rsidR="00DB7A32" w:rsidRPr="004D3862" w:rsidRDefault="00DB7A32" w:rsidP="00465D84">
            <w:pPr>
              <w:pStyle w:val="Prrafodelista"/>
              <w:numPr>
                <w:ilvl w:val="0"/>
                <w:numId w:val="111"/>
              </w:numPr>
              <w:rPr>
                <w:rFonts w:cs="Arial"/>
              </w:rPr>
            </w:pPr>
            <w:r w:rsidRPr="004D3862">
              <w:rPr>
                <w:rFonts w:cs="Arial"/>
              </w:rPr>
              <w:t>Reconoce las personas que conforman el ambiente escolar y sus funciones</w:t>
            </w:r>
          </w:p>
          <w:p w:rsidR="00DB7A32" w:rsidRPr="004D3862" w:rsidRDefault="00DB7A32" w:rsidP="00465D84">
            <w:pPr>
              <w:pStyle w:val="Prrafodelista"/>
              <w:numPr>
                <w:ilvl w:val="0"/>
                <w:numId w:val="111"/>
              </w:numPr>
              <w:rPr>
                <w:rFonts w:cs="Arial"/>
              </w:rPr>
            </w:pPr>
            <w:r w:rsidRPr="004D3862">
              <w:rPr>
                <w:rFonts w:cs="Arial"/>
              </w:rPr>
              <w:t>Identifica cada espacio y lugar de la escuela</w:t>
            </w:r>
          </w:p>
        </w:tc>
      </w:tr>
    </w:tbl>
    <w:p w:rsidR="00DB7A32" w:rsidRPr="004D3862" w:rsidRDefault="00DB7A32" w:rsidP="00DB7A32">
      <w:pPr>
        <w:rPr>
          <w:rFonts w:cs="Arial"/>
        </w:rPr>
      </w:pPr>
    </w:p>
    <w:p w:rsidR="00DB7A32" w:rsidRPr="004D3862" w:rsidRDefault="00DB7A32" w:rsidP="00DB7A32">
      <w:pPr>
        <w:jc w:val="center"/>
        <w:rPr>
          <w:rFonts w:cs="Arial"/>
          <w:b/>
        </w:rPr>
      </w:pPr>
      <w:r w:rsidRPr="00F45990">
        <w:rPr>
          <w:rFonts w:ascii="Arial" w:hAnsi="Arial" w:cs="Arial"/>
        </w:rPr>
        <w:t xml:space="preserve"> </w:t>
      </w:r>
      <w:r w:rsidRPr="004D3862">
        <w:rPr>
          <w:rFonts w:cs="Arial"/>
        </w:rPr>
        <w:t xml:space="preserve"> </w:t>
      </w:r>
      <w:r w:rsidRPr="004D3862">
        <w:rPr>
          <w:rFonts w:cs="Arial"/>
          <w:b/>
        </w:rPr>
        <w:t>PLAN DE AULA GRADO PREESCOLAR</w:t>
      </w:r>
    </w:p>
    <w:p w:rsidR="00DB7A32" w:rsidRPr="004D3862" w:rsidRDefault="006234CB" w:rsidP="00DB7A32">
      <w:pPr>
        <w:jc w:val="center"/>
        <w:rPr>
          <w:rFonts w:cs="Arial"/>
          <w:b/>
        </w:rPr>
      </w:pPr>
      <w:r>
        <w:rPr>
          <w:rFonts w:cs="Arial"/>
          <w:b/>
        </w:rPr>
        <w:t>AÑO 2018</w:t>
      </w:r>
    </w:p>
    <w:p w:rsidR="00DB7A32" w:rsidRPr="004D3862" w:rsidRDefault="00DB7A32" w:rsidP="00DB7A32">
      <w:pPr>
        <w:rPr>
          <w:rFonts w:cs="Arial"/>
        </w:rPr>
      </w:pPr>
      <w:r w:rsidRPr="004D3862">
        <w:rPr>
          <w:rFonts w:cs="Arial"/>
          <w:b/>
        </w:rPr>
        <w:t>PERIODO: 1  ASIGNATURA/AREA:</w:t>
      </w:r>
      <w:r w:rsidRPr="004D3862">
        <w:rPr>
          <w:rFonts w:cs="Arial"/>
        </w:rPr>
        <w:t xml:space="preserve"> Estética     </w:t>
      </w:r>
      <w:r w:rsidRPr="004D3862">
        <w:rPr>
          <w:rFonts w:cs="Arial"/>
          <w:b/>
        </w:rPr>
        <w:t>GRADO:</w:t>
      </w:r>
      <w:r w:rsidRPr="004D3862">
        <w:rPr>
          <w:rFonts w:cs="Arial"/>
        </w:rPr>
        <w:t xml:space="preserve"> Transición</w:t>
      </w:r>
    </w:p>
    <w:p w:rsidR="00DB7A32" w:rsidRPr="004D3862" w:rsidRDefault="00DB7A32" w:rsidP="00DB7A32">
      <w:pPr>
        <w:autoSpaceDE w:val="0"/>
        <w:autoSpaceDN w:val="0"/>
        <w:adjustRightInd w:val="0"/>
        <w:rPr>
          <w:rFonts w:cs="Arial"/>
          <w:b/>
        </w:rPr>
      </w:pPr>
      <w:r w:rsidRPr="004D3862">
        <w:rPr>
          <w:rFonts w:cs="Arial"/>
          <w:b/>
        </w:rPr>
        <w:t>ESTANDARES BASICOS DE COMPETENCIA (EBC):</w:t>
      </w:r>
    </w:p>
    <w:p w:rsidR="00DB7A32" w:rsidRPr="004D3862" w:rsidRDefault="00DB7A32" w:rsidP="00DB7A32">
      <w:pPr>
        <w:autoSpaceDE w:val="0"/>
        <w:autoSpaceDN w:val="0"/>
        <w:adjustRightInd w:val="0"/>
        <w:jc w:val="both"/>
        <w:rPr>
          <w:rFonts w:cs="Arial"/>
        </w:rPr>
      </w:pPr>
      <w:r w:rsidRPr="004D3862">
        <w:rPr>
          <w:rFonts w:cs="Arial"/>
          <w:b/>
          <w:sz w:val="20"/>
          <w:szCs w:val="20"/>
        </w:rPr>
        <w:t>-</w:t>
      </w:r>
      <w:r w:rsidRPr="004D3862">
        <w:rPr>
          <w:rFonts w:cs="Arial"/>
        </w:rPr>
        <w:t xml:space="preserve"> Manifiesta gusto y se pregunta sobre las cualidades estéticas de sus expresiones artísticas y las del entorno natural y sociocultural</w:t>
      </w:r>
    </w:p>
    <w:p w:rsidR="00DB7A32" w:rsidRPr="004D3862" w:rsidRDefault="00DB7A32" w:rsidP="00DB7A32">
      <w:pPr>
        <w:rPr>
          <w:rFonts w:cs="Arial"/>
        </w:rPr>
      </w:pPr>
      <w:r w:rsidRPr="004D3862">
        <w:rPr>
          <w:rFonts w:cs="Arial"/>
          <w:b/>
        </w:rPr>
        <w:t xml:space="preserve">DERECHOS BASICOS DE APRENDIZAJE (DBA): </w:t>
      </w:r>
      <w:r w:rsidRPr="004D3862">
        <w:rPr>
          <w:rFonts w:cs="Arial"/>
        </w:rPr>
        <w:t>DBA 7, DBA 11</w:t>
      </w:r>
    </w:p>
    <w:p w:rsidR="00DB7A32" w:rsidRPr="00BB2CA5" w:rsidRDefault="00DB7A32" w:rsidP="00DB7A32">
      <w:pPr>
        <w:rPr>
          <w:rFonts w:ascii="Arial" w:hAnsi="Arial" w:cs="Arial"/>
          <w:b/>
        </w:rPr>
      </w:pPr>
      <w:r w:rsidRPr="004D3862">
        <w:rPr>
          <w:rFonts w:cs="Arial"/>
          <w:b/>
        </w:rPr>
        <w:t>PROYECTO N°1: “MI CUERPO EN MI ENTORNO</w:t>
      </w:r>
      <w:r w:rsidRPr="00BB2CA5">
        <w:rPr>
          <w:rFonts w:ascii="Arial" w:hAnsi="Arial" w:cs="Arial"/>
          <w:b/>
        </w:rPr>
        <w:t>”</w:t>
      </w:r>
    </w:p>
    <w:tbl>
      <w:tblPr>
        <w:tblStyle w:val="Tablaconcuadrcula"/>
        <w:tblW w:w="0" w:type="auto"/>
        <w:tblLook w:val="04A0" w:firstRow="1" w:lastRow="0" w:firstColumn="1" w:lastColumn="0" w:noHBand="0" w:noVBand="1"/>
      </w:tblPr>
      <w:tblGrid>
        <w:gridCol w:w="2903"/>
        <w:gridCol w:w="3976"/>
        <w:gridCol w:w="2979"/>
        <w:gridCol w:w="3138"/>
      </w:tblGrid>
      <w:tr w:rsidR="00DB7A32" w:rsidRPr="004D3862" w:rsidTr="00DB7A32">
        <w:tc>
          <w:tcPr>
            <w:tcW w:w="2903" w:type="dxa"/>
          </w:tcPr>
          <w:p w:rsidR="00DB7A32" w:rsidRPr="006234CB" w:rsidRDefault="00DB7A32" w:rsidP="00DB7A32">
            <w:pPr>
              <w:jc w:val="center"/>
              <w:rPr>
                <w:rFonts w:cs="Arial"/>
                <w:b/>
              </w:rPr>
            </w:pPr>
            <w:r w:rsidRPr="006234CB">
              <w:rPr>
                <w:rFonts w:cs="Arial"/>
                <w:b/>
              </w:rPr>
              <w:t>TEMAS</w:t>
            </w:r>
          </w:p>
        </w:tc>
        <w:tc>
          <w:tcPr>
            <w:tcW w:w="3976" w:type="dxa"/>
          </w:tcPr>
          <w:p w:rsidR="00DB7A32" w:rsidRPr="006234CB" w:rsidRDefault="00DB7A32" w:rsidP="00DB7A32">
            <w:pPr>
              <w:jc w:val="center"/>
              <w:rPr>
                <w:rFonts w:cs="Arial"/>
                <w:b/>
              </w:rPr>
            </w:pPr>
            <w:r w:rsidRPr="006234CB">
              <w:rPr>
                <w:rFonts w:cs="Arial"/>
                <w:b/>
              </w:rPr>
              <w:t xml:space="preserve">ESTRATEGIAS DIDACTICAS </w:t>
            </w:r>
          </w:p>
        </w:tc>
        <w:tc>
          <w:tcPr>
            <w:tcW w:w="2979" w:type="dxa"/>
          </w:tcPr>
          <w:p w:rsidR="00DB7A32" w:rsidRPr="006234CB" w:rsidRDefault="00DB7A32" w:rsidP="00DB7A32">
            <w:pPr>
              <w:jc w:val="center"/>
              <w:rPr>
                <w:rFonts w:cs="Arial"/>
                <w:b/>
              </w:rPr>
            </w:pPr>
            <w:r w:rsidRPr="006234CB">
              <w:rPr>
                <w:rFonts w:cs="Arial"/>
                <w:b/>
              </w:rPr>
              <w:t>RECURSOS</w:t>
            </w:r>
          </w:p>
        </w:tc>
        <w:tc>
          <w:tcPr>
            <w:tcW w:w="3138"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903" w:type="dxa"/>
          </w:tcPr>
          <w:p w:rsidR="00DB7A32" w:rsidRPr="004D3862" w:rsidRDefault="00DB7A32" w:rsidP="00DB7A32">
            <w:pPr>
              <w:autoSpaceDE w:val="0"/>
              <w:autoSpaceDN w:val="0"/>
              <w:adjustRightInd w:val="0"/>
              <w:rPr>
                <w:rFonts w:cs="Arial"/>
                <w:b/>
              </w:rPr>
            </w:pPr>
            <w:r w:rsidRPr="004D3862">
              <w:rPr>
                <w:rFonts w:cs="Arial"/>
                <w:b/>
              </w:rPr>
              <w:t>CONOCIMIENTO Y USO DEL MATERIAL DE TRABAJO:</w:t>
            </w:r>
          </w:p>
          <w:p w:rsidR="00DB7A32" w:rsidRPr="004D3862" w:rsidRDefault="00DB7A32" w:rsidP="00DB7A32">
            <w:pPr>
              <w:autoSpaceDE w:val="0"/>
              <w:autoSpaceDN w:val="0"/>
              <w:adjustRightInd w:val="0"/>
              <w:rPr>
                <w:rFonts w:cs="Arial"/>
              </w:rPr>
            </w:pPr>
            <w:r w:rsidRPr="004D3862">
              <w:rPr>
                <w:rFonts w:cs="Arial"/>
              </w:rPr>
              <w:t>-Lápiz, colores, cuaderno, plastilina, borrador, block</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b/>
              </w:rPr>
            </w:pPr>
            <w:r w:rsidRPr="004D3862">
              <w:rPr>
                <w:rFonts w:cs="Arial"/>
                <w:b/>
              </w:rPr>
              <w:t>EXPRESIÓN GRÁFICA</w:t>
            </w:r>
          </w:p>
          <w:p w:rsidR="00DB7A32" w:rsidRPr="004D3862" w:rsidRDefault="00DB7A32" w:rsidP="00DB7A32">
            <w:pPr>
              <w:autoSpaceDE w:val="0"/>
              <w:autoSpaceDN w:val="0"/>
              <w:adjustRightInd w:val="0"/>
              <w:rPr>
                <w:rFonts w:cs="Arial"/>
              </w:rPr>
            </w:pPr>
            <w:r w:rsidRPr="004D3862">
              <w:rPr>
                <w:rFonts w:cs="Arial"/>
                <w:b/>
              </w:rPr>
              <w:t>-</w:t>
            </w:r>
            <w:r w:rsidRPr="004D3862">
              <w:rPr>
                <w:rFonts w:cs="Arial"/>
              </w:rPr>
              <w:t>control perceptivo-motor</w:t>
            </w:r>
          </w:p>
          <w:p w:rsidR="00DB7A32" w:rsidRPr="004D3862" w:rsidRDefault="00DB7A32" w:rsidP="00DB7A32">
            <w:pPr>
              <w:autoSpaceDE w:val="0"/>
              <w:autoSpaceDN w:val="0"/>
              <w:adjustRightInd w:val="0"/>
              <w:rPr>
                <w:rFonts w:cs="Arial"/>
              </w:rPr>
            </w:pPr>
            <w:r w:rsidRPr="004D3862">
              <w:rPr>
                <w:rFonts w:cs="Arial"/>
              </w:rPr>
              <w:t>-coordinación viso-manual</w:t>
            </w:r>
          </w:p>
          <w:p w:rsidR="00DB7A32" w:rsidRPr="004D3862" w:rsidRDefault="00DB7A32" w:rsidP="00DB7A32">
            <w:pPr>
              <w:autoSpaceDE w:val="0"/>
              <w:autoSpaceDN w:val="0"/>
              <w:adjustRightInd w:val="0"/>
              <w:rPr>
                <w:rFonts w:cs="Arial"/>
              </w:rPr>
            </w:pPr>
            <w:r w:rsidRPr="004D3862">
              <w:rPr>
                <w:rFonts w:cs="Arial"/>
              </w:rPr>
              <w:t>-amplitud del trazo</w:t>
            </w:r>
          </w:p>
          <w:p w:rsidR="00DB7A32" w:rsidRPr="004D3862" w:rsidRDefault="00DB7A32" w:rsidP="00DB7A32">
            <w:pPr>
              <w:autoSpaceDE w:val="0"/>
              <w:autoSpaceDN w:val="0"/>
              <w:adjustRightInd w:val="0"/>
              <w:rPr>
                <w:rFonts w:cs="Arial"/>
              </w:rPr>
            </w:pPr>
            <w:r w:rsidRPr="004D3862">
              <w:rPr>
                <w:rFonts w:cs="Arial"/>
              </w:rPr>
              <w:t>-la figura humana</w:t>
            </w:r>
          </w:p>
          <w:p w:rsidR="00DB7A32" w:rsidRPr="004D3862" w:rsidRDefault="00DB7A32" w:rsidP="00DB7A32">
            <w:pPr>
              <w:autoSpaceDE w:val="0"/>
              <w:autoSpaceDN w:val="0"/>
              <w:adjustRightInd w:val="0"/>
              <w:rPr>
                <w:rFonts w:cs="Arial"/>
              </w:rPr>
            </w:pPr>
            <w:r w:rsidRPr="004D3862">
              <w:rPr>
                <w:rFonts w:cs="Arial"/>
              </w:rPr>
              <w:t>-el dibujo</w:t>
            </w:r>
          </w:p>
          <w:p w:rsidR="00DB7A32" w:rsidRPr="004D3862" w:rsidRDefault="00DB7A32" w:rsidP="00DB7A32">
            <w:pPr>
              <w:autoSpaceDE w:val="0"/>
              <w:autoSpaceDN w:val="0"/>
              <w:adjustRightInd w:val="0"/>
              <w:rPr>
                <w:rFonts w:cs="Arial"/>
              </w:rPr>
            </w:pPr>
            <w:r w:rsidRPr="004D3862">
              <w:rPr>
                <w:rFonts w:cs="Arial"/>
              </w:rPr>
              <w:lastRenderedPageBreak/>
              <w:t>-Ubicación espacial en la hoja.</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b/>
              </w:rPr>
            </w:pPr>
            <w:r w:rsidRPr="004D3862">
              <w:rPr>
                <w:rFonts w:cs="Arial"/>
                <w:b/>
              </w:rPr>
              <w:t>HABILIDAD MOTRIZ FINA:</w:t>
            </w:r>
          </w:p>
          <w:p w:rsidR="00DB7A32" w:rsidRPr="004D3862" w:rsidRDefault="00DB7A32" w:rsidP="00DB7A32">
            <w:pPr>
              <w:autoSpaceDE w:val="0"/>
              <w:autoSpaceDN w:val="0"/>
              <w:adjustRightInd w:val="0"/>
              <w:rPr>
                <w:rFonts w:cs="Arial"/>
              </w:rPr>
            </w:pPr>
            <w:r w:rsidRPr="004D3862">
              <w:rPr>
                <w:rFonts w:cs="Arial"/>
              </w:rPr>
              <w:t>-Habilidades manuales: rasgado, pegado, arrugado, punzado, recortado, manejo del crayón, manejo del color</w:t>
            </w:r>
          </w:p>
        </w:tc>
        <w:tc>
          <w:tcPr>
            <w:tcW w:w="3976" w:type="dxa"/>
          </w:tcPr>
          <w:p w:rsidR="00DB7A32" w:rsidRPr="004D3862" w:rsidRDefault="00DB7A32" w:rsidP="00465D84">
            <w:pPr>
              <w:pStyle w:val="Prrafodelista"/>
              <w:numPr>
                <w:ilvl w:val="0"/>
                <w:numId w:val="62"/>
              </w:numPr>
              <w:autoSpaceDE w:val="0"/>
              <w:autoSpaceDN w:val="0"/>
              <w:adjustRightInd w:val="0"/>
              <w:rPr>
                <w:rFonts w:cs="Arial"/>
              </w:rPr>
            </w:pPr>
            <w:r w:rsidRPr="004D3862">
              <w:rPr>
                <w:rFonts w:cs="Arial"/>
              </w:rPr>
              <w:lastRenderedPageBreak/>
              <w:t>Juegos de reconocimiento del esquema corporal</w:t>
            </w:r>
          </w:p>
          <w:p w:rsidR="00DB7A32" w:rsidRPr="004D3862" w:rsidRDefault="00DB7A32" w:rsidP="00465D84">
            <w:pPr>
              <w:pStyle w:val="Prrafodelista"/>
              <w:numPr>
                <w:ilvl w:val="0"/>
                <w:numId w:val="62"/>
              </w:numPr>
              <w:autoSpaceDE w:val="0"/>
              <w:autoSpaceDN w:val="0"/>
              <w:adjustRightInd w:val="0"/>
              <w:rPr>
                <w:rFonts w:cs="Arial"/>
              </w:rPr>
            </w:pPr>
            <w:r w:rsidRPr="004D3862">
              <w:rPr>
                <w:rFonts w:cs="Arial"/>
              </w:rPr>
              <w:t>Confrontación de los dibujos de la figura humana con base en el reconocimiento de sí mismo (espejo) y de los demás</w:t>
            </w:r>
          </w:p>
          <w:p w:rsidR="00DB7A32" w:rsidRPr="004D3862" w:rsidRDefault="00DB7A32" w:rsidP="00465D84">
            <w:pPr>
              <w:pStyle w:val="Prrafodelista"/>
              <w:numPr>
                <w:ilvl w:val="0"/>
                <w:numId w:val="62"/>
              </w:numPr>
              <w:autoSpaceDE w:val="0"/>
              <w:autoSpaceDN w:val="0"/>
              <w:adjustRightInd w:val="0"/>
              <w:rPr>
                <w:rFonts w:cs="Arial"/>
              </w:rPr>
            </w:pPr>
            <w:r w:rsidRPr="004D3862">
              <w:rPr>
                <w:rFonts w:cs="Arial"/>
              </w:rPr>
              <w:t>Completar la figura humana (individual – grupal)</w:t>
            </w:r>
          </w:p>
          <w:p w:rsidR="00DB7A32" w:rsidRPr="004D3862" w:rsidRDefault="00DB7A32" w:rsidP="00465D84">
            <w:pPr>
              <w:pStyle w:val="Prrafodelista"/>
              <w:numPr>
                <w:ilvl w:val="0"/>
                <w:numId w:val="62"/>
              </w:numPr>
              <w:autoSpaceDE w:val="0"/>
              <w:autoSpaceDN w:val="0"/>
              <w:adjustRightInd w:val="0"/>
              <w:rPr>
                <w:rFonts w:cs="Arial"/>
              </w:rPr>
            </w:pPr>
            <w:r w:rsidRPr="004D3862">
              <w:rPr>
                <w:rFonts w:cs="Arial"/>
              </w:rPr>
              <w:t>Coloreado con diferentes materiales: crayolas, colores, plastilina, vinilos con espacio limitado y no limitado.</w:t>
            </w:r>
          </w:p>
          <w:p w:rsidR="00DB7A32" w:rsidRPr="004D3862" w:rsidRDefault="00DB7A32" w:rsidP="00465D84">
            <w:pPr>
              <w:pStyle w:val="Prrafodelista"/>
              <w:numPr>
                <w:ilvl w:val="0"/>
                <w:numId w:val="62"/>
              </w:numPr>
              <w:autoSpaceDE w:val="0"/>
              <w:autoSpaceDN w:val="0"/>
              <w:adjustRightInd w:val="0"/>
              <w:rPr>
                <w:rFonts w:cs="Arial"/>
              </w:rPr>
            </w:pPr>
            <w:r w:rsidRPr="004D3862">
              <w:rPr>
                <w:rFonts w:cs="Arial"/>
              </w:rPr>
              <w:lastRenderedPageBreak/>
              <w:t>Rasgado y pegado para rellenar una figura.</w:t>
            </w:r>
          </w:p>
          <w:p w:rsidR="00DB7A32" w:rsidRPr="004D3862" w:rsidRDefault="00DB7A32" w:rsidP="00465D84">
            <w:pPr>
              <w:pStyle w:val="Prrafodelista"/>
              <w:numPr>
                <w:ilvl w:val="0"/>
                <w:numId w:val="62"/>
              </w:numPr>
              <w:autoSpaceDE w:val="0"/>
              <w:autoSpaceDN w:val="0"/>
              <w:adjustRightInd w:val="0"/>
              <w:rPr>
                <w:rFonts w:cs="Arial"/>
              </w:rPr>
            </w:pPr>
            <w:r w:rsidRPr="004D3862">
              <w:rPr>
                <w:rFonts w:cs="Arial"/>
              </w:rPr>
              <w:t>Rasgar y formar bolitas para pegar contorneando una figura.</w:t>
            </w:r>
          </w:p>
          <w:p w:rsidR="00DB7A32" w:rsidRPr="004D3862" w:rsidRDefault="00DB7A32" w:rsidP="00465D84">
            <w:pPr>
              <w:pStyle w:val="Prrafodelista"/>
              <w:numPr>
                <w:ilvl w:val="0"/>
                <w:numId w:val="62"/>
              </w:numPr>
              <w:autoSpaceDE w:val="0"/>
              <w:autoSpaceDN w:val="0"/>
              <w:adjustRightInd w:val="0"/>
              <w:rPr>
                <w:rFonts w:cs="Arial"/>
                <w:b/>
                <w:u w:val="single"/>
              </w:rPr>
            </w:pPr>
            <w:r w:rsidRPr="004D3862">
              <w:rPr>
                <w:rFonts w:cs="Arial"/>
              </w:rPr>
              <w:t>Punzar una figura por su borde</w:t>
            </w:r>
          </w:p>
          <w:p w:rsidR="00DB7A32" w:rsidRPr="004D3862" w:rsidRDefault="00DB7A32" w:rsidP="00465D84">
            <w:pPr>
              <w:pStyle w:val="Prrafodelista"/>
              <w:numPr>
                <w:ilvl w:val="0"/>
                <w:numId w:val="62"/>
              </w:numPr>
              <w:autoSpaceDE w:val="0"/>
              <w:autoSpaceDN w:val="0"/>
              <w:adjustRightInd w:val="0"/>
              <w:rPr>
                <w:rFonts w:cs="Arial"/>
                <w:b/>
                <w:u w:val="single"/>
              </w:rPr>
            </w:pPr>
            <w:r w:rsidRPr="004D3862">
              <w:rPr>
                <w:rFonts w:cs="Arial"/>
              </w:rPr>
              <w:t>Aplicar las técnicas de pintura a partir de su creatividad en diferentes espacios y formas</w:t>
            </w:r>
          </w:p>
        </w:tc>
        <w:tc>
          <w:tcPr>
            <w:tcW w:w="2979" w:type="dxa"/>
          </w:tcPr>
          <w:p w:rsidR="00DB7A32" w:rsidRPr="004D3862" w:rsidRDefault="00DB7A32" w:rsidP="00465D84">
            <w:pPr>
              <w:pStyle w:val="Prrafodelista"/>
              <w:numPr>
                <w:ilvl w:val="0"/>
                <w:numId w:val="109"/>
              </w:numPr>
              <w:rPr>
                <w:rFonts w:cs="Arial"/>
              </w:rPr>
            </w:pPr>
            <w:r w:rsidRPr="004D3862">
              <w:rPr>
                <w:rFonts w:cs="Arial"/>
              </w:rPr>
              <w:lastRenderedPageBreak/>
              <w:t>Material de Félix y Susana</w:t>
            </w:r>
          </w:p>
          <w:p w:rsidR="00DB7A32" w:rsidRPr="004D3862" w:rsidRDefault="00DB7A32" w:rsidP="00465D84">
            <w:pPr>
              <w:pStyle w:val="Prrafodelista"/>
              <w:numPr>
                <w:ilvl w:val="0"/>
                <w:numId w:val="109"/>
              </w:numPr>
              <w:rPr>
                <w:rFonts w:cs="Arial"/>
              </w:rPr>
            </w:pPr>
            <w:r w:rsidRPr="004D3862">
              <w:rPr>
                <w:rFonts w:cs="Arial"/>
              </w:rPr>
              <w:t>Espejo</w:t>
            </w:r>
          </w:p>
          <w:p w:rsidR="00DB7A32" w:rsidRPr="004D3862" w:rsidRDefault="00DB7A32" w:rsidP="00465D84">
            <w:pPr>
              <w:pStyle w:val="Prrafodelista"/>
              <w:numPr>
                <w:ilvl w:val="0"/>
                <w:numId w:val="109"/>
              </w:numPr>
              <w:rPr>
                <w:rFonts w:cs="Arial"/>
              </w:rPr>
            </w:pPr>
            <w:r w:rsidRPr="004D3862">
              <w:rPr>
                <w:rFonts w:cs="Arial"/>
              </w:rPr>
              <w:t>Papel blanco, papel seda , papel silueta</w:t>
            </w:r>
          </w:p>
          <w:p w:rsidR="00DB7A32" w:rsidRPr="004D3862" w:rsidRDefault="00DB7A32" w:rsidP="00465D84">
            <w:pPr>
              <w:pStyle w:val="Prrafodelista"/>
              <w:numPr>
                <w:ilvl w:val="0"/>
                <w:numId w:val="109"/>
              </w:numPr>
              <w:rPr>
                <w:rFonts w:cs="Arial"/>
              </w:rPr>
            </w:pPr>
            <w:r w:rsidRPr="004D3862">
              <w:rPr>
                <w:rFonts w:cs="Arial"/>
              </w:rPr>
              <w:t>Colores, crayolas, lápiz, plastilina, vinilos</w:t>
            </w:r>
          </w:p>
          <w:p w:rsidR="00DB7A32" w:rsidRPr="004D3862" w:rsidRDefault="00DB7A32" w:rsidP="00465D84">
            <w:pPr>
              <w:pStyle w:val="Prrafodelista"/>
              <w:numPr>
                <w:ilvl w:val="0"/>
                <w:numId w:val="109"/>
              </w:numPr>
              <w:rPr>
                <w:rFonts w:cs="Arial"/>
              </w:rPr>
            </w:pPr>
            <w:r w:rsidRPr="004D3862">
              <w:rPr>
                <w:rFonts w:cs="Arial"/>
              </w:rPr>
              <w:t>Pegamento</w:t>
            </w:r>
          </w:p>
          <w:p w:rsidR="00DB7A32" w:rsidRPr="004D3862" w:rsidRDefault="00DB7A32" w:rsidP="00465D84">
            <w:pPr>
              <w:pStyle w:val="Prrafodelista"/>
              <w:numPr>
                <w:ilvl w:val="0"/>
                <w:numId w:val="109"/>
              </w:numPr>
              <w:rPr>
                <w:rFonts w:cs="Arial"/>
              </w:rPr>
            </w:pPr>
            <w:r w:rsidRPr="004D3862">
              <w:rPr>
                <w:rFonts w:cs="Arial"/>
              </w:rPr>
              <w:t>Punzones</w:t>
            </w:r>
          </w:p>
          <w:p w:rsidR="00DB7A32" w:rsidRPr="004D3862" w:rsidRDefault="00DB7A32" w:rsidP="00465D84">
            <w:pPr>
              <w:pStyle w:val="Prrafodelista"/>
              <w:numPr>
                <w:ilvl w:val="0"/>
                <w:numId w:val="109"/>
              </w:numPr>
              <w:rPr>
                <w:rFonts w:cs="Arial"/>
              </w:rPr>
            </w:pPr>
            <w:r w:rsidRPr="004D3862">
              <w:rPr>
                <w:rFonts w:cs="Arial"/>
              </w:rPr>
              <w:t xml:space="preserve">Tablas para punzar </w:t>
            </w:r>
          </w:p>
          <w:p w:rsidR="00DB7A32" w:rsidRPr="004D3862" w:rsidRDefault="00DB7A32" w:rsidP="00465D84">
            <w:pPr>
              <w:pStyle w:val="Prrafodelista"/>
              <w:numPr>
                <w:ilvl w:val="0"/>
                <w:numId w:val="109"/>
              </w:numPr>
              <w:rPr>
                <w:rFonts w:cs="Arial"/>
              </w:rPr>
            </w:pPr>
            <w:r w:rsidRPr="004D3862">
              <w:rPr>
                <w:rFonts w:cs="Arial"/>
              </w:rPr>
              <w:t xml:space="preserve">Pinceles </w:t>
            </w:r>
          </w:p>
        </w:tc>
        <w:tc>
          <w:tcPr>
            <w:tcW w:w="3138" w:type="dxa"/>
          </w:tcPr>
          <w:p w:rsidR="00DB7A32" w:rsidRPr="004D3862" w:rsidRDefault="00DB7A32" w:rsidP="00465D84">
            <w:pPr>
              <w:pStyle w:val="Prrafodelista"/>
              <w:numPr>
                <w:ilvl w:val="0"/>
                <w:numId w:val="111"/>
              </w:numPr>
              <w:autoSpaceDE w:val="0"/>
              <w:autoSpaceDN w:val="0"/>
              <w:adjustRightInd w:val="0"/>
              <w:rPr>
                <w:rFonts w:cs="Arial"/>
              </w:rPr>
            </w:pPr>
            <w:r w:rsidRPr="004D3862">
              <w:rPr>
                <w:rFonts w:cs="Arial"/>
              </w:rPr>
              <w:t>Aprovecha el espacio en la hoja tratando de centrar los dibujos.</w:t>
            </w:r>
          </w:p>
          <w:p w:rsidR="00DB7A32" w:rsidRPr="004D3862" w:rsidRDefault="00DB7A32" w:rsidP="00DB7A32">
            <w:pPr>
              <w:autoSpaceDE w:val="0"/>
              <w:autoSpaceDN w:val="0"/>
              <w:adjustRightInd w:val="0"/>
              <w:ind w:left="43"/>
              <w:rPr>
                <w:rFonts w:cs="Arial"/>
              </w:rPr>
            </w:pPr>
          </w:p>
          <w:p w:rsidR="00DB7A32" w:rsidRPr="004D3862" w:rsidRDefault="00DB7A32" w:rsidP="00465D84">
            <w:pPr>
              <w:pStyle w:val="Prrafodelista"/>
              <w:numPr>
                <w:ilvl w:val="0"/>
                <w:numId w:val="111"/>
              </w:numPr>
              <w:autoSpaceDE w:val="0"/>
              <w:autoSpaceDN w:val="0"/>
              <w:adjustRightInd w:val="0"/>
              <w:rPr>
                <w:rFonts w:cs="Arial"/>
              </w:rPr>
            </w:pPr>
            <w:r w:rsidRPr="004D3862">
              <w:rPr>
                <w:rFonts w:cs="Arial"/>
              </w:rPr>
              <w:t>Muestra un buen dominio en las técnicas de pintura trabajadas en el periodo.</w:t>
            </w:r>
          </w:p>
          <w:p w:rsidR="00DB7A32" w:rsidRPr="004D3862" w:rsidRDefault="00DB7A32" w:rsidP="00465D84">
            <w:pPr>
              <w:pStyle w:val="Prrafodelista"/>
              <w:numPr>
                <w:ilvl w:val="0"/>
                <w:numId w:val="111"/>
              </w:numPr>
              <w:autoSpaceDE w:val="0"/>
              <w:autoSpaceDN w:val="0"/>
              <w:adjustRightInd w:val="0"/>
              <w:rPr>
                <w:rFonts w:cs="Arial"/>
              </w:rPr>
            </w:pPr>
            <w:r w:rsidRPr="004D3862">
              <w:rPr>
                <w:rFonts w:cs="Arial"/>
              </w:rPr>
              <w:t>Colorea respetando el contorno.</w:t>
            </w:r>
          </w:p>
          <w:p w:rsidR="00DB7A32" w:rsidRPr="004D3862" w:rsidRDefault="00DB7A32" w:rsidP="00465D84">
            <w:pPr>
              <w:pStyle w:val="Prrafodelista"/>
              <w:numPr>
                <w:ilvl w:val="0"/>
                <w:numId w:val="111"/>
              </w:numPr>
              <w:autoSpaceDE w:val="0"/>
              <w:autoSpaceDN w:val="0"/>
              <w:adjustRightInd w:val="0"/>
              <w:ind w:left="1080"/>
              <w:rPr>
                <w:rFonts w:cs="Arial"/>
              </w:rPr>
            </w:pPr>
            <w:r w:rsidRPr="004D3862">
              <w:rPr>
                <w:rFonts w:cs="Arial"/>
              </w:rPr>
              <w:t xml:space="preserve">-Realiza con facilidad actividades que </w:t>
            </w:r>
            <w:r w:rsidRPr="004D3862">
              <w:rPr>
                <w:rFonts w:cs="Arial"/>
              </w:rPr>
              <w:lastRenderedPageBreak/>
              <w:t>favorecen su desarrollo motriz fino como rasgar, enrollar y picar</w:t>
            </w:r>
          </w:p>
          <w:p w:rsidR="00DB7A32" w:rsidRPr="004D3862" w:rsidRDefault="00DB7A32" w:rsidP="00DB7A32">
            <w:pPr>
              <w:pStyle w:val="Prrafodelista"/>
              <w:autoSpaceDE w:val="0"/>
              <w:autoSpaceDN w:val="0"/>
              <w:adjustRightInd w:val="0"/>
              <w:rPr>
                <w:rFonts w:cs="Arial"/>
              </w:rPr>
            </w:pPr>
          </w:p>
          <w:p w:rsidR="00DB7A32" w:rsidRPr="004D3862" w:rsidRDefault="00DB7A32" w:rsidP="00DB7A32">
            <w:pPr>
              <w:pStyle w:val="Prrafodelista"/>
              <w:autoSpaceDE w:val="0"/>
              <w:autoSpaceDN w:val="0"/>
              <w:adjustRightInd w:val="0"/>
              <w:rPr>
                <w:rFonts w:cs="Arial"/>
              </w:rPr>
            </w:pPr>
          </w:p>
          <w:p w:rsidR="00DB7A32" w:rsidRPr="004D3862" w:rsidRDefault="00DB7A32" w:rsidP="00DB7A32">
            <w:pPr>
              <w:pStyle w:val="Prrafodelista"/>
              <w:autoSpaceDE w:val="0"/>
              <w:autoSpaceDN w:val="0"/>
              <w:adjustRightInd w:val="0"/>
              <w:rPr>
                <w:rFonts w:cs="Arial"/>
              </w:rPr>
            </w:pPr>
          </w:p>
          <w:p w:rsidR="00DB7A32" w:rsidRPr="004D3862" w:rsidRDefault="00DB7A32" w:rsidP="00DB7A32">
            <w:pPr>
              <w:pStyle w:val="Prrafodelista"/>
              <w:autoSpaceDE w:val="0"/>
              <w:autoSpaceDN w:val="0"/>
              <w:adjustRightInd w:val="0"/>
              <w:rPr>
                <w:rFonts w:cs="Arial"/>
              </w:rPr>
            </w:pPr>
          </w:p>
          <w:p w:rsidR="00DB7A32" w:rsidRPr="004D3862" w:rsidRDefault="00DB7A32" w:rsidP="00DB7A32">
            <w:pPr>
              <w:pStyle w:val="Prrafodelista"/>
              <w:autoSpaceDE w:val="0"/>
              <w:autoSpaceDN w:val="0"/>
              <w:adjustRightInd w:val="0"/>
              <w:rPr>
                <w:rFonts w:cs="Arial"/>
              </w:rPr>
            </w:pPr>
          </w:p>
        </w:tc>
      </w:tr>
    </w:tbl>
    <w:p w:rsidR="00DB7A32" w:rsidRPr="004D3862" w:rsidRDefault="00DB7A32" w:rsidP="00DB7A32">
      <w:pPr>
        <w:jc w:val="center"/>
        <w:rPr>
          <w:rFonts w:cs="Arial"/>
        </w:rPr>
      </w:pPr>
    </w:p>
    <w:p w:rsidR="00DB7A32" w:rsidRPr="004D3862" w:rsidRDefault="00DB7A32" w:rsidP="00DB7A32">
      <w:pPr>
        <w:jc w:val="center"/>
        <w:rPr>
          <w:rFonts w:cs="Arial"/>
          <w:b/>
        </w:rPr>
      </w:pPr>
      <w:r w:rsidRPr="004D3862">
        <w:rPr>
          <w:rFonts w:cs="Arial"/>
          <w:b/>
        </w:rPr>
        <w:t>PLAN DE AULA GRADO PREESCOLAR</w:t>
      </w:r>
    </w:p>
    <w:p w:rsidR="00DB7A32" w:rsidRPr="004D3862" w:rsidRDefault="006234CB" w:rsidP="00DB7A32">
      <w:pPr>
        <w:jc w:val="center"/>
        <w:rPr>
          <w:rFonts w:cs="Arial"/>
          <w:b/>
        </w:rPr>
      </w:pPr>
      <w:r>
        <w:rPr>
          <w:rFonts w:cs="Arial"/>
          <w:b/>
        </w:rPr>
        <w:t>AÑO 2018</w:t>
      </w:r>
    </w:p>
    <w:p w:rsidR="00DB7A32" w:rsidRPr="004D3862" w:rsidRDefault="00DB7A32" w:rsidP="00DB7A32">
      <w:pPr>
        <w:rPr>
          <w:rFonts w:cs="Arial"/>
        </w:rPr>
      </w:pPr>
      <w:r w:rsidRPr="004D3862">
        <w:rPr>
          <w:rFonts w:cs="Arial"/>
          <w:b/>
        </w:rPr>
        <w:t>PERIODO: 1  ASIGNATURA/AREA:</w:t>
      </w:r>
      <w:r w:rsidRPr="004D3862">
        <w:rPr>
          <w:rFonts w:cs="Arial"/>
        </w:rPr>
        <w:t xml:space="preserve"> Ética   </w:t>
      </w:r>
      <w:r w:rsidRPr="004D3862">
        <w:rPr>
          <w:rFonts w:cs="Arial"/>
          <w:b/>
        </w:rPr>
        <w:t>GRADO:</w:t>
      </w:r>
      <w:r w:rsidRPr="004D3862">
        <w:rPr>
          <w:rFonts w:cs="Arial"/>
        </w:rPr>
        <w:t xml:space="preserve"> Transición</w:t>
      </w:r>
    </w:p>
    <w:p w:rsidR="00DB7A32" w:rsidRPr="004D3862" w:rsidRDefault="00DB7A32" w:rsidP="00DB7A32">
      <w:pPr>
        <w:autoSpaceDE w:val="0"/>
        <w:autoSpaceDN w:val="0"/>
        <w:adjustRightInd w:val="0"/>
        <w:rPr>
          <w:rFonts w:cs="Arial"/>
          <w:b/>
        </w:rPr>
      </w:pPr>
      <w:r w:rsidRPr="004D3862">
        <w:rPr>
          <w:rFonts w:cs="Arial"/>
          <w:b/>
        </w:rPr>
        <w:t xml:space="preserve">ESTANDARES BASICOS DE COMPETENCIA (EBC): </w:t>
      </w:r>
    </w:p>
    <w:p w:rsidR="00DB7A32" w:rsidRPr="004D3862" w:rsidRDefault="00DB7A32" w:rsidP="00465D84">
      <w:pPr>
        <w:pStyle w:val="Prrafodelista"/>
        <w:numPr>
          <w:ilvl w:val="0"/>
          <w:numId w:val="112"/>
        </w:numPr>
        <w:autoSpaceDE w:val="0"/>
        <w:autoSpaceDN w:val="0"/>
        <w:adjustRightInd w:val="0"/>
        <w:rPr>
          <w:rFonts w:cs="Arial"/>
        </w:rPr>
      </w:pPr>
      <w:r w:rsidRPr="004D3862">
        <w:rPr>
          <w:rFonts w:cs="Arial"/>
        </w:rPr>
        <w:t>Se ubica en grupos sociales de su comunidad como la escuela, el barrio, y localidad resaltando la familia como eje central y dinámica en la elaboración de normas para la convivencia.</w:t>
      </w:r>
    </w:p>
    <w:p w:rsidR="00DB7A32" w:rsidRPr="004D3862" w:rsidRDefault="00DB7A32" w:rsidP="00DB7A32">
      <w:pPr>
        <w:rPr>
          <w:rFonts w:cs="Arial"/>
        </w:rPr>
      </w:pPr>
      <w:r w:rsidRPr="004D3862">
        <w:rPr>
          <w:rFonts w:cs="Arial"/>
          <w:b/>
        </w:rPr>
        <w:t xml:space="preserve">DERECHOS BASICOS DE APRENDIZAJE (DBA): </w:t>
      </w:r>
      <w:r w:rsidRPr="004D3862">
        <w:rPr>
          <w:rFonts w:cs="Arial"/>
        </w:rPr>
        <w:t>DBA 1, DBA 5, DBA 6</w:t>
      </w:r>
    </w:p>
    <w:p w:rsidR="00DB7A32" w:rsidRDefault="00DB7A32" w:rsidP="00DB7A32">
      <w:pPr>
        <w:rPr>
          <w:rFonts w:cs="Arial"/>
          <w:b/>
        </w:rPr>
      </w:pPr>
      <w:r w:rsidRPr="004D3862">
        <w:rPr>
          <w:rFonts w:cs="Arial"/>
          <w:b/>
        </w:rPr>
        <w:t>PROYECTO N°1: “MI CUERPO EN MI ENTORNO”</w:t>
      </w:r>
    </w:p>
    <w:p w:rsidR="004D3862" w:rsidRPr="004D3862" w:rsidRDefault="004D3862" w:rsidP="00DB7A32">
      <w:pPr>
        <w:rPr>
          <w:rFonts w:cs="Arial"/>
          <w:b/>
        </w:rPr>
      </w:pPr>
    </w:p>
    <w:tbl>
      <w:tblPr>
        <w:tblStyle w:val="Tablaconcuadrcula"/>
        <w:tblW w:w="0" w:type="auto"/>
        <w:tblLook w:val="04A0" w:firstRow="1" w:lastRow="0" w:firstColumn="1" w:lastColumn="0" w:noHBand="0" w:noVBand="1"/>
      </w:tblPr>
      <w:tblGrid>
        <w:gridCol w:w="2912"/>
        <w:gridCol w:w="3998"/>
        <w:gridCol w:w="2973"/>
        <w:gridCol w:w="3113"/>
      </w:tblGrid>
      <w:tr w:rsidR="00DB7A32" w:rsidRPr="004D3862" w:rsidTr="00DB7A32">
        <w:tc>
          <w:tcPr>
            <w:tcW w:w="2912" w:type="dxa"/>
          </w:tcPr>
          <w:p w:rsidR="00DB7A32" w:rsidRPr="006234CB" w:rsidRDefault="00DB7A32" w:rsidP="00DB7A32">
            <w:pPr>
              <w:jc w:val="center"/>
              <w:rPr>
                <w:rFonts w:cs="Arial"/>
                <w:b/>
              </w:rPr>
            </w:pPr>
            <w:r w:rsidRPr="006234CB">
              <w:rPr>
                <w:rFonts w:cs="Arial"/>
                <w:b/>
              </w:rPr>
              <w:t>TEMAS</w:t>
            </w:r>
          </w:p>
        </w:tc>
        <w:tc>
          <w:tcPr>
            <w:tcW w:w="3998" w:type="dxa"/>
          </w:tcPr>
          <w:p w:rsidR="00DB7A32" w:rsidRPr="006234CB" w:rsidRDefault="00DB7A32" w:rsidP="00DB7A32">
            <w:pPr>
              <w:jc w:val="center"/>
              <w:rPr>
                <w:rFonts w:cs="Arial"/>
                <w:b/>
              </w:rPr>
            </w:pPr>
            <w:r w:rsidRPr="006234CB">
              <w:rPr>
                <w:rFonts w:cs="Arial"/>
                <w:b/>
              </w:rPr>
              <w:t xml:space="preserve">ESTRATEGIAS DIDACTICAS </w:t>
            </w:r>
          </w:p>
        </w:tc>
        <w:tc>
          <w:tcPr>
            <w:tcW w:w="2973" w:type="dxa"/>
          </w:tcPr>
          <w:p w:rsidR="00DB7A32" w:rsidRPr="006234CB" w:rsidRDefault="00DB7A32" w:rsidP="00DB7A32">
            <w:pPr>
              <w:jc w:val="center"/>
              <w:rPr>
                <w:rFonts w:cs="Arial"/>
                <w:b/>
              </w:rPr>
            </w:pPr>
            <w:r w:rsidRPr="006234CB">
              <w:rPr>
                <w:rFonts w:cs="Arial"/>
                <w:b/>
              </w:rPr>
              <w:t>RECURSOS</w:t>
            </w:r>
          </w:p>
        </w:tc>
        <w:tc>
          <w:tcPr>
            <w:tcW w:w="3113"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912" w:type="dxa"/>
          </w:tcPr>
          <w:p w:rsidR="00DB7A32" w:rsidRPr="004D3862" w:rsidRDefault="00DB7A32" w:rsidP="00DB7A32">
            <w:pPr>
              <w:autoSpaceDE w:val="0"/>
              <w:autoSpaceDN w:val="0"/>
              <w:adjustRightInd w:val="0"/>
              <w:rPr>
                <w:rFonts w:cs="Arial"/>
                <w:b/>
              </w:rPr>
            </w:pPr>
            <w:r w:rsidRPr="004D3862">
              <w:rPr>
                <w:rFonts w:cs="Arial"/>
                <w:b/>
              </w:rPr>
              <w:t>VIVO LOS VALORES.</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r w:rsidRPr="004D3862">
              <w:rPr>
                <w:rFonts w:cs="Arial"/>
              </w:rPr>
              <w:t>Sentido de pertenencia</w:t>
            </w:r>
          </w:p>
          <w:p w:rsidR="00DB7A32" w:rsidRPr="004D3862" w:rsidRDefault="00DB7A32" w:rsidP="00DB7A32">
            <w:pPr>
              <w:autoSpaceDE w:val="0"/>
              <w:autoSpaceDN w:val="0"/>
              <w:adjustRightInd w:val="0"/>
              <w:rPr>
                <w:rFonts w:cs="Arial"/>
              </w:rPr>
            </w:pPr>
            <w:r w:rsidRPr="004D3862">
              <w:rPr>
                <w:rFonts w:cs="Arial"/>
              </w:rPr>
              <w:lastRenderedPageBreak/>
              <w:t>Equidad de género</w:t>
            </w:r>
          </w:p>
          <w:p w:rsidR="00DB7A32" w:rsidRPr="004D3862" w:rsidRDefault="00DB7A32" w:rsidP="00DB7A32">
            <w:pPr>
              <w:autoSpaceDE w:val="0"/>
              <w:autoSpaceDN w:val="0"/>
              <w:adjustRightInd w:val="0"/>
              <w:jc w:val="both"/>
              <w:rPr>
                <w:rFonts w:cs="Arial"/>
              </w:rPr>
            </w:pPr>
          </w:p>
          <w:p w:rsidR="00DB7A32" w:rsidRPr="004D3862" w:rsidRDefault="00DB7A32" w:rsidP="00DB7A32">
            <w:pPr>
              <w:rPr>
                <w:rFonts w:cs="Arial"/>
                <w:b/>
              </w:rPr>
            </w:pPr>
            <w:r w:rsidRPr="004D3862">
              <w:rPr>
                <w:rFonts w:cs="Arial"/>
                <w:b/>
              </w:rPr>
              <w:t>CONVIVENCIA GRUPAL:</w:t>
            </w:r>
          </w:p>
          <w:p w:rsidR="00DB7A32" w:rsidRPr="004D3862" w:rsidRDefault="00DB7A32" w:rsidP="00465D84">
            <w:pPr>
              <w:pStyle w:val="Prrafodelista"/>
              <w:numPr>
                <w:ilvl w:val="0"/>
                <w:numId w:val="66"/>
              </w:numPr>
              <w:rPr>
                <w:rFonts w:cs="Arial"/>
              </w:rPr>
            </w:pPr>
            <w:r w:rsidRPr="004D3862">
              <w:rPr>
                <w:rFonts w:cs="Arial"/>
              </w:rPr>
              <w:t>Deberes y derechos de los estudiantes.</w:t>
            </w:r>
          </w:p>
          <w:p w:rsidR="00DB7A32" w:rsidRPr="004D3862" w:rsidRDefault="00DB7A32" w:rsidP="00465D84">
            <w:pPr>
              <w:pStyle w:val="Prrafodelista"/>
              <w:numPr>
                <w:ilvl w:val="0"/>
                <w:numId w:val="66"/>
              </w:numPr>
              <w:rPr>
                <w:rFonts w:cs="Arial"/>
              </w:rPr>
            </w:pPr>
            <w:r w:rsidRPr="004D3862">
              <w:rPr>
                <w:rFonts w:cs="Arial"/>
              </w:rPr>
              <w:t>Normas y sanciones.</w:t>
            </w:r>
          </w:p>
          <w:p w:rsidR="00DB7A32" w:rsidRPr="004D3862" w:rsidRDefault="00DB7A32" w:rsidP="00DB7A32">
            <w:pPr>
              <w:rPr>
                <w:rFonts w:cs="Arial"/>
              </w:rPr>
            </w:pPr>
          </w:p>
          <w:p w:rsidR="00DB7A32" w:rsidRPr="004D3862" w:rsidRDefault="00DB7A32" w:rsidP="00DB7A32">
            <w:pPr>
              <w:rPr>
                <w:rFonts w:cs="Arial"/>
                <w:b/>
              </w:rPr>
            </w:pPr>
            <w:r w:rsidRPr="004D3862">
              <w:rPr>
                <w:rFonts w:cs="Arial"/>
                <w:b/>
              </w:rPr>
              <w:t>COMPARTO CON MIS AMIGOS:</w:t>
            </w:r>
          </w:p>
          <w:p w:rsidR="00DB7A32" w:rsidRPr="004D3862" w:rsidRDefault="00DB7A32" w:rsidP="00DB7A32">
            <w:pPr>
              <w:autoSpaceDE w:val="0"/>
              <w:autoSpaceDN w:val="0"/>
              <w:adjustRightInd w:val="0"/>
              <w:jc w:val="both"/>
              <w:rPr>
                <w:rFonts w:cs="Arial"/>
                <w:b/>
              </w:rPr>
            </w:pPr>
            <w:r w:rsidRPr="004D3862">
              <w:rPr>
                <w:rFonts w:cs="Arial"/>
              </w:rPr>
              <w:t>Trabajo en grupo: juegos, actividades de clase.</w:t>
            </w: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p w:rsidR="00DB7A32" w:rsidRPr="004D3862" w:rsidRDefault="00DB7A32" w:rsidP="00DB7A32">
            <w:pPr>
              <w:autoSpaceDE w:val="0"/>
              <w:autoSpaceDN w:val="0"/>
              <w:adjustRightInd w:val="0"/>
              <w:jc w:val="both"/>
              <w:rPr>
                <w:rFonts w:cs="Arial"/>
                <w:b/>
              </w:rPr>
            </w:pPr>
          </w:p>
        </w:tc>
        <w:tc>
          <w:tcPr>
            <w:tcW w:w="3998" w:type="dxa"/>
          </w:tcPr>
          <w:p w:rsidR="00DB7A32" w:rsidRPr="004D3862" w:rsidRDefault="00DB7A32" w:rsidP="00465D84">
            <w:pPr>
              <w:pStyle w:val="Prrafodelista"/>
              <w:numPr>
                <w:ilvl w:val="0"/>
                <w:numId w:val="67"/>
              </w:numPr>
              <w:autoSpaceDE w:val="0"/>
              <w:autoSpaceDN w:val="0"/>
              <w:adjustRightInd w:val="0"/>
              <w:rPr>
                <w:rFonts w:cs="Arial"/>
                <w:color w:val="000000" w:themeColor="text1"/>
              </w:rPr>
            </w:pPr>
            <w:r w:rsidRPr="004D3862">
              <w:rPr>
                <w:rFonts w:cs="Arial"/>
                <w:color w:val="000000" w:themeColor="text1"/>
              </w:rPr>
              <w:lastRenderedPageBreak/>
              <w:t xml:space="preserve">Diálogo en torno a la escuela que les gusta tener, cómo quieren ser, tratados, </w:t>
            </w:r>
            <w:r w:rsidRPr="004D3862">
              <w:rPr>
                <w:rFonts w:cs="Arial"/>
                <w:color w:val="000000" w:themeColor="text1"/>
              </w:rPr>
              <w:lastRenderedPageBreak/>
              <w:t>importancia de las normas, justificación.</w:t>
            </w:r>
          </w:p>
          <w:p w:rsidR="00DB7A32" w:rsidRPr="004D3862" w:rsidRDefault="00DB7A32" w:rsidP="00465D84">
            <w:pPr>
              <w:pStyle w:val="Prrafodelista"/>
              <w:numPr>
                <w:ilvl w:val="0"/>
                <w:numId w:val="67"/>
              </w:numPr>
              <w:autoSpaceDE w:val="0"/>
              <w:autoSpaceDN w:val="0"/>
              <w:adjustRightInd w:val="0"/>
              <w:rPr>
                <w:rFonts w:cs="Arial"/>
                <w:color w:val="000000" w:themeColor="text1"/>
              </w:rPr>
            </w:pPr>
            <w:r w:rsidRPr="004D3862">
              <w:rPr>
                <w:rFonts w:cs="Arial"/>
                <w:color w:val="000000" w:themeColor="text1"/>
              </w:rPr>
              <w:t>Reconocimiento de las normas existentes en diferentes espacios y enunciar aquellas que son más necesarias dentro de la convivencia grupal.</w:t>
            </w:r>
          </w:p>
          <w:p w:rsidR="00DB7A32" w:rsidRPr="004D3862" w:rsidRDefault="00DB7A32" w:rsidP="00465D84">
            <w:pPr>
              <w:pStyle w:val="Prrafodelista"/>
              <w:numPr>
                <w:ilvl w:val="0"/>
                <w:numId w:val="67"/>
              </w:numPr>
              <w:autoSpaceDE w:val="0"/>
              <w:autoSpaceDN w:val="0"/>
              <w:adjustRightInd w:val="0"/>
              <w:rPr>
                <w:rFonts w:cs="Arial"/>
                <w:color w:val="000000" w:themeColor="text1"/>
              </w:rPr>
            </w:pPr>
            <w:r w:rsidRPr="004D3862">
              <w:rPr>
                <w:rFonts w:cs="Arial"/>
                <w:color w:val="000000" w:themeColor="text1"/>
              </w:rPr>
              <w:t>Acuerdos sobre las sanciones</w:t>
            </w:r>
          </w:p>
          <w:p w:rsidR="00DB7A32" w:rsidRPr="004D3862" w:rsidRDefault="00DB7A32" w:rsidP="00465D84">
            <w:pPr>
              <w:pStyle w:val="Prrafodelista"/>
              <w:numPr>
                <w:ilvl w:val="0"/>
                <w:numId w:val="67"/>
              </w:numPr>
              <w:autoSpaceDE w:val="0"/>
              <w:autoSpaceDN w:val="0"/>
              <w:adjustRightInd w:val="0"/>
              <w:rPr>
                <w:rFonts w:cs="Arial"/>
                <w:color w:val="000000" w:themeColor="text1"/>
              </w:rPr>
            </w:pPr>
            <w:r w:rsidRPr="004D3862">
              <w:rPr>
                <w:rFonts w:cs="Arial"/>
                <w:color w:val="000000" w:themeColor="text1"/>
              </w:rPr>
              <w:t>Lectura de cuentos y situaciones en las que se evidencie la importancia de las normas y los valores trabajados.</w:t>
            </w:r>
          </w:p>
          <w:p w:rsidR="00DB7A32" w:rsidRPr="004D3862" w:rsidRDefault="00DB7A32" w:rsidP="00465D84">
            <w:pPr>
              <w:pStyle w:val="Prrafodelista"/>
              <w:numPr>
                <w:ilvl w:val="0"/>
                <w:numId w:val="67"/>
              </w:numPr>
              <w:autoSpaceDE w:val="0"/>
              <w:autoSpaceDN w:val="0"/>
              <w:adjustRightInd w:val="0"/>
              <w:rPr>
                <w:rFonts w:cs="Arial"/>
                <w:color w:val="000000" w:themeColor="text1"/>
              </w:rPr>
            </w:pPr>
            <w:r w:rsidRPr="004D3862">
              <w:rPr>
                <w:rFonts w:cs="Arial"/>
                <w:color w:val="000000" w:themeColor="text1"/>
              </w:rPr>
              <w:t>Hacer análisis de situaciones y roles en los juegos, en el reparto de materiales y distribución de grupos para las actividades.</w:t>
            </w:r>
          </w:p>
          <w:p w:rsidR="00DB7A32" w:rsidRPr="004D3862" w:rsidRDefault="00DB7A32" w:rsidP="00465D84">
            <w:pPr>
              <w:pStyle w:val="Prrafodelista"/>
              <w:numPr>
                <w:ilvl w:val="0"/>
                <w:numId w:val="67"/>
              </w:numPr>
              <w:autoSpaceDE w:val="0"/>
              <w:autoSpaceDN w:val="0"/>
              <w:adjustRightInd w:val="0"/>
              <w:rPr>
                <w:rFonts w:cs="Arial"/>
                <w:b/>
                <w:u w:val="single"/>
              </w:rPr>
            </w:pPr>
            <w:r w:rsidRPr="004D3862">
              <w:rPr>
                <w:rFonts w:cs="Arial"/>
                <w:color w:val="000000" w:themeColor="text1"/>
              </w:rPr>
              <w:t>Diálogo sobre situaciones cotidianas, elaboración y seguimiento de compromisos.</w:t>
            </w:r>
          </w:p>
        </w:tc>
        <w:tc>
          <w:tcPr>
            <w:tcW w:w="2973" w:type="dxa"/>
          </w:tcPr>
          <w:p w:rsidR="00DB7A32" w:rsidRPr="004D3862" w:rsidRDefault="00DB7A32" w:rsidP="00465D84">
            <w:pPr>
              <w:pStyle w:val="Prrafodelista"/>
              <w:numPr>
                <w:ilvl w:val="0"/>
                <w:numId w:val="67"/>
              </w:numPr>
              <w:rPr>
                <w:rFonts w:cs="Arial"/>
              </w:rPr>
            </w:pPr>
            <w:r w:rsidRPr="004D3862">
              <w:rPr>
                <w:rFonts w:cs="Arial"/>
              </w:rPr>
              <w:lastRenderedPageBreak/>
              <w:t>Videos</w:t>
            </w:r>
          </w:p>
          <w:p w:rsidR="00DB7A32" w:rsidRPr="004D3862" w:rsidRDefault="00DB7A32" w:rsidP="00465D84">
            <w:pPr>
              <w:pStyle w:val="Prrafodelista"/>
              <w:numPr>
                <w:ilvl w:val="0"/>
                <w:numId w:val="67"/>
              </w:numPr>
              <w:rPr>
                <w:rFonts w:cs="Arial"/>
              </w:rPr>
            </w:pPr>
            <w:r w:rsidRPr="004D3862">
              <w:rPr>
                <w:rFonts w:cs="Arial"/>
              </w:rPr>
              <w:t>Cuentos e historias</w:t>
            </w:r>
          </w:p>
          <w:p w:rsidR="00DB7A32" w:rsidRPr="004D3862" w:rsidRDefault="00DB7A32" w:rsidP="00465D84">
            <w:pPr>
              <w:pStyle w:val="Prrafodelista"/>
              <w:numPr>
                <w:ilvl w:val="0"/>
                <w:numId w:val="67"/>
              </w:numPr>
              <w:rPr>
                <w:rFonts w:cs="Arial"/>
              </w:rPr>
            </w:pPr>
            <w:r w:rsidRPr="004D3862">
              <w:rPr>
                <w:rFonts w:cs="Arial"/>
              </w:rPr>
              <w:lastRenderedPageBreak/>
              <w:t>Imágenes y secuencias de acuerdos de clase</w:t>
            </w:r>
          </w:p>
          <w:p w:rsidR="00DB7A32" w:rsidRPr="004D3862" w:rsidRDefault="00DB7A32" w:rsidP="00DB7A32">
            <w:pPr>
              <w:rPr>
                <w:rFonts w:cs="Arial"/>
              </w:rPr>
            </w:pPr>
          </w:p>
          <w:p w:rsidR="00DB7A32" w:rsidRPr="004D3862" w:rsidRDefault="00DB7A32" w:rsidP="00465D84">
            <w:pPr>
              <w:pStyle w:val="Prrafodelista"/>
              <w:numPr>
                <w:ilvl w:val="0"/>
                <w:numId w:val="67"/>
              </w:numPr>
              <w:rPr>
                <w:rFonts w:cs="Arial"/>
              </w:rPr>
            </w:pPr>
            <w:r w:rsidRPr="004D3862">
              <w:rPr>
                <w:rFonts w:cs="Arial"/>
              </w:rPr>
              <w:t xml:space="preserve">Disfraces </w:t>
            </w:r>
          </w:p>
          <w:p w:rsidR="00DB7A32" w:rsidRPr="004D3862" w:rsidRDefault="00DB7A32" w:rsidP="00465D84">
            <w:pPr>
              <w:pStyle w:val="Prrafodelista"/>
              <w:numPr>
                <w:ilvl w:val="0"/>
                <w:numId w:val="67"/>
              </w:numPr>
              <w:rPr>
                <w:rFonts w:cs="Arial"/>
              </w:rPr>
            </w:pPr>
            <w:r w:rsidRPr="004D3862">
              <w:rPr>
                <w:rFonts w:cs="Arial"/>
              </w:rPr>
              <w:t>juguetes</w:t>
            </w: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p w:rsidR="00DB7A32" w:rsidRPr="004D3862" w:rsidRDefault="00DB7A32" w:rsidP="00DB7A32">
            <w:pPr>
              <w:rPr>
                <w:rFonts w:cs="Arial"/>
              </w:rPr>
            </w:pPr>
          </w:p>
        </w:tc>
        <w:tc>
          <w:tcPr>
            <w:tcW w:w="3113" w:type="dxa"/>
          </w:tcPr>
          <w:p w:rsidR="00DB7A32" w:rsidRPr="004D3862" w:rsidRDefault="00DB7A32" w:rsidP="00465D84">
            <w:pPr>
              <w:pStyle w:val="Prrafodelista"/>
              <w:numPr>
                <w:ilvl w:val="0"/>
                <w:numId w:val="67"/>
              </w:numPr>
              <w:autoSpaceDE w:val="0"/>
              <w:autoSpaceDN w:val="0"/>
              <w:adjustRightInd w:val="0"/>
              <w:rPr>
                <w:rFonts w:cs="Arial"/>
              </w:rPr>
            </w:pPr>
            <w:r w:rsidRPr="004D3862">
              <w:rPr>
                <w:rFonts w:cs="Arial"/>
              </w:rPr>
              <w:lastRenderedPageBreak/>
              <w:t xml:space="preserve">Comprende  el significado de los valores trabajados en </w:t>
            </w:r>
            <w:r w:rsidRPr="004D3862">
              <w:rPr>
                <w:rFonts w:cs="Arial"/>
              </w:rPr>
              <w:lastRenderedPageBreak/>
              <w:t>el periodo y los pone en práctica en la convivencia escolar.</w:t>
            </w:r>
          </w:p>
          <w:p w:rsidR="00DB7A32" w:rsidRPr="004D3862" w:rsidRDefault="00DB7A32" w:rsidP="00DB7A32">
            <w:pPr>
              <w:autoSpaceDE w:val="0"/>
              <w:autoSpaceDN w:val="0"/>
              <w:adjustRightInd w:val="0"/>
              <w:ind w:left="43"/>
              <w:rPr>
                <w:rFonts w:cs="Arial"/>
              </w:rPr>
            </w:pPr>
            <w:r w:rsidRPr="004D3862">
              <w:rPr>
                <w:rFonts w:cs="Arial"/>
              </w:rPr>
              <w:t xml:space="preserve">- -Comparte diferentes actividades con  sus compañeros de grupo. </w:t>
            </w:r>
          </w:p>
          <w:p w:rsidR="00DB7A32" w:rsidRPr="004D3862" w:rsidRDefault="00DB7A32" w:rsidP="00DB7A32">
            <w:pPr>
              <w:autoSpaceDE w:val="0"/>
              <w:autoSpaceDN w:val="0"/>
              <w:adjustRightInd w:val="0"/>
              <w:rPr>
                <w:rFonts w:cs="Arial"/>
              </w:rPr>
            </w:pPr>
            <w:r w:rsidRPr="004D3862">
              <w:rPr>
                <w:rFonts w:cs="Arial"/>
              </w:rPr>
              <w:t>-Se muestra respetuoso-a en su relación con el entorno, las personas y las normas establecidas en los diferentes espacios y momentos institucionales</w:t>
            </w:r>
          </w:p>
        </w:tc>
      </w:tr>
    </w:tbl>
    <w:p w:rsidR="00DB7A32" w:rsidRPr="004D3862" w:rsidRDefault="00DB7A32" w:rsidP="00DB7A32">
      <w:pPr>
        <w:jc w:val="center"/>
        <w:rPr>
          <w:rFonts w:cs="Arial"/>
        </w:rPr>
      </w:pPr>
    </w:p>
    <w:p w:rsidR="00DB7A32" w:rsidRPr="004D3862" w:rsidRDefault="00DB7A32" w:rsidP="00DB7A32">
      <w:pPr>
        <w:jc w:val="center"/>
        <w:rPr>
          <w:rFonts w:cs="Arial"/>
          <w:b/>
        </w:rPr>
      </w:pPr>
      <w:r w:rsidRPr="004D3862">
        <w:rPr>
          <w:rFonts w:cs="Arial"/>
          <w:b/>
        </w:rPr>
        <w:t>PLAN DE AULA GRADO PREESCOLAR</w:t>
      </w:r>
    </w:p>
    <w:p w:rsidR="00DB7A32" w:rsidRPr="004D3862" w:rsidRDefault="00DB7A32" w:rsidP="00DB7A32">
      <w:pPr>
        <w:jc w:val="center"/>
        <w:rPr>
          <w:rFonts w:cs="Arial"/>
          <w:b/>
        </w:rPr>
      </w:pPr>
      <w:r w:rsidRPr="004D3862">
        <w:rPr>
          <w:rFonts w:cs="Arial"/>
          <w:b/>
        </w:rPr>
        <w:t>AÑO 2017</w:t>
      </w:r>
    </w:p>
    <w:p w:rsidR="00DB7A32" w:rsidRPr="004D3862" w:rsidRDefault="00DB7A32" w:rsidP="00DB7A32">
      <w:pPr>
        <w:rPr>
          <w:rFonts w:cs="Arial"/>
        </w:rPr>
      </w:pPr>
      <w:r w:rsidRPr="004D3862">
        <w:rPr>
          <w:rFonts w:cs="Arial"/>
          <w:b/>
        </w:rPr>
        <w:t>PERIODO: 1  ASIGNATURA/AREA:</w:t>
      </w:r>
      <w:r w:rsidRPr="004D3862">
        <w:rPr>
          <w:rFonts w:cs="Arial"/>
        </w:rPr>
        <w:t xml:space="preserve"> Afectiva   </w:t>
      </w:r>
      <w:r w:rsidRPr="004D3862">
        <w:rPr>
          <w:rFonts w:cs="Arial"/>
          <w:b/>
        </w:rPr>
        <w:t xml:space="preserve"> GRADO:</w:t>
      </w:r>
      <w:r w:rsidRPr="004D3862">
        <w:rPr>
          <w:rFonts w:cs="Arial"/>
        </w:rPr>
        <w:t xml:space="preserve"> Transición</w:t>
      </w:r>
    </w:p>
    <w:p w:rsidR="00DB7A32" w:rsidRPr="004D3862" w:rsidRDefault="00DB7A32" w:rsidP="00DB7A32">
      <w:pPr>
        <w:autoSpaceDE w:val="0"/>
        <w:autoSpaceDN w:val="0"/>
        <w:adjustRightInd w:val="0"/>
        <w:rPr>
          <w:rFonts w:cs="Arial"/>
          <w:b/>
        </w:rPr>
      </w:pPr>
      <w:r w:rsidRPr="004D3862">
        <w:rPr>
          <w:rFonts w:cs="Arial"/>
          <w:b/>
        </w:rPr>
        <w:t xml:space="preserve">ESTANDARES BASICOS DE COMPETENCIA (EBC): </w:t>
      </w:r>
    </w:p>
    <w:p w:rsidR="00DB7A32" w:rsidRPr="004D3862" w:rsidRDefault="00DB7A32" w:rsidP="00465D84">
      <w:pPr>
        <w:pStyle w:val="Prrafodelista"/>
        <w:numPr>
          <w:ilvl w:val="0"/>
          <w:numId w:val="113"/>
        </w:numPr>
        <w:autoSpaceDE w:val="0"/>
        <w:autoSpaceDN w:val="0"/>
        <w:adjustRightInd w:val="0"/>
        <w:rPr>
          <w:rFonts w:cs="Arial"/>
        </w:rPr>
      </w:pPr>
      <w:r w:rsidRPr="004D3862">
        <w:rPr>
          <w:rFonts w:cs="Arial"/>
        </w:rPr>
        <w:t>Reconoce la importancia del cumplimiento de la norma, como mecanismo para lograr la convivencia pacífica.</w:t>
      </w:r>
    </w:p>
    <w:p w:rsidR="00DB7A32" w:rsidRPr="004D3862" w:rsidRDefault="00DB7A32" w:rsidP="00DB7A32">
      <w:pPr>
        <w:rPr>
          <w:rFonts w:cs="Arial"/>
        </w:rPr>
      </w:pPr>
      <w:r w:rsidRPr="004D3862">
        <w:rPr>
          <w:rFonts w:cs="Arial"/>
          <w:b/>
        </w:rPr>
        <w:t xml:space="preserve">DERECHOS BASICOS DE APRENDIZAJE (DBA): </w:t>
      </w:r>
      <w:r w:rsidRPr="004D3862">
        <w:rPr>
          <w:rFonts w:cs="Arial"/>
        </w:rPr>
        <w:t xml:space="preserve">DBA 5, DBA 6 </w:t>
      </w:r>
    </w:p>
    <w:p w:rsidR="00DB7A32" w:rsidRPr="004D3862" w:rsidRDefault="00DB7A32" w:rsidP="00DB7A32">
      <w:pPr>
        <w:rPr>
          <w:rFonts w:cs="Arial"/>
        </w:rPr>
      </w:pPr>
      <w:r w:rsidRPr="004D3862">
        <w:rPr>
          <w:rFonts w:cs="Arial"/>
          <w:b/>
        </w:rPr>
        <w:lastRenderedPageBreak/>
        <w:t>PROYECTO N°1: “MI CUERPO EN MI ENTORNO”</w:t>
      </w: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cs="Arial"/>
                <w:b/>
              </w:rPr>
            </w:pPr>
            <w:r w:rsidRPr="006234CB">
              <w:rPr>
                <w:rFonts w:cs="Arial"/>
                <w:b/>
              </w:rPr>
              <w:t>TEMAS</w:t>
            </w:r>
          </w:p>
        </w:tc>
        <w:tc>
          <w:tcPr>
            <w:tcW w:w="4111" w:type="dxa"/>
          </w:tcPr>
          <w:p w:rsidR="00DB7A32" w:rsidRPr="006234CB" w:rsidRDefault="00DB7A32" w:rsidP="00DB7A32">
            <w:pPr>
              <w:jc w:val="center"/>
              <w:rPr>
                <w:rFonts w:cs="Arial"/>
                <w:b/>
              </w:rPr>
            </w:pPr>
            <w:r w:rsidRPr="006234CB">
              <w:rPr>
                <w:rFonts w:cs="Arial"/>
                <w:b/>
              </w:rPr>
              <w:t xml:space="preserve">ESTRATEGIAS DIDACTICAS </w:t>
            </w:r>
          </w:p>
        </w:tc>
        <w:tc>
          <w:tcPr>
            <w:tcW w:w="3045" w:type="dxa"/>
          </w:tcPr>
          <w:p w:rsidR="00DB7A32" w:rsidRPr="006234CB" w:rsidRDefault="00DB7A32" w:rsidP="00DB7A32">
            <w:pPr>
              <w:jc w:val="center"/>
              <w:rPr>
                <w:rFonts w:cs="Arial"/>
                <w:b/>
              </w:rPr>
            </w:pPr>
            <w:r w:rsidRPr="006234CB">
              <w:rPr>
                <w:rFonts w:cs="Arial"/>
                <w:b/>
              </w:rPr>
              <w:t>RECURSOS</w:t>
            </w:r>
          </w:p>
        </w:tc>
        <w:tc>
          <w:tcPr>
            <w:tcW w:w="3192" w:type="dxa"/>
          </w:tcPr>
          <w:p w:rsidR="00DB7A32" w:rsidRPr="006234CB" w:rsidRDefault="00DB7A32" w:rsidP="00DB7A32">
            <w:pPr>
              <w:jc w:val="center"/>
              <w:rPr>
                <w:rFonts w:cs="Arial"/>
                <w:b/>
              </w:rPr>
            </w:pPr>
            <w:r w:rsidRPr="006234CB">
              <w:rPr>
                <w:rFonts w:cs="Arial"/>
                <w:b/>
              </w:rPr>
              <w:t>INDICADORES DE DESEMPEÑO</w:t>
            </w:r>
          </w:p>
        </w:tc>
      </w:tr>
      <w:tr w:rsidR="00DB7A32" w:rsidRPr="004D3862" w:rsidTr="00DB7A32">
        <w:tc>
          <w:tcPr>
            <w:tcW w:w="2972" w:type="dxa"/>
          </w:tcPr>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b/>
              </w:rPr>
            </w:pPr>
            <w:r w:rsidRPr="004D3862">
              <w:rPr>
                <w:rFonts w:cs="Arial"/>
                <w:b/>
              </w:rPr>
              <w:t>CONSIGO: CONOCIMIENTO DE SÍ MISMO:</w:t>
            </w:r>
          </w:p>
          <w:p w:rsidR="00DB7A32" w:rsidRPr="004D3862" w:rsidRDefault="00DB7A32" w:rsidP="00DB7A32">
            <w:pPr>
              <w:autoSpaceDE w:val="0"/>
              <w:autoSpaceDN w:val="0"/>
              <w:adjustRightInd w:val="0"/>
              <w:rPr>
                <w:rFonts w:cs="Arial"/>
              </w:rPr>
            </w:pPr>
            <w:r w:rsidRPr="004D3862">
              <w:rPr>
                <w:rFonts w:cs="Arial"/>
              </w:rPr>
              <w:t>-auto estima</w:t>
            </w:r>
          </w:p>
          <w:p w:rsidR="00DB7A32" w:rsidRPr="004D3862" w:rsidRDefault="00DB7A32" w:rsidP="00DB7A32">
            <w:pPr>
              <w:autoSpaceDE w:val="0"/>
              <w:autoSpaceDN w:val="0"/>
              <w:adjustRightInd w:val="0"/>
              <w:rPr>
                <w:rFonts w:cs="Arial"/>
              </w:rPr>
            </w:pPr>
            <w:r w:rsidRPr="004D3862">
              <w:rPr>
                <w:rFonts w:cs="Arial"/>
              </w:rPr>
              <w:t>-auto cuidado</w:t>
            </w:r>
          </w:p>
          <w:p w:rsidR="00DB7A32" w:rsidRPr="004D3862" w:rsidRDefault="00DB7A32" w:rsidP="00DB7A32">
            <w:pPr>
              <w:autoSpaceDE w:val="0"/>
              <w:autoSpaceDN w:val="0"/>
              <w:adjustRightInd w:val="0"/>
              <w:rPr>
                <w:rFonts w:cs="Arial"/>
              </w:rPr>
            </w:pPr>
            <w:r w:rsidRPr="004D3862">
              <w:rPr>
                <w:rFonts w:cs="Arial"/>
              </w:rPr>
              <w:t>-auto imagen</w:t>
            </w:r>
          </w:p>
          <w:p w:rsidR="00DB7A32" w:rsidRPr="004D3862" w:rsidRDefault="00DB7A32" w:rsidP="00DB7A32">
            <w:pPr>
              <w:autoSpaceDE w:val="0"/>
              <w:autoSpaceDN w:val="0"/>
              <w:adjustRightInd w:val="0"/>
              <w:rPr>
                <w:rFonts w:cs="Arial"/>
              </w:rPr>
            </w:pPr>
            <w:r w:rsidRPr="004D3862">
              <w:rPr>
                <w:rFonts w:cs="Arial"/>
              </w:rPr>
              <w:t>Auto concepto</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b/>
              </w:rPr>
            </w:pPr>
            <w:r w:rsidRPr="004D3862">
              <w:rPr>
                <w:rFonts w:cs="Arial"/>
                <w:b/>
              </w:rPr>
              <w:t>ADAPTACIÓN</w:t>
            </w:r>
          </w:p>
          <w:p w:rsidR="00DB7A32" w:rsidRPr="004D3862" w:rsidRDefault="00DB7A32" w:rsidP="00465D84">
            <w:pPr>
              <w:pStyle w:val="Prrafodelista"/>
              <w:numPr>
                <w:ilvl w:val="0"/>
                <w:numId w:val="68"/>
              </w:numPr>
              <w:autoSpaceDE w:val="0"/>
              <w:autoSpaceDN w:val="0"/>
              <w:adjustRightInd w:val="0"/>
              <w:rPr>
                <w:rFonts w:cs="Arial"/>
              </w:rPr>
            </w:pPr>
            <w:r w:rsidRPr="004D3862">
              <w:rPr>
                <w:rFonts w:cs="Arial"/>
              </w:rPr>
              <w:t>Aceptación de las diferencias y similitudes en tu grupo.</w:t>
            </w:r>
          </w:p>
          <w:p w:rsidR="00DB7A32" w:rsidRPr="004D3862" w:rsidRDefault="00DB7A32" w:rsidP="00DB7A32">
            <w:pPr>
              <w:autoSpaceDE w:val="0"/>
              <w:autoSpaceDN w:val="0"/>
              <w:adjustRightInd w:val="0"/>
              <w:rPr>
                <w:rFonts w:cs="Arial"/>
              </w:rPr>
            </w:pPr>
            <w:r w:rsidRPr="004D3862">
              <w:rPr>
                <w:rFonts w:cs="Arial"/>
              </w:rPr>
              <w:t>Identidad</w:t>
            </w:r>
          </w:p>
          <w:p w:rsidR="00DB7A32" w:rsidRPr="004D3862" w:rsidRDefault="00DB7A32" w:rsidP="00DB7A32">
            <w:pPr>
              <w:autoSpaceDE w:val="0"/>
              <w:autoSpaceDN w:val="0"/>
              <w:adjustRightInd w:val="0"/>
              <w:rPr>
                <w:rFonts w:cs="Arial"/>
              </w:rPr>
            </w:pPr>
          </w:p>
          <w:p w:rsidR="00DB7A32" w:rsidRPr="004D3862" w:rsidRDefault="00DB7A32" w:rsidP="00DB7A32">
            <w:pPr>
              <w:rPr>
                <w:rFonts w:cs="Arial"/>
                <w:b/>
              </w:rPr>
            </w:pPr>
            <w:r w:rsidRPr="004D3862">
              <w:rPr>
                <w:rFonts w:cs="Arial"/>
                <w:b/>
              </w:rPr>
              <w:t>LA NORMA:</w:t>
            </w:r>
          </w:p>
          <w:p w:rsidR="00DB7A32" w:rsidRPr="004D3862" w:rsidRDefault="00DB7A32" w:rsidP="00DB7A32">
            <w:pPr>
              <w:rPr>
                <w:rFonts w:cs="Arial"/>
                <w:b/>
              </w:rPr>
            </w:pPr>
            <w:r w:rsidRPr="004D3862">
              <w:rPr>
                <w:rFonts w:cs="Arial"/>
                <w:b/>
              </w:rPr>
              <w:t>-</w:t>
            </w:r>
            <w:r w:rsidRPr="004D3862">
              <w:rPr>
                <w:rFonts w:cs="Arial"/>
              </w:rPr>
              <w:t>La importancia de la Norma.</w:t>
            </w:r>
          </w:p>
          <w:p w:rsidR="00DB7A32" w:rsidRPr="004D3862" w:rsidRDefault="00DB7A32" w:rsidP="00DB7A32">
            <w:pPr>
              <w:rPr>
                <w:rFonts w:cs="Arial"/>
              </w:rPr>
            </w:pPr>
            <w:r w:rsidRPr="004D3862">
              <w:rPr>
                <w:rFonts w:cs="Arial"/>
              </w:rPr>
              <w:t>-En la escuela</w:t>
            </w:r>
          </w:p>
          <w:p w:rsidR="00DB7A32" w:rsidRPr="004D3862" w:rsidRDefault="00DB7A32" w:rsidP="00DB7A32">
            <w:pPr>
              <w:autoSpaceDE w:val="0"/>
              <w:autoSpaceDN w:val="0"/>
              <w:adjustRightInd w:val="0"/>
              <w:rPr>
                <w:rFonts w:cs="Arial"/>
              </w:rPr>
            </w:pPr>
            <w:r w:rsidRPr="004D3862">
              <w:rPr>
                <w:rFonts w:cs="Arial"/>
              </w:rPr>
              <w:t>-En la familia</w:t>
            </w: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p w:rsidR="00DB7A32" w:rsidRPr="004D3862" w:rsidRDefault="00DB7A32" w:rsidP="00DB7A32">
            <w:pPr>
              <w:autoSpaceDE w:val="0"/>
              <w:autoSpaceDN w:val="0"/>
              <w:adjustRightInd w:val="0"/>
              <w:rPr>
                <w:rFonts w:cs="Arial"/>
              </w:rPr>
            </w:pPr>
          </w:p>
        </w:tc>
        <w:tc>
          <w:tcPr>
            <w:tcW w:w="4111" w:type="dxa"/>
          </w:tcPr>
          <w:p w:rsidR="00DB7A32" w:rsidRPr="004D3862" w:rsidRDefault="00DB7A32" w:rsidP="00465D84">
            <w:pPr>
              <w:pStyle w:val="Prrafodelista"/>
              <w:numPr>
                <w:ilvl w:val="0"/>
                <w:numId w:val="69"/>
              </w:numPr>
              <w:autoSpaceDE w:val="0"/>
              <w:autoSpaceDN w:val="0"/>
              <w:adjustRightInd w:val="0"/>
              <w:rPr>
                <w:rFonts w:cs="Arial"/>
              </w:rPr>
            </w:pPr>
            <w:r w:rsidRPr="004D3862">
              <w:rPr>
                <w:rFonts w:cs="Arial"/>
              </w:rPr>
              <w:t>Conversatorios con los estudiantes</w:t>
            </w:r>
          </w:p>
          <w:p w:rsidR="00DB7A32" w:rsidRPr="004D3862" w:rsidRDefault="00DB7A32" w:rsidP="00465D84">
            <w:pPr>
              <w:pStyle w:val="Prrafodelista"/>
              <w:numPr>
                <w:ilvl w:val="0"/>
                <w:numId w:val="69"/>
              </w:numPr>
              <w:autoSpaceDE w:val="0"/>
              <w:autoSpaceDN w:val="0"/>
              <w:adjustRightInd w:val="0"/>
              <w:rPr>
                <w:rFonts w:cs="Arial"/>
              </w:rPr>
            </w:pPr>
            <w:r w:rsidRPr="004D3862">
              <w:rPr>
                <w:rFonts w:cs="Arial"/>
              </w:rPr>
              <w:t xml:space="preserve">Juegos y rondas </w:t>
            </w:r>
          </w:p>
          <w:p w:rsidR="00DB7A32" w:rsidRPr="004D3862" w:rsidRDefault="00DB7A32" w:rsidP="00465D84">
            <w:pPr>
              <w:pStyle w:val="Prrafodelista"/>
              <w:numPr>
                <w:ilvl w:val="0"/>
                <w:numId w:val="69"/>
              </w:numPr>
              <w:autoSpaceDE w:val="0"/>
              <w:autoSpaceDN w:val="0"/>
              <w:adjustRightInd w:val="0"/>
              <w:rPr>
                <w:rFonts w:cs="Arial"/>
                <w:b/>
                <w:u w:val="single"/>
              </w:rPr>
            </w:pPr>
            <w:r w:rsidRPr="004D3862">
              <w:rPr>
                <w:rFonts w:cs="Arial"/>
              </w:rPr>
              <w:t>Elaboración de dibujos del propio cuerpo</w:t>
            </w:r>
          </w:p>
          <w:p w:rsidR="00DB7A32" w:rsidRPr="004D3862" w:rsidRDefault="00DB7A32" w:rsidP="00465D84">
            <w:pPr>
              <w:pStyle w:val="Prrafodelista"/>
              <w:numPr>
                <w:ilvl w:val="0"/>
                <w:numId w:val="69"/>
              </w:numPr>
              <w:autoSpaceDE w:val="0"/>
              <w:autoSpaceDN w:val="0"/>
              <w:adjustRightInd w:val="0"/>
              <w:rPr>
                <w:rFonts w:cs="Arial"/>
                <w:b/>
                <w:u w:val="single"/>
              </w:rPr>
            </w:pPr>
            <w:r w:rsidRPr="004D3862">
              <w:rPr>
                <w:rFonts w:cs="Arial"/>
              </w:rPr>
              <w:t>Lectura de cuentos y análisis de los mismos</w:t>
            </w:r>
          </w:p>
          <w:p w:rsidR="00DB7A32" w:rsidRPr="004D3862" w:rsidRDefault="00DB7A32" w:rsidP="00465D84">
            <w:pPr>
              <w:pStyle w:val="Prrafodelista"/>
              <w:numPr>
                <w:ilvl w:val="0"/>
                <w:numId w:val="69"/>
              </w:numPr>
              <w:rPr>
                <w:rFonts w:cs="Arial"/>
              </w:rPr>
            </w:pPr>
            <w:r w:rsidRPr="004D3862">
              <w:rPr>
                <w:rFonts w:cs="Arial"/>
              </w:rPr>
              <w:t>Trabajo en grupo e individual</w:t>
            </w:r>
          </w:p>
        </w:tc>
        <w:tc>
          <w:tcPr>
            <w:tcW w:w="3045" w:type="dxa"/>
          </w:tcPr>
          <w:p w:rsidR="00DB7A32" w:rsidRPr="004D3862" w:rsidRDefault="00DB7A32" w:rsidP="00465D84">
            <w:pPr>
              <w:pStyle w:val="Prrafodelista"/>
              <w:numPr>
                <w:ilvl w:val="0"/>
                <w:numId w:val="69"/>
              </w:numPr>
              <w:rPr>
                <w:rFonts w:cs="Arial"/>
              </w:rPr>
            </w:pPr>
            <w:r w:rsidRPr="004D3862">
              <w:rPr>
                <w:rFonts w:cs="Arial"/>
              </w:rPr>
              <w:t>Imágenes de acuerdos de clase</w:t>
            </w:r>
          </w:p>
          <w:p w:rsidR="00DB7A32" w:rsidRPr="004D3862" w:rsidRDefault="00DB7A32" w:rsidP="00465D84">
            <w:pPr>
              <w:pStyle w:val="Prrafodelista"/>
              <w:numPr>
                <w:ilvl w:val="0"/>
                <w:numId w:val="69"/>
              </w:numPr>
              <w:rPr>
                <w:rFonts w:cs="Arial"/>
              </w:rPr>
            </w:pPr>
            <w:r w:rsidRPr="004D3862">
              <w:rPr>
                <w:rFonts w:cs="Arial"/>
              </w:rPr>
              <w:t>Cuentos e historias</w:t>
            </w:r>
          </w:p>
          <w:p w:rsidR="00DB7A32" w:rsidRPr="004D3862" w:rsidRDefault="00DB7A32" w:rsidP="00465D84">
            <w:pPr>
              <w:pStyle w:val="Prrafodelista"/>
              <w:numPr>
                <w:ilvl w:val="0"/>
                <w:numId w:val="69"/>
              </w:numPr>
              <w:rPr>
                <w:rFonts w:cs="Arial"/>
              </w:rPr>
            </w:pPr>
            <w:r w:rsidRPr="004D3862">
              <w:rPr>
                <w:rFonts w:cs="Arial"/>
              </w:rPr>
              <w:t>Hojas de block</w:t>
            </w:r>
          </w:p>
          <w:p w:rsidR="00DB7A32" w:rsidRPr="004D3862" w:rsidRDefault="00DB7A32" w:rsidP="00465D84">
            <w:pPr>
              <w:pStyle w:val="Prrafodelista"/>
              <w:numPr>
                <w:ilvl w:val="0"/>
                <w:numId w:val="69"/>
              </w:numPr>
              <w:rPr>
                <w:rFonts w:cs="Arial"/>
              </w:rPr>
            </w:pPr>
            <w:r w:rsidRPr="004D3862">
              <w:rPr>
                <w:rFonts w:cs="Arial"/>
              </w:rPr>
              <w:t xml:space="preserve">Lápices </w:t>
            </w:r>
          </w:p>
          <w:p w:rsidR="00DB7A32" w:rsidRPr="004D3862" w:rsidRDefault="00DB7A32" w:rsidP="00465D84">
            <w:pPr>
              <w:pStyle w:val="Prrafodelista"/>
              <w:numPr>
                <w:ilvl w:val="0"/>
                <w:numId w:val="69"/>
              </w:numPr>
              <w:rPr>
                <w:rFonts w:cs="Arial"/>
              </w:rPr>
            </w:pPr>
            <w:r w:rsidRPr="004D3862">
              <w:rPr>
                <w:rFonts w:cs="Arial"/>
              </w:rPr>
              <w:t>Colores, crayolas</w:t>
            </w:r>
          </w:p>
        </w:tc>
        <w:tc>
          <w:tcPr>
            <w:tcW w:w="3192" w:type="dxa"/>
          </w:tcPr>
          <w:p w:rsidR="00DB7A32" w:rsidRPr="004D3862" w:rsidRDefault="00DB7A32" w:rsidP="00465D84">
            <w:pPr>
              <w:pStyle w:val="Prrafodelista"/>
              <w:numPr>
                <w:ilvl w:val="0"/>
                <w:numId w:val="69"/>
              </w:numPr>
              <w:autoSpaceDE w:val="0"/>
              <w:autoSpaceDN w:val="0"/>
              <w:adjustRightInd w:val="0"/>
              <w:rPr>
                <w:rFonts w:cs="Arial"/>
              </w:rPr>
            </w:pPr>
            <w:r w:rsidRPr="004D3862">
              <w:rPr>
                <w:rFonts w:cs="Arial"/>
              </w:rPr>
              <w:t>Identifica en sí mismo las características que dan cuenta de su propio  conocimiento tales como autoestima, auto cuidado, auto imagen y auto concepto.</w:t>
            </w:r>
          </w:p>
          <w:p w:rsidR="00DB7A32" w:rsidRPr="004D3862" w:rsidRDefault="00DB7A32" w:rsidP="00465D84">
            <w:pPr>
              <w:pStyle w:val="Prrafodelista"/>
              <w:numPr>
                <w:ilvl w:val="0"/>
                <w:numId w:val="69"/>
              </w:numPr>
              <w:autoSpaceDE w:val="0"/>
              <w:autoSpaceDN w:val="0"/>
              <w:adjustRightInd w:val="0"/>
              <w:rPr>
                <w:rFonts w:cs="Arial"/>
              </w:rPr>
            </w:pPr>
            <w:r w:rsidRPr="004D3862">
              <w:rPr>
                <w:rFonts w:cs="Arial"/>
              </w:rPr>
              <w:t>Reconoce la importancia de la norma dentro de la escuela y en la familia.</w:t>
            </w:r>
          </w:p>
          <w:p w:rsidR="00DB7A32" w:rsidRPr="004D3862" w:rsidRDefault="00DB7A32" w:rsidP="00465D84">
            <w:pPr>
              <w:pStyle w:val="Prrafodelista"/>
              <w:numPr>
                <w:ilvl w:val="0"/>
                <w:numId w:val="69"/>
              </w:numPr>
              <w:autoSpaceDE w:val="0"/>
              <w:autoSpaceDN w:val="0"/>
              <w:adjustRightInd w:val="0"/>
              <w:rPr>
                <w:rFonts w:cs="Arial"/>
              </w:rPr>
            </w:pPr>
            <w:r w:rsidRPr="004D3862">
              <w:rPr>
                <w:rFonts w:cs="Arial"/>
              </w:rPr>
              <w:t>Acepta las diferencias que existen entre las personas que conforman el grupo escolar.</w:t>
            </w:r>
          </w:p>
          <w:p w:rsidR="00DB7A32" w:rsidRPr="004D3862" w:rsidRDefault="00DB7A32" w:rsidP="00465D84">
            <w:pPr>
              <w:pStyle w:val="Prrafodelista"/>
              <w:numPr>
                <w:ilvl w:val="0"/>
                <w:numId w:val="69"/>
              </w:numPr>
              <w:rPr>
                <w:rFonts w:cs="Arial"/>
              </w:rPr>
            </w:pPr>
            <w:r w:rsidRPr="004D3862">
              <w:rPr>
                <w:rFonts w:cs="Arial"/>
              </w:rPr>
              <w:t>Participa en la elaboración de las pautas de comportamiento dentro de la institución</w:t>
            </w:r>
          </w:p>
          <w:p w:rsidR="00DB7A32" w:rsidRPr="004D3862" w:rsidRDefault="00DB7A32" w:rsidP="00DB7A32">
            <w:pPr>
              <w:rPr>
                <w:rFonts w:cs="Arial"/>
              </w:rPr>
            </w:pPr>
          </w:p>
          <w:p w:rsidR="00DB7A32" w:rsidRPr="004D3862" w:rsidRDefault="00DB7A32" w:rsidP="00DB7A32">
            <w:pPr>
              <w:rPr>
                <w:rFonts w:cs="Arial"/>
              </w:rPr>
            </w:pPr>
          </w:p>
        </w:tc>
      </w:tr>
    </w:tbl>
    <w:p w:rsidR="00DB7A32" w:rsidRPr="004D3862" w:rsidRDefault="00DB7A32" w:rsidP="00DB7A32">
      <w:pPr>
        <w:spacing w:after="0"/>
        <w:jc w:val="center"/>
        <w:rPr>
          <w:rFonts w:eastAsia="Times New Roman" w:cs="Arial"/>
          <w:b/>
          <w:sz w:val="24"/>
          <w:szCs w:val="24"/>
          <w:lang w:eastAsia="es-ES"/>
        </w:rPr>
      </w:pPr>
    </w:p>
    <w:p w:rsidR="00DB7A32" w:rsidRPr="004D3862" w:rsidRDefault="00DB7A32" w:rsidP="00DB7A32">
      <w:pPr>
        <w:spacing w:after="0"/>
        <w:jc w:val="center"/>
        <w:rPr>
          <w:rFonts w:eastAsia="Times New Roman" w:cs="Arial"/>
          <w:b/>
          <w:sz w:val="24"/>
          <w:szCs w:val="24"/>
          <w:lang w:eastAsia="es-ES"/>
        </w:rPr>
      </w:pPr>
      <w:r w:rsidRPr="004D3862">
        <w:rPr>
          <w:rFonts w:eastAsia="Times New Roman" w:cs="Arial"/>
          <w:b/>
          <w:sz w:val="24"/>
          <w:szCs w:val="24"/>
          <w:lang w:eastAsia="es-ES"/>
        </w:rPr>
        <w:t>PLAN DE AULA GRADO PREESCOLAR</w:t>
      </w:r>
    </w:p>
    <w:p w:rsidR="00DB7A32" w:rsidRPr="004D3862" w:rsidRDefault="006234CB" w:rsidP="00DB7A32">
      <w:pPr>
        <w:spacing w:after="0"/>
        <w:jc w:val="center"/>
        <w:rPr>
          <w:rFonts w:eastAsia="Times New Roman" w:cs="Arial"/>
          <w:b/>
          <w:sz w:val="24"/>
          <w:szCs w:val="24"/>
          <w:lang w:eastAsia="es-ES"/>
        </w:rPr>
      </w:pPr>
      <w:r>
        <w:rPr>
          <w:rFonts w:eastAsia="Times New Roman" w:cs="Arial"/>
          <w:b/>
          <w:sz w:val="24"/>
          <w:szCs w:val="24"/>
          <w:lang w:eastAsia="es-ES"/>
        </w:rPr>
        <w:t>AÑO 2018</w:t>
      </w:r>
    </w:p>
    <w:p w:rsidR="00DB7A32" w:rsidRPr="004D3862" w:rsidRDefault="00DB7A32" w:rsidP="00DB7A32">
      <w:pPr>
        <w:spacing w:after="0" w:line="240" w:lineRule="auto"/>
        <w:rPr>
          <w:rFonts w:eastAsia="Times New Roman" w:cs="Arial"/>
          <w:b/>
          <w:sz w:val="24"/>
          <w:szCs w:val="24"/>
          <w:lang w:eastAsia="es-ES"/>
        </w:rPr>
      </w:pP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lastRenderedPageBreak/>
        <w:t xml:space="preserve">PERIODO: 1  ASIGNATURA/AREA: </w:t>
      </w:r>
      <w:r w:rsidRPr="004D3862">
        <w:rPr>
          <w:rFonts w:eastAsia="Times New Roman" w:cs="Arial"/>
          <w:sz w:val="24"/>
          <w:szCs w:val="24"/>
          <w:lang w:eastAsia="es-ES"/>
        </w:rPr>
        <w:t xml:space="preserve">Actitudinal y valorativa   </w:t>
      </w:r>
      <w:r w:rsidRPr="004D3862">
        <w:rPr>
          <w:rFonts w:eastAsia="Times New Roman" w:cs="Arial"/>
          <w:b/>
          <w:sz w:val="24"/>
          <w:szCs w:val="24"/>
          <w:lang w:eastAsia="es-ES"/>
        </w:rPr>
        <w:t>GRADO:</w:t>
      </w:r>
      <w:r w:rsidRPr="004D3862">
        <w:rPr>
          <w:rFonts w:eastAsia="Times New Roman" w:cs="Arial"/>
          <w:sz w:val="24"/>
          <w:szCs w:val="24"/>
          <w:lang w:eastAsia="es-ES"/>
        </w:rPr>
        <w:t xml:space="preserve"> Transición</w:t>
      </w:r>
    </w:p>
    <w:p w:rsidR="00DB7A32" w:rsidRPr="004D3862" w:rsidRDefault="00DB7A32" w:rsidP="00DB7A32">
      <w:pPr>
        <w:spacing w:after="0" w:line="240" w:lineRule="auto"/>
        <w:rPr>
          <w:rFonts w:eastAsia="Times New Roman" w:cs="Arial"/>
          <w:sz w:val="24"/>
          <w:szCs w:val="24"/>
          <w:lang w:eastAsia="es-ES"/>
        </w:rPr>
      </w:pPr>
    </w:p>
    <w:p w:rsidR="00DB7A32" w:rsidRPr="004D3862" w:rsidRDefault="00DB7A32" w:rsidP="00DB7A32">
      <w:pPr>
        <w:autoSpaceDE w:val="0"/>
        <w:autoSpaceDN w:val="0"/>
        <w:adjustRightInd w:val="0"/>
        <w:spacing w:after="0" w:line="240" w:lineRule="auto"/>
        <w:rPr>
          <w:rFonts w:eastAsia="Times New Roman" w:cs="Arial"/>
          <w:b/>
          <w:lang w:eastAsia="es-ES"/>
        </w:rPr>
      </w:pPr>
      <w:r w:rsidRPr="004D3862">
        <w:rPr>
          <w:rFonts w:eastAsia="Times New Roman" w:cs="Arial"/>
          <w:b/>
          <w:lang w:eastAsia="es-ES"/>
        </w:rPr>
        <w:t xml:space="preserve">ESTANDARES BASICOS DE COMPETENCIA (EBC): </w:t>
      </w:r>
    </w:p>
    <w:p w:rsidR="00DB7A32" w:rsidRPr="004D3862" w:rsidRDefault="00DB7A32" w:rsidP="00465D84">
      <w:pPr>
        <w:numPr>
          <w:ilvl w:val="0"/>
          <w:numId w:val="110"/>
        </w:numPr>
        <w:autoSpaceDE w:val="0"/>
        <w:autoSpaceDN w:val="0"/>
        <w:adjustRightInd w:val="0"/>
        <w:contextualSpacing/>
        <w:rPr>
          <w:rFonts w:eastAsia="Calibri" w:cs="Arial"/>
        </w:rPr>
      </w:pPr>
      <w:r w:rsidRPr="004D3862">
        <w:rPr>
          <w:rFonts w:eastAsia="Calibri" w:cs="Arial"/>
        </w:rPr>
        <w:t>Identifico cada espacio de mi escuela y los roles desempeñados de las personas que se encuentran en ella</w:t>
      </w:r>
    </w:p>
    <w:p w:rsidR="00DB7A32" w:rsidRPr="004D3862" w:rsidRDefault="00DB7A32" w:rsidP="00DB7A32">
      <w:pPr>
        <w:spacing w:after="0" w:line="240" w:lineRule="auto"/>
        <w:rPr>
          <w:rFonts w:eastAsia="Times New Roman" w:cs="Arial"/>
          <w:color w:val="FF0000"/>
          <w:sz w:val="24"/>
          <w:szCs w:val="24"/>
          <w:lang w:eastAsia="es-ES"/>
        </w:rPr>
      </w:pPr>
      <w:r w:rsidRPr="004D3862">
        <w:rPr>
          <w:rFonts w:eastAsia="Times New Roman" w:cs="Arial"/>
          <w:b/>
          <w:sz w:val="24"/>
          <w:szCs w:val="24"/>
          <w:lang w:eastAsia="es-ES"/>
        </w:rPr>
        <w:t>DERECHOS BASICOS DE APRENDIZAJE (DBA):</w:t>
      </w:r>
      <w:r w:rsidRPr="004D3862">
        <w:rPr>
          <w:rFonts w:eastAsia="Times New Roman" w:cs="Arial"/>
          <w:sz w:val="24"/>
          <w:szCs w:val="24"/>
          <w:lang w:eastAsia="es-ES"/>
        </w:rPr>
        <w:t xml:space="preserve"> DBA 3, DBA 6</w:t>
      </w:r>
    </w:p>
    <w:p w:rsidR="00DB7A32" w:rsidRPr="004D3862" w:rsidRDefault="00DB7A32" w:rsidP="00DB7A32">
      <w:pPr>
        <w:spacing w:after="0" w:line="240" w:lineRule="auto"/>
        <w:rPr>
          <w:rFonts w:eastAsia="Times New Roman" w:cs="Arial"/>
          <w:b/>
          <w:sz w:val="24"/>
          <w:szCs w:val="24"/>
          <w:lang w:eastAsia="es-ES"/>
        </w:rPr>
      </w:pPr>
      <w:r w:rsidRPr="004D3862">
        <w:rPr>
          <w:rFonts w:eastAsia="Times New Roman" w:cs="Arial"/>
          <w:b/>
          <w:sz w:val="24"/>
          <w:szCs w:val="24"/>
          <w:lang w:eastAsia="es-ES"/>
        </w:rPr>
        <w:t>PROYECTO N°1: “MI CUERPO EN MI ENTORNO”</w:t>
      </w:r>
    </w:p>
    <w:p w:rsidR="00DB7A32" w:rsidRPr="004D3862" w:rsidRDefault="00DB7A32" w:rsidP="00DB7A32">
      <w:pPr>
        <w:spacing w:after="0" w:line="240" w:lineRule="auto"/>
        <w:rPr>
          <w:rFonts w:eastAsia="Times New Roman" w:cs="Arial"/>
          <w:b/>
          <w:sz w:val="24"/>
          <w:szCs w:val="24"/>
          <w:lang w:eastAsia="es-ES"/>
        </w:rPr>
      </w:pP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TEMAS</w:t>
            </w:r>
          </w:p>
        </w:tc>
        <w:tc>
          <w:tcPr>
            <w:tcW w:w="4111"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 xml:space="preserve">ESTRATEGIAS DIDACTICAS </w:t>
            </w:r>
          </w:p>
        </w:tc>
        <w:tc>
          <w:tcPr>
            <w:tcW w:w="3045"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RECURSOS</w:t>
            </w:r>
          </w:p>
        </w:tc>
        <w:tc>
          <w:tcPr>
            <w:tcW w:w="319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INDICADORES DE DESEMPEÑO</w:t>
            </w:r>
          </w:p>
        </w:tc>
      </w:tr>
      <w:tr w:rsidR="00DB7A32" w:rsidRPr="004D3862" w:rsidTr="00DB7A32">
        <w:tc>
          <w:tcPr>
            <w:tcW w:w="2972" w:type="dxa"/>
          </w:tcPr>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LA ALEGRÍA Y EL</w:t>
            </w:r>
          </w:p>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AMBIENTE EN QUE SE</w:t>
            </w:r>
          </w:p>
          <w:p w:rsidR="00DB7A32" w:rsidRPr="004D3862" w:rsidRDefault="00DB7A32" w:rsidP="00DB7A32">
            <w:pPr>
              <w:rPr>
                <w:rFonts w:eastAsia="Times New Roman" w:cs="Arial"/>
                <w:b/>
                <w:lang w:eastAsia="es-ES"/>
              </w:rPr>
            </w:pPr>
            <w:r w:rsidRPr="004D3862">
              <w:rPr>
                <w:rFonts w:eastAsia="Times New Roman" w:cs="Arial"/>
                <w:b/>
                <w:lang w:eastAsia="es-ES"/>
              </w:rPr>
              <w:t>VIVE EN LA ESCUELA.</w:t>
            </w:r>
          </w:p>
          <w:p w:rsidR="00DB7A32" w:rsidRPr="004D3862" w:rsidRDefault="00DB7A32" w:rsidP="00465D84">
            <w:pPr>
              <w:numPr>
                <w:ilvl w:val="0"/>
                <w:numId w:val="107"/>
              </w:numPr>
              <w:autoSpaceDE w:val="0"/>
              <w:autoSpaceDN w:val="0"/>
              <w:adjustRightInd w:val="0"/>
              <w:spacing w:after="200" w:line="276" w:lineRule="auto"/>
              <w:contextualSpacing/>
              <w:rPr>
                <w:rFonts w:eastAsia="Calibri" w:cs="Arial"/>
              </w:rPr>
            </w:pPr>
            <w:r w:rsidRPr="004D3862">
              <w:rPr>
                <w:rFonts w:eastAsia="Calibri" w:cs="Arial"/>
              </w:rPr>
              <w:t>Personas que conforman el ambiente escolar.</w:t>
            </w:r>
          </w:p>
          <w:p w:rsidR="00DB7A32" w:rsidRPr="004D3862" w:rsidRDefault="00DB7A32" w:rsidP="00465D84">
            <w:pPr>
              <w:numPr>
                <w:ilvl w:val="0"/>
                <w:numId w:val="106"/>
              </w:numPr>
              <w:autoSpaceDE w:val="0"/>
              <w:autoSpaceDN w:val="0"/>
              <w:adjustRightInd w:val="0"/>
              <w:spacing w:after="200" w:line="276" w:lineRule="auto"/>
              <w:contextualSpacing/>
              <w:rPr>
                <w:rFonts w:eastAsia="Calibri" w:cs="Arial"/>
              </w:rPr>
            </w:pPr>
            <w:r w:rsidRPr="004D3862">
              <w:rPr>
                <w:rFonts w:eastAsia="Calibri" w:cs="Arial"/>
              </w:rPr>
              <w:t>Lugares y espacios de  la escuela</w:t>
            </w:r>
          </w:p>
          <w:p w:rsidR="00DB7A32" w:rsidRPr="004D3862" w:rsidRDefault="00DB7A32" w:rsidP="00DB7A32">
            <w:pPr>
              <w:rPr>
                <w:rFonts w:eastAsia="Times New Roman" w:cs="Arial"/>
                <w:lang w:eastAsia="es-ES"/>
              </w:rPr>
            </w:pPr>
          </w:p>
          <w:p w:rsidR="00DB7A32" w:rsidRPr="004D3862" w:rsidRDefault="00DB7A32" w:rsidP="00DB7A32">
            <w:pPr>
              <w:autoSpaceDE w:val="0"/>
              <w:autoSpaceDN w:val="0"/>
              <w:adjustRightInd w:val="0"/>
              <w:rPr>
                <w:rFonts w:eastAsia="Times New Roman" w:cs="Arial"/>
                <w:lang w:eastAsia="es-ES"/>
              </w:rPr>
            </w:pPr>
          </w:p>
        </w:tc>
        <w:tc>
          <w:tcPr>
            <w:tcW w:w="4111" w:type="dxa"/>
          </w:tcPr>
          <w:p w:rsidR="00DB7A32" w:rsidRPr="004D3862" w:rsidRDefault="00DB7A32" w:rsidP="00465D84">
            <w:pPr>
              <w:numPr>
                <w:ilvl w:val="0"/>
                <w:numId w:val="108"/>
              </w:numPr>
              <w:autoSpaceDE w:val="0"/>
              <w:autoSpaceDN w:val="0"/>
              <w:adjustRightInd w:val="0"/>
              <w:spacing w:line="276" w:lineRule="auto"/>
              <w:contextualSpacing/>
              <w:rPr>
                <w:rFonts w:eastAsia="Calibri" w:cs="Arial"/>
                <w:color w:val="000000"/>
              </w:rPr>
            </w:pPr>
            <w:r w:rsidRPr="004D3862">
              <w:rPr>
                <w:rFonts w:eastAsia="Calibri" w:cs="Arial"/>
                <w:color w:val="000000"/>
              </w:rPr>
              <w:t>Lecturas cortas sobre las temáticas.</w:t>
            </w:r>
          </w:p>
          <w:p w:rsidR="00DB7A32" w:rsidRPr="004D3862" w:rsidRDefault="00DB7A32" w:rsidP="00465D84">
            <w:pPr>
              <w:numPr>
                <w:ilvl w:val="0"/>
                <w:numId w:val="108"/>
              </w:numPr>
              <w:autoSpaceDE w:val="0"/>
              <w:autoSpaceDN w:val="0"/>
              <w:adjustRightInd w:val="0"/>
              <w:spacing w:line="276" w:lineRule="auto"/>
              <w:contextualSpacing/>
              <w:rPr>
                <w:rFonts w:eastAsia="Calibri" w:cs="Arial"/>
                <w:color w:val="000000"/>
              </w:rPr>
            </w:pPr>
            <w:r w:rsidRPr="004D3862">
              <w:rPr>
                <w:rFonts w:eastAsia="Calibri" w:cs="Arial"/>
                <w:color w:val="000000"/>
              </w:rPr>
              <w:t>Proyección de videos</w:t>
            </w:r>
          </w:p>
          <w:p w:rsidR="00DB7A32" w:rsidRPr="004D3862" w:rsidRDefault="00DB7A32" w:rsidP="00465D84">
            <w:pPr>
              <w:numPr>
                <w:ilvl w:val="0"/>
                <w:numId w:val="108"/>
              </w:numPr>
              <w:autoSpaceDE w:val="0"/>
              <w:autoSpaceDN w:val="0"/>
              <w:adjustRightInd w:val="0"/>
              <w:spacing w:line="276" w:lineRule="auto"/>
              <w:contextualSpacing/>
              <w:rPr>
                <w:rFonts w:eastAsia="Calibri" w:cs="Arial"/>
                <w:color w:val="000000"/>
              </w:rPr>
            </w:pPr>
            <w:r w:rsidRPr="004D3862">
              <w:rPr>
                <w:rFonts w:eastAsia="Calibri" w:cs="Arial"/>
                <w:color w:val="000000"/>
              </w:rPr>
              <w:t>Conversatorios</w:t>
            </w:r>
          </w:p>
          <w:p w:rsidR="00DB7A32" w:rsidRPr="004D3862" w:rsidRDefault="00DB7A32" w:rsidP="00465D84">
            <w:pPr>
              <w:numPr>
                <w:ilvl w:val="0"/>
                <w:numId w:val="108"/>
              </w:numPr>
              <w:autoSpaceDE w:val="0"/>
              <w:autoSpaceDN w:val="0"/>
              <w:adjustRightInd w:val="0"/>
              <w:spacing w:line="276" w:lineRule="auto"/>
              <w:contextualSpacing/>
              <w:rPr>
                <w:rFonts w:eastAsia="Calibri" w:cs="Arial"/>
                <w:color w:val="000000"/>
              </w:rPr>
            </w:pPr>
            <w:r w:rsidRPr="004D3862">
              <w:rPr>
                <w:rFonts w:eastAsia="Calibri" w:cs="Arial"/>
                <w:color w:val="000000"/>
              </w:rPr>
              <w:t>Recorrido por todos los espacios de  la escuela.</w:t>
            </w:r>
          </w:p>
          <w:p w:rsidR="00DB7A32" w:rsidRPr="004D3862" w:rsidRDefault="00DB7A32" w:rsidP="00465D84">
            <w:pPr>
              <w:numPr>
                <w:ilvl w:val="0"/>
                <w:numId w:val="108"/>
              </w:numPr>
              <w:spacing w:after="200" w:line="276" w:lineRule="auto"/>
              <w:contextualSpacing/>
              <w:rPr>
                <w:rFonts w:eastAsia="Calibri" w:cs="Arial"/>
              </w:rPr>
            </w:pPr>
            <w:r w:rsidRPr="004D3862">
              <w:rPr>
                <w:rFonts w:eastAsia="Calibri" w:cs="Arial"/>
                <w:color w:val="000000"/>
              </w:rPr>
              <w:t>Enseñanza de canciones referidas a los temas</w:t>
            </w:r>
          </w:p>
          <w:p w:rsidR="00DB7A32" w:rsidRPr="004D3862" w:rsidRDefault="00DB7A32" w:rsidP="00465D84">
            <w:pPr>
              <w:numPr>
                <w:ilvl w:val="0"/>
                <w:numId w:val="108"/>
              </w:numPr>
              <w:spacing w:after="200" w:line="276" w:lineRule="auto"/>
              <w:contextualSpacing/>
              <w:rPr>
                <w:rFonts w:eastAsia="Calibri" w:cs="Arial"/>
              </w:rPr>
            </w:pPr>
          </w:p>
        </w:tc>
        <w:tc>
          <w:tcPr>
            <w:tcW w:w="3045" w:type="dxa"/>
          </w:tcPr>
          <w:p w:rsidR="00DB7A32" w:rsidRPr="004D3862" w:rsidRDefault="00DB7A32" w:rsidP="00465D84">
            <w:pPr>
              <w:numPr>
                <w:ilvl w:val="0"/>
                <w:numId w:val="110"/>
              </w:numPr>
              <w:spacing w:after="200" w:line="276" w:lineRule="auto"/>
              <w:contextualSpacing/>
              <w:rPr>
                <w:rFonts w:eastAsia="Calibri" w:cs="Arial"/>
              </w:rPr>
            </w:pPr>
            <w:r w:rsidRPr="004D3862">
              <w:rPr>
                <w:rFonts w:eastAsia="Calibri" w:cs="Arial"/>
              </w:rPr>
              <w:t>Plastilina</w:t>
            </w:r>
          </w:p>
          <w:p w:rsidR="00DB7A32" w:rsidRPr="004D3862" w:rsidRDefault="00DB7A32" w:rsidP="00465D84">
            <w:pPr>
              <w:numPr>
                <w:ilvl w:val="0"/>
                <w:numId w:val="110"/>
              </w:numPr>
              <w:spacing w:after="200" w:line="276" w:lineRule="auto"/>
              <w:contextualSpacing/>
              <w:rPr>
                <w:rFonts w:eastAsia="Calibri" w:cs="Arial"/>
              </w:rPr>
            </w:pPr>
            <w:r w:rsidRPr="004D3862">
              <w:rPr>
                <w:rFonts w:eastAsia="Calibri" w:cs="Arial"/>
              </w:rPr>
              <w:t>Hojas de block</w:t>
            </w:r>
          </w:p>
          <w:p w:rsidR="00DB7A32" w:rsidRPr="004D3862" w:rsidRDefault="00DB7A32" w:rsidP="00465D84">
            <w:pPr>
              <w:numPr>
                <w:ilvl w:val="0"/>
                <w:numId w:val="110"/>
              </w:numPr>
              <w:spacing w:after="200" w:line="276" w:lineRule="auto"/>
              <w:contextualSpacing/>
              <w:rPr>
                <w:rFonts w:eastAsia="Calibri" w:cs="Arial"/>
              </w:rPr>
            </w:pPr>
            <w:r w:rsidRPr="004D3862">
              <w:rPr>
                <w:rFonts w:eastAsia="Calibri" w:cs="Arial"/>
              </w:rPr>
              <w:t>Videos</w:t>
            </w:r>
          </w:p>
          <w:p w:rsidR="00DB7A32" w:rsidRPr="004D3862" w:rsidRDefault="00DB7A32" w:rsidP="00465D84">
            <w:pPr>
              <w:numPr>
                <w:ilvl w:val="0"/>
                <w:numId w:val="110"/>
              </w:numPr>
              <w:spacing w:after="200" w:line="276" w:lineRule="auto"/>
              <w:contextualSpacing/>
              <w:rPr>
                <w:rFonts w:eastAsia="Calibri" w:cs="Arial"/>
              </w:rPr>
            </w:pPr>
            <w:r w:rsidRPr="004D3862">
              <w:rPr>
                <w:rFonts w:eastAsia="Calibri" w:cs="Arial"/>
              </w:rPr>
              <w:t>Computador y video beam</w:t>
            </w:r>
          </w:p>
          <w:p w:rsidR="00DB7A32" w:rsidRPr="004D3862" w:rsidRDefault="00DB7A32" w:rsidP="00465D84">
            <w:pPr>
              <w:numPr>
                <w:ilvl w:val="0"/>
                <w:numId w:val="110"/>
              </w:numPr>
              <w:spacing w:after="200" w:line="276" w:lineRule="auto"/>
              <w:contextualSpacing/>
              <w:rPr>
                <w:rFonts w:eastAsia="Calibri" w:cs="Arial"/>
              </w:rPr>
            </w:pPr>
            <w:r w:rsidRPr="004D3862">
              <w:rPr>
                <w:rFonts w:eastAsia="Calibri" w:cs="Arial"/>
              </w:rPr>
              <w:t xml:space="preserve">Grabadora </w:t>
            </w:r>
          </w:p>
          <w:p w:rsidR="00DB7A32" w:rsidRPr="004D3862" w:rsidRDefault="00DB7A32" w:rsidP="00465D84">
            <w:pPr>
              <w:numPr>
                <w:ilvl w:val="0"/>
                <w:numId w:val="110"/>
              </w:numPr>
              <w:spacing w:after="200" w:line="276" w:lineRule="auto"/>
              <w:contextualSpacing/>
              <w:rPr>
                <w:rFonts w:eastAsia="Calibri" w:cs="Arial"/>
              </w:rPr>
            </w:pPr>
            <w:r w:rsidRPr="004D3862">
              <w:rPr>
                <w:rFonts w:eastAsia="Calibri" w:cs="Arial"/>
              </w:rPr>
              <w:t xml:space="preserve">Cd </w:t>
            </w:r>
          </w:p>
        </w:tc>
        <w:tc>
          <w:tcPr>
            <w:tcW w:w="3192" w:type="dxa"/>
          </w:tcPr>
          <w:p w:rsidR="00DB7A32" w:rsidRPr="004D3862" w:rsidRDefault="00DB7A32" w:rsidP="00465D84">
            <w:pPr>
              <w:numPr>
                <w:ilvl w:val="0"/>
                <w:numId w:val="111"/>
              </w:numPr>
              <w:spacing w:after="200" w:line="276" w:lineRule="auto"/>
              <w:contextualSpacing/>
              <w:rPr>
                <w:rFonts w:eastAsia="Calibri" w:cs="Arial"/>
              </w:rPr>
            </w:pPr>
            <w:r w:rsidRPr="004D3862">
              <w:rPr>
                <w:rFonts w:eastAsia="Calibri" w:cs="Arial"/>
              </w:rPr>
              <w:t>Reconoce las personas que conforman el ambiente escolar y sus funciones</w:t>
            </w:r>
          </w:p>
          <w:p w:rsidR="00DB7A32" w:rsidRPr="004D3862" w:rsidRDefault="00DB7A32" w:rsidP="00465D84">
            <w:pPr>
              <w:numPr>
                <w:ilvl w:val="0"/>
                <w:numId w:val="111"/>
              </w:numPr>
              <w:spacing w:after="200" w:line="276" w:lineRule="auto"/>
              <w:contextualSpacing/>
              <w:rPr>
                <w:rFonts w:eastAsia="Calibri" w:cs="Arial"/>
              </w:rPr>
            </w:pPr>
            <w:r w:rsidRPr="004D3862">
              <w:rPr>
                <w:rFonts w:eastAsia="Calibri" w:cs="Arial"/>
              </w:rPr>
              <w:t>Identifica cada espacio y lugar de la escuela</w:t>
            </w:r>
          </w:p>
        </w:tc>
      </w:tr>
    </w:tbl>
    <w:p w:rsidR="00DB7A32" w:rsidRPr="004D3862" w:rsidRDefault="00DB7A32" w:rsidP="00DB7A32">
      <w:pPr>
        <w:spacing w:after="0" w:line="240" w:lineRule="auto"/>
        <w:rPr>
          <w:rFonts w:eastAsia="Times New Roman" w:cs="Arial"/>
          <w:sz w:val="24"/>
          <w:szCs w:val="24"/>
          <w:lang w:eastAsia="es-ES"/>
        </w:rPr>
      </w:pPr>
    </w:p>
    <w:p w:rsidR="00DB7A32" w:rsidRPr="004D3862" w:rsidRDefault="00DB7A32" w:rsidP="00DB7A32">
      <w:pPr>
        <w:spacing w:after="0"/>
        <w:jc w:val="center"/>
        <w:rPr>
          <w:rFonts w:eastAsia="Times New Roman" w:cs="Arial"/>
          <w:sz w:val="24"/>
          <w:szCs w:val="24"/>
          <w:lang w:eastAsia="es-ES"/>
        </w:rPr>
      </w:pPr>
      <w:r w:rsidRPr="004D3862">
        <w:rPr>
          <w:rFonts w:eastAsia="Times New Roman" w:cs="Arial"/>
          <w:sz w:val="24"/>
          <w:szCs w:val="24"/>
          <w:lang w:eastAsia="es-ES"/>
        </w:rPr>
        <w:t xml:space="preserve">  </w:t>
      </w:r>
    </w:p>
    <w:p w:rsidR="00DB7A32" w:rsidRPr="004D3862" w:rsidRDefault="00DB7A32" w:rsidP="00DB7A32">
      <w:pPr>
        <w:spacing w:after="0"/>
        <w:jc w:val="center"/>
        <w:rPr>
          <w:rFonts w:eastAsia="Times New Roman" w:cs="Arial"/>
          <w:sz w:val="24"/>
          <w:szCs w:val="24"/>
          <w:lang w:eastAsia="es-ES"/>
        </w:rPr>
      </w:pPr>
    </w:p>
    <w:p w:rsidR="00DB7A32" w:rsidRPr="004D3862" w:rsidRDefault="00DB7A32" w:rsidP="00DB7A32">
      <w:pPr>
        <w:spacing w:after="0"/>
        <w:jc w:val="center"/>
        <w:rPr>
          <w:rFonts w:eastAsia="Times New Roman" w:cs="Arial"/>
          <w:b/>
          <w:sz w:val="24"/>
          <w:szCs w:val="24"/>
          <w:lang w:eastAsia="es-ES"/>
        </w:rPr>
      </w:pPr>
      <w:r w:rsidRPr="004D3862">
        <w:rPr>
          <w:rFonts w:eastAsia="Times New Roman" w:cs="Arial"/>
          <w:b/>
          <w:sz w:val="24"/>
          <w:szCs w:val="24"/>
          <w:lang w:eastAsia="es-ES"/>
        </w:rPr>
        <w:t>PLAN DE AULA GRADO PREESCOLAR</w:t>
      </w:r>
    </w:p>
    <w:p w:rsidR="00DB7A32" w:rsidRPr="004D3862" w:rsidRDefault="006234CB" w:rsidP="00DB7A32">
      <w:pPr>
        <w:spacing w:after="0"/>
        <w:jc w:val="center"/>
        <w:rPr>
          <w:rFonts w:eastAsia="Times New Roman" w:cs="Arial"/>
          <w:b/>
          <w:sz w:val="24"/>
          <w:szCs w:val="24"/>
          <w:lang w:eastAsia="es-ES"/>
        </w:rPr>
      </w:pPr>
      <w:r>
        <w:rPr>
          <w:rFonts w:eastAsia="Times New Roman" w:cs="Arial"/>
          <w:b/>
          <w:sz w:val="24"/>
          <w:szCs w:val="24"/>
          <w:lang w:eastAsia="es-ES"/>
        </w:rPr>
        <w:t>AÑO 2018</w:t>
      </w:r>
    </w:p>
    <w:p w:rsidR="00DB7A32" w:rsidRPr="004D3862" w:rsidRDefault="00DB7A32" w:rsidP="00DB7A32">
      <w:pPr>
        <w:spacing w:after="0" w:line="240" w:lineRule="auto"/>
        <w:rPr>
          <w:rFonts w:eastAsia="Times New Roman" w:cs="Arial"/>
          <w:b/>
          <w:sz w:val="24"/>
          <w:szCs w:val="24"/>
          <w:lang w:eastAsia="es-ES"/>
        </w:rPr>
      </w:pP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t xml:space="preserve">PERIODO: 1  ASIGNATURA/AREA: </w:t>
      </w:r>
      <w:r w:rsidRPr="004D3862">
        <w:rPr>
          <w:rFonts w:eastAsia="Times New Roman" w:cs="Arial"/>
          <w:sz w:val="24"/>
          <w:szCs w:val="24"/>
          <w:lang w:eastAsia="es-ES"/>
        </w:rPr>
        <w:t xml:space="preserve">Estética     </w:t>
      </w:r>
      <w:r w:rsidRPr="004D3862">
        <w:rPr>
          <w:rFonts w:eastAsia="Times New Roman" w:cs="Arial"/>
          <w:b/>
          <w:sz w:val="24"/>
          <w:szCs w:val="24"/>
          <w:lang w:eastAsia="es-ES"/>
        </w:rPr>
        <w:t>GRADO</w:t>
      </w:r>
      <w:r w:rsidRPr="004D3862">
        <w:rPr>
          <w:rFonts w:eastAsia="Times New Roman" w:cs="Arial"/>
          <w:sz w:val="24"/>
          <w:szCs w:val="24"/>
          <w:lang w:eastAsia="es-ES"/>
        </w:rPr>
        <w:t>: Transición</w:t>
      </w:r>
    </w:p>
    <w:p w:rsidR="00DB7A32" w:rsidRPr="004D3862" w:rsidRDefault="00DB7A32" w:rsidP="00DB7A32">
      <w:pPr>
        <w:spacing w:after="0" w:line="240" w:lineRule="auto"/>
        <w:rPr>
          <w:rFonts w:eastAsia="Times New Roman" w:cs="Arial"/>
          <w:sz w:val="24"/>
          <w:szCs w:val="24"/>
          <w:lang w:eastAsia="es-ES"/>
        </w:rPr>
      </w:pPr>
    </w:p>
    <w:p w:rsidR="00DB7A32" w:rsidRPr="004D3862" w:rsidRDefault="00DB7A32" w:rsidP="00DB7A32">
      <w:pPr>
        <w:autoSpaceDE w:val="0"/>
        <w:autoSpaceDN w:val="0"/>
        <w:adjustRightInd w:val="0"/>
        <w:spacing w:after="0" w:line="240" w:lineRule="auto"/>
        <w:rPr>
          <w:rFonts w:eastAsia="Times New Roman" w:cs="Arial"/>
          <w:b/>
          <w:sz w:val="24"/>
          <w:szCs w:val="24"/>
          <w:lang w:eastAsia="es-ES"/>
        </w:rPr>
      </w:pPr>
      <w:r w:rsidRPr="004D3862">
        <w:rPr>
          <w:rFonts w:eastAsia="Times New Roman" w:cs="Arial"/>
          <w:b/>
          <w:sz w:val="24"/>
          <w:szCs w:val="24"/>
          <w:lang w:eastAsia="es-ES"/>
        </w:rPr>
        <w:t>ESTANDARES BASICOS DE COMPETENCIA (EBC):</w:t>
      </w:r>
    </w:p>
    <w:p w:rsidR="00DB7A32" w:rsidRPr="004D3862" w:rsidRDefault="00DB7A32" w:rsidP="00DB7A32">
      <w:pPr>
        <w:autoSpaceDE w:val="0"/>
        <w:autoSpaceDN w:val="0"/>
        <w:adjustRightInd w:val="0"/>
        <w:spacing w:after="0" w:line="240" w:lineRule="auto"/>
        <w:jc w:val="both"/>
        <w:rPr>
          <w:rFonts w:eastAsia="Times New Roman" w:cs="Arial"/>
          <w:sz w:val="24"/>
          <w:szCs w:val="24"/>
          <w:lang w:eastAsia="es-ES"/>
        </w:rPr>
      </w:pPr>
      <w:r w:rsidRPr="004D3862">
        <w:rPr>
          <w:rFonts w:eastAsia="Times New Roman" w:cs="Arial"/>
          <w:b/>
          <w:sz w:val="20"/>
          <w:szCs w:val="20"/>
          <w:lang w:eastAsia="es-ES"/>
        </w:rPr>
        <w:t>-</w:t>
      </w:r>
      <w:r w:rsidRPr="004D3862">
        <w:rPr>
          <w:rFonts w:eastAsia="Times New Roman" w:cs="Arial"/>
          <w:lang w:eastAsia="es-ES"/>
        </w:rPr>
        <w:t xml:space="preserve"> Manifiesta gusto y se pregunta sobre las cualidades estéticas de sus expresiones artísticas y las del entorno natural y sociocultural</w:t>
      </w: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lastRenderedPageBreak/>
        <w:t xml:space="preserve">DERECHOS BASICOS DE APRENDIZAJE (DBA): </w:t>
      </w:r>
      <w:r w:rsidRPr="004D3862">
        <w:rPr>
          <w:rFonts w:eastAsia="Times New Roman" w:cs="Arial"/>
          <w:sz w:val="24"/>
          <w:szCs w:val="24"/>
          <w:lang w:eastAsia="es-ES"/>
        </w:rPr>
        <w:t>DBA 7, DBA 11</w:t>
      </w:r>
    </w:p>
    <w:p w:rsidR="00DB7A32" w:rsidRPr="004D3862" w:rsidRDefault="00DB7A32" w:rsidP="00DB7A32">
      <w:pPr>
        <w:spacing w:after="0" w:line="240" w:lineRule="auto"/>
        <w:rPr>
          <w:rFonts w:eastAsia="Times New Roman" w:cs="Arial"/>
          <w:b/>
          <w:sz w:val="24"/>
          <w:szCs w:val="24"/>
          <w:lang w:eastAsia="es-ES"/>
        </w:rPr>
      </w:pPr>
      <w:r w:rsidRPr="004D3862">
        <w:rPr>
          <w:rFonts w:eastAsia="Times New Roman" w:cs="Arial"/>
          <w:b/>
          <w:sz w:val="24"/>
          <w:szCs w:val="24"/>
          <w:lang w:eastAsia="es-ES"/>
        </w:rPr>
        <w:t>PROYECTO N°1: “MI CUERPO EN MI ENTORNO”</w:t>
      </w:r>
    </w:p>
    <w:p w:rsidR="00DB7A32" w:rsidRPr="004D3862" w:rsidRDefault="00DB7A32" w:rsidP="00DB7A32">
      <w:pPr>
        <w:spacing w:after="0" w:line="240" w:lineRule="auto"/>
        <w:rPr>
          <w:rFonts w:eastAsia="Times New Roman" w:cs="Arial"/>
          <w:b/>
          <w:sz w:val="24"/>
          <w:szCs w:val="24"/>
          <w:lang w:eastAsia="es-ES"/>
        </w:rPr>
      </w:pP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TEMAS</w:t>
            </w:r>
          </w:p>
        </w:tc>
        <w:tc>
          <w:tcPr>
            <w:tcW w:w="4111"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 xml:space="preserve">ESTRATEGIAS DIDACTICAS </w:t>
            </w:r>
          </w:p>
        </w:tc>
        <w:tc>
          <w:tcPr>
            <w:tcW w:w="3045"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RECURSOS</w:t>
            </w:r>
          </w:p>
        </w:tc>
        <w:tc>
          <w:tcPr>
            <w:tcW w:w="319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INDICADORES DE DESEMPEÑO</w:t>
            </w:r>
          </w:p>
        </w:tc>
      </w:tr>
      <w:tr w:rsidR="00DB7A32" w:rsidRPr="004D3862" w:rsidTr="00DB7A32">
        <w:tc>
          <w:tcPr>
            <w:tcW w:w="2972" w:type="dxa"/>
          </w:tcPr>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CONOCIMIENTO Y USO DEL MATERIAL DE TRABAJO:</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-Lápiz, colores, cuaderno, plastilina, borrador, block</w:t>
            </w: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EXPRESIÓN GRÁFICA</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b/>
                <w:lang w:eastAsia="es-ES"/>
              </w:rPr>
              <w:t>-</w:t>
            </w:r>
            <w:r w:rsidRPr="004D3862">
              <w:rPr>
                <w:rFonts w:eastAsia="Times New Roman" w:cs="Arial"/>
                <w:lang w:eastAsia="es-ES"/>
              </w:rPr>
              <w:t>control perceptivo-motor</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-coordinación viso-manual</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-amplitud del trazo</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-la figura humana</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-el dibujo</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-Ubicación espacial en la hoja.</w:t>
            </w: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HABILIDAD MOTRIZ FINA:</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-Habilidades manuales: rasgado, pegado, arrugado, punzado, recortado, manejo del crayón, manejo del color</w:t>
            </w:r>
          </w:p>
        </w:tc>
        <w:tc>
          <w:tcPr>
            <w:tcW w:w="4111" w:type="dxa"/>
          </w:tcPr>
          <w:p w:rsidR="00DB7A32" w:rsidRPr="004D3862" w:rsidRDefault="00DB7A32" w:rsidP="00465D84">
            <w:pPr>
              <w:numPr>
                <w:ilvl w:val="0"/>
                <w:numId w:val="62"/>
              </w:numPr>
              <w:autoSpaceDE w:val="0"/>
              <w:autoSpaceDN w:val="0"/>
              <w:adjustRightInd w:val="0"/>
              <w:spacing w:line="276" w:lineRule="auto"/>
              <w:contextualSpacing/>
              <w:rPr>
                <w:rFonts w:eastAsia="Calibri" w:cs="Arial"/>
              </w:rPr>
            </w:pPr>
            <w:r w:rsidRPr="004D3862">
              <w:rPr>
                <w:rFonts w:eastAsia="Calibri" w:cs="Arial"/>
              </w:rPr>
              <w:t>Juegos de reconocimiento del esquema corporal</w:t>
            </w:r>
          </w:p>
          <w:p w:rsidR="00DB7A32" w:rsidRPr="004D3862" w:rsidRDefault="00DB7A32" w:rsidP="00465D84">
            <w:pPr>
              <w:numPr>
                <w:ilvl w:val="0"/>
                <w:numId w:val="62"/>
              </w:numPr>
              <w:autoSpaceDE w:val="0"/>
              <w:autoSpaceDN w:val="0"/>
              <w:adjustRightInd w:val="0"/>
              <w:spacing w:line="276" w:lineRule="auto"/>
              <w:contextualSpacing/>
              <w:rPr>
                <w:rFonts w:eastAsia="Calibri" w:cs="Arial"/>
              </w:rPr>
            </w:pPr>
            <w:r w:rsidRPr="004D3862">
              <w:rPr>
                <w:rFonts w:eastAsia="Calibri" w:cs="Arial"/>
              </w:rPr>
              <w:t>Confrontación de los dibujos de la figura humana con base en el reconocimiento de sí mismo (espejo) y de los demás</w:t>
            </w:r>
          </w:p>
          <w:p w:rsidR="00DB7A32" w:rsidRPr="004D3862" w:rsidRDefault="00DB7A32" w:rsidP="00465D84">
            <w:pPr>
              <w:numPr>
                <w:ilvl w:val="0"/>
                <w:numId w:val="62"/>
              </w:numPr>
              <w:autoSpaceDE w:val="0"/>
              <w:autoSpaceDN w:val="0"/>
              <w:adjustRightInd w:val="0"/>
              <w:spacing w:line="276" w:lineRule="auto"/>
              <w:contextualSpacing/>
              <w:rPr>
                <w:rFonts w:eastAsia="Calibri" w:cs="Arial"/>
              </w:rPr>
            </w:pPr>
            <w:r w:rsidRPr="004D3862">
              <w:rPr>
                <w:rFonts w:eastAsia="Calibri" w:cs="Arial"/>
              </w:rPr>
              <w:t>Completar la figura humana (individual – grupal)</w:t>
            </w:r>
          </w:p>
          <w:p w:rsidR="00DB7A32" w:rsidRPr="004D3862" w:rsidRDefault="00DB7A32" w:rsidP="00465D84">
            <w:pPr>
              <w:numPr>
                <w:ilvl w:val="0"/>
                <w:numId w:val="62"/>
              </w:numPr>
              <w:autoSpaceDE w:val="0"/>
              <w:autoSpaceDN w:val="0"/>
              <w:adjustRightInd w:val="0"/>
              <w:spacing w:line="276" w:lineRule="auto"/>
              <w:contextualSpacing/>
              <w:rPr>
                <w:rFonts w:eastAsia="Calibri" w:cs="Arial"/>
              </w:rPr>
            </w:pPr>
            <w:r w:rsidRPr="004D3862">
              <w:rPr>
                <w:rFonts w:eastAsia="Calibri" w:cs="Arial"/>
              </w:rPr>
              <w:t>Coloreado con diferentes materiales: crayolas, colores, plastilina, vinilos con espacio limitado y no limitado.</w:t>
            </w:r>
          </w:p>
          <w:p w:rsidR="00DB7A32" w:rsidRPr="004D3862" w:rsidRDefault="00DB7A32" w:rsidP="00465D84">
            <w:pPr>
              <w:numPr>
                <w:ilvl w:val="0"/>
                <w:numId w:val="62"/>
              </w:numPr>
              <w:autoSpaceDE w:val="0"/>
              <w:autoSpaceDN w:val="0"/>
              <w:adjustRightInd w:val="0"/>
              <w:spacing w:line="276" w:lineRule="auto"/>
              <w:contextualSpacing/>
              <w:rPr>
                <w:rFonts w:eastAsia="Calibri" w:cs="Arial"/>
              </w:rPr>
            </w:pPr>
            <w:r w:rsidRPr="004D3862">
              <w:rPr>
                <w:rFonts w:eastAsia="Calibri" w:cs="Arial"/>
              </w:rPr>
              <w:t>Rasgado y pegado para rellenar una figura.</w:t>
            </w:r>
          </w:p>
          <w:p w:rsidR="00DB7A32" w:rsidRPr="004D3862" w:rsidRDefault="00DB7A32" w:rsidP="00465D84">
            <w:pPr>
              <w:numPr>
                <w:ilvl w:val="0"/>
                <w:numId w:val="62"/>
              </w:numPr>
              <w:autoSpaceDE w:val="0"/>
              <w:autoSpaceDN w:val="0"/>
              <w:adjustRightInd w:val="0"/>
              <w:spacing w:line="276" w:lineRule="auto"/>
              <w:contextualSpacing/>
              <w:rPr>
                <w:rFonts w:eastAsia="Calibri" w:cs="Arial"/>
              </w:rPr>
            </w:pPr>
            <w:r w:rsidRPr="004D3862">
              <w:rPr>
                <w:rFonts w:eastAsia="Calibri" w:cs="Arial"/>
              </w:rPr>
              <w:t>Rasgar y formar bolitas para pegar contorneando una figura.</w:t>
            </w:r>
          </w:p>
          <w:p w:rsidR="00DB7A32" w:rsidRPr="004D3862" w:rsidRDefault="00DB7A32" w:rsidP="00465D84">
            <w:pPr>
              <w:numPr>
                <w:ilvl w:val="0"/>
                <w:numId w:val="62"/>
              </w:numPr>
              <w:autoSpaceDE w:val="0"/>
              <w:autoSpaceDN w:val="0"/>
              <w:adjustRightInd w:val="0"/>
              <w:spacing w:line="276" w:lineRule="auto"/>
              <w:contextualSpacing/>
              <w:rPr>
                <w:rFonts w:eastAsia="Calibri" w:cs="Arial"/>
                <w:b/>
                <w:u w:val="single"/>
              </w:rPr>
            </w:pPr>
            <w:r w:rsidRPr="004D3862">
              <w:rPr>
                <w:rFonts w:eastAsia="Calibri" w:cs="Arial"/>
              </w:rPr>
              <w:t>Punzar una figura por su borde</w:t>
            </w:r>
          </w:p>
          <w:p w:rsidR="00DB7A32" w:rsidRPr="004D3862" w:rsidRDefault="00DB7A32" w:rsidP="00465D84">
            <w:pPr>
              <w:numPr>
                <w:ilvl w:val="0"/>
                <w:numId w:val="62"/>
              </w:numPr>
              <w:autoSpaceDE w:val="0"/>
              <w:autoSpaceDN w:val="0"/>
              <w:adjustRightInd w:val="0"/>
              <w:spacing w:line="276" w:lineRule="auto"/>
              <w:contextualSpacing/>
              <w:rPr>
                <w:rFonts w:eastAsia="Calibri" w:cs="Arial"/>
                <w:b/>
                <w:u w:val="single"/>
              </w:rPr>
            </w:pPr>
            <w:r w:rsidRPr="004D3862">
              <w:rPr>
                <w:rFonts w:eastAsia="Calibri" w:cs="Arial"/>
              </w:rPr>
              <w:t>Aplicar las técnicas de pintura a partir de su creatividad en diferentes espacios y formas</w:t>
            </w:r>
          </w:p>
        </w:tc>
        <w:tc>
          <w:tcPr>
            <w:tcW w:w="3045" w:type="dxa"/>
          </w:tcPr>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Material de Félix y Susana</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Espejo</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Papel blanco, papel seda , papel silueta</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Colores, crayolas, lápiz, plastilina, vinilos</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Pegamento</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Punzones</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 xml:space="preserve">Tablas para punzar </w:t>
            </w:r>
          </w:p>
          <w:p w:rsidR="00DB7A32" w:rsidRPr="004D3862" w:rsidRDefault="00DB7A32" w:rsidP="00465D84">
            <w:pPr>
              <w:numPr>
                <w:ilvl w:val="0"/>
                <w:numId w:val="109"/>
              </w:numPr>
              <w:spacing w:after="200" w:line="276" w:lineRule="auto"/>
              <w:contextualSpacing/>
              <w:rPr>
                <w:rFonts w:eastAsia="Calibri" w:cs="Arial"/>
              </w:rPr>
            </w:pPr>
            <w:r w:rsidRPr="004D3862">
              <w:rPr>
                <w:rFonts w:eastAsia="Calibri" w:cs="Arial"/>
              </w:rPr>
              <w:t xml:space="preserve">Pinceles </w:t>
            </w:r>
          </w:p>
        </w:tc>
        <w:tc>
          <w:tcPr>
            <w:tcW w:w="3192" w:type="dxa"/>
          </w:tcPr>
          <w:p w:rsidR="00DB7A32" w:rsidRPr="004D3862" w:rsidRDefault="00DB7A32" w:rsidP="00465D84">
            <w:pPr>
              <w:numPr>
                <w:ilvl w:val="0"/>
                <w:numId w:val="111"/>
              </w:numPr>
              <w:autoSpaceDE w:val="0"/>
              <w:autoSpaceDN w:val="0"/>
              <w:adjustRightInd w:val="0"/>
              <w:spacing w:after="200" w:line="276" w:lineRule="auto"/>
              <w:contextualSpacing/>
              <w:rPr>
                <w:rFonts w:eastAsia="Calibri" w:cs="Arial"/>
              </w:rPr>
            </w:pPr>
            <w:r w:rsidRPr="004D3862">
              <w:rPr>
                <w:rFonts w:eastAsia="Calibri" w:cs="Arial"/>
              </w:rPr>
              <w:t>Aprovecha el espacio en la hoja tratando de centrar los dibujos.</w:t>
            </w:r>
          </w:p>
          <w:p w:rsidR="00DB7A32" w:rsidRPr="004D3862" w:rsidRDefault="00DB7A32" w:rsidP="00DB7A32">
            <w:pPr>
              <w:autoSpaceDE w:val="0"/>
              <w:autoSpaceDN w:val="0"/>
              <w:adjustRightInd w:val="0"/>
              <w:ind w:left="43"/>
              <w:rPr>
                <w:rFonts w:eastAsia="Times New Roman" w:cs="Arial"/>
                <w:lang w:eastAsia="es-ES"/>
              </w:rPr>
            </w:pPr>
          </w:p>
          <w:p w:rsidR="00DB7A32" w:rsidRPr="004D3862" w:rsidRDefault="00DB7A32" w:rsidP="00465D84">
            <w:pPr>
              <w:numPr>
                <w:ilvl w:val="0"/>
                <w:numId w:val="111"/>
              </w:numPr>
              <w:autoSpaceDE w:val="0"/>
              <w:autoSpaceDN w:val="0"/>
              <w:adjustRightInd w:val="0"/>
              <w:spacing w:after="200" w:line="276" w:lineRule="auto"/>
              <w:contextualSpacing/>
              <w:rPr>
                <w:rFonts w:eastAsia="Calibri" w:cs="Arial"/>
              </w:rPr>
            </w:pPr>
            <w:r w:rsidRPr="004D3862">
              <w:rPr>
                <w:rFonts w:eastAsia="Calibri" w:cs="Arial"/>
              </w:rPr>
              <w:t>Muestra un buen dominio en las técnicas de pintura trabajadas en el periodo.</w:t>
            </w:r>
          </w:p>
          <w:p w:rsidR="00DB7A32" w:rsidRPr="004D3862" w:rsidRDefault="00DB7A32" w:rsidP="00465D84">
            <w:pPr>
              <w:numPr>
                <w:ilvl w:val="0"/>
                <w:numId w:val="111"/>
              </w:numPr>
              <w:autoSpaceDE w:val="0"/>
              <w:autoSpaceDN w:val="0"/>
              <w:adjustRightInd w:val="0"/>
              <w:spacing w:after="200" w:line="276" w:lineRule="auto"/>
              <w:contextualSpacing/>
              <w:rPr>
                <w:rFonts w:eastAsia="Calibri" w:cs="Arial"/>
              </w:rPr>
            </w:pPr>
            <w:r w:rsidRPr="004D3862">
              <w:rPr>
                <w:rFonts w:eastAsia="Calibri" w:cs="Arial"/>
              </w:rPr>
              <w:t>Colorea respetando el contorno.</w:t>
            </w:r>
          </w:p>
          <w:p w:rsidR="00DB7A32" w:rsidRPr="004D3862" w:rsidRDefault="00DB7A32" w:rsidP="00465D84">
            <w:pPr>
              <w:numPr>
                <w:ilvl w:val="0"/>
                <w:numId w:val="111"/>
              </w:numPr>
              <w:autoSpaceDE w:val="0"/>
              <w:autoSpaceDN w:val="0"/>
              <w:adjustRightInd w:val="0"/>
              <w:spacing w:after="200" w:line="276" w:lineRule="auto"/>
              <w:ind w:left="1080"/>
              <w:contextualSpacing/>
              <w:rPr>
                <w:rFonts w:eastAsia="Calibri" w:cs="Arial"/>
              </w:rPr>
            </w:pPr>
            <w:r w:rsidRPr="004D3862">
              <w:rPr>
                <w:rFonts w:eastAsia="Calibri" w:cs="Arial"/>
              </w:rPr>
              <w:t>-Realiza con facilidad actividades que favorecen su desarrollo motriz fino como rasgar, enrollar y picar</w:t>
            </w: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p w:rsidR="00DB7A32" w:rsidRPr="004D3862" w:rsidRDefault="00DB7A32" w:rsidP="00DB7A32">
            <w:pPr>
              <w:autoSpaceDE w:val="0"/>
              <w:autoSpaceDN w:val="0"/>
              <w:adjustRightInd w:val="0"/>
              <w:spacing w:after="200" w:line="276" w:lineRule="auto"/>
              <w:ind w:left="720"/>
              <w:contextualSpacing/>
              <w:rPr>
                <w:rFonts w:eastAsia="Calibri" w:cs="Arial"/>
              </w:rPr>
            </w:pPr>
          </w:p>
        </w:tc>
      </w:tr>
    </w:tbl>
    <w:p w:rsidR="00DB7A32" w:rsidRPr="004D3862" w:rsidRDefault="00DB7A32" w:rsidP="00DB7A32">
      <w:pPr>
        <w:spacing w:after="0"/>
        <w:jc w:val="center"/>
        <w:rPr>
          <w:rFonts w:eastAsia="Times New Roman" w:cs="Arial"/>
          <w:sz w:val="24"/>
          <w:szCs w:val="24"/>
          <w:lang w:eastAsia="es-ES"/>
        </w:rPr>
      </w:pPr>
    </w:p>
    <w:p w:rsidR="00DB7A32" w:rsidRPr="004D3862" w:rsidRDefault="00DB7A32" w:rsidP="00DB7A32">
      <w:pPr>
        <w:spacing w:after="0"/>
        <w:jc w:val="center"/>
        <w:rPr>
          <w:rFonts w:eastAsia="Times New Roman" w:cs="Arial"/>
          <w:b/>
          <w:sz w:val="24"/>
          <w:szCs w:val="24"/>
          <w:lang w:eastAsia="es-ES"/>
        </w:rPr>
      </w:pPr>
      <w:r w:rsidRPr="004D3862">
        <w:rPr>
          <w:rFonts w:eastAsia="Times New Roman" w:cs="Arial"/>
          <w:b/>
          <w:sz w:val="24"/>
          <w:szCs w:val="24"/>
          <w:lang w:eastAsia="es-ES"/>
        </w:rPr>
        <w:t>PLAN DE AULA GRADO PREESCOLAR</w:t>
      </w:r>
    </w:p>
    <w:p w:rsidR="00DB7A32" w:rsidRPr="004D3862" w:rsidRDefault="006234CB" w:rsidP="00DB7A32">
      <w:pPr>
        <w:spacing w:after="0"/>
        <w:jc w:val="center"/>
        <w:rPr>
          <w:rFonts w:eastAsia="Times New Roman" w:cs="Arial"/>
          <w:b/>
          <w:sz w:val="24"/>
          <w:szCs w:val="24"/>
          <w:lang w:eastAsia="es-ES"/>
        </w:rPr>
      </w:pPr>
      <w:r>
        <w:rPr>
          <w:rFonts w:eastAsia="Times New Roman" w:cs="Arial"/>
          <w:b/>
          <w:sz w:val="24"/>
          <w:szCs w:val="24"/>
          <w:lang w:eastAsia="es-ES"/>
        </w:rPr>
        <w:t>AÑO 2018</w:t>
      </w:r>
    </w:p>
    <w:p w:rsidR="00DB7A32" w:rsidRPr="004D3862" w:rsidRDefault="00DB7A32" w:rsidP="00DB7A32">
      <w:pPr>
        <w:spacing w:after="0" w:line="240" w:lineRule="auto"/>
        <w:rPr>
          <w:rFonts w:eastAsia="Times New Roman" w:cs="Arial"/>
          <w:b/>
          <w:sz w:val="24"/>
          <w:szCs w:val="24"/>
          <w:lang w:eastAsia="es-ES"/>
        </w:rPr>
      </w:pP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t xml:space="preserve">PERIODO: 1  ASIGNATURA/AREA: </w:t>
      </w:r>
      <w:r w:rsidRPr="004D3862">
        <w:rPr>
          <w:rFonts w:eastAsia="Times New Roman" w:cs="Arial"/>
          <w:sz w:val="24"/>
          <w:szCs w:val="24"/>
          <w:lang w:eastAsia="es-ES"/>
        </w:rPr>
        <w:t xml:space="preserve">Ética   </w:t>
      </w:r>
      <w:r w:rsidRPr="004D3862">
        <w:rPr>
          <w:rFonts w:eastAsia="Times New Roman" w:cs="Arial"/>
          <w:b/>
          <w:sz w:val="24"/>
          <w:szCs w:val="24"/>
          <w:lang w:eastAsia="es-ES"/>
        </w:rPr>
        <w:t xml:space="preserve">GRADO: </w:t>
      </w:r>
      <w:r w:rsidRPr="004D3862">
        <w:rPr>
          <w:rFonts w:eastAsia="Times New Roman" w:cs="Arial"/>
          <w:sz w:val="24"/>
          <w:szCs w:val="24"/>
          <w:lang w:eastAsia="es-ES"/>
        </w:rPr>
        <w:t>Transición</w:t>
      </w:r>
    </w:p>
    <w:p w:rsidR="00DB7A32" w:rsidRPr="004D3862" w:rsidRDefault="00DB7A32" w:rsidP="00DB7A32">
      <w:pPr>
        <w:autoSpaceDE w:val="0"/>
        <w:autoSpaceDN w:val="0"/>
        <w:adjustRightInd w:val="0"/>
        <w:spacing w:after="0" w:line="240" w:lineRule="auto"/>
        <w:rPr>
          <w:rFonts w:eastAsia="Times New Roman" w:cs="Arial"/>
          <w:b/>
          <w:sz w:val="24"/>
          <w:szCs w:val="24"/>
          <w:lang w:eastAsia="es-ES"/>
        </w:rPr>
      </w:pPr>
      <w:r w:rsidRPr="004D3862">
        <w:rPr>
          <w:rFonts w:eastAsia="Times New Roman" w:cs="Arial"/>
          <w:b/>
          <w:sz w:val="24"/>
          <w:szCs w:val="24"/>
          <w:lang w:eastAsia="es-ES"/>
        </w:rPr>
        <w:t xml:space="preserve">ESTANDARES BASICOS DE COMPETENCIA (EBC): </w:t>
      </w:r>
    </w:p>
    <w:p w:rsidR="00DB7A32" w:rsidRPr="004D3862" w:rsidRDefault="00DB7A32" w:rsidP="00465D84">
      <w:pPr>
        <w:numPr>
          <w:ilvl w:val="0"/>
          <w:numId w:val="112"/>
        </w:numPr>
        <w:autoSpaceDE w:val="0"/>
        <w:autoSpaceDN w:val="0"/>
        <w:adjustRightInd w:val="0"/>
        <w:contextualSpacing/>
        <w:rPr>
          <w:rFonts w:eastAsia="Calibri" w:cs="Arial"/>
        </w:rPr>
      </w:pPr>
      <w:r w:rsidRPr="004D3862">
        <w:rPr>
          <w:rFonts w:eastAsia="Calibri" w:cs="Arial"/>
        </w:rPr>
        <w:t>Se ubica en grupos sociales de su comunidad como la escuela, el barrio, y localidad resaltando la familia como eje central y dinámica en la elaboración de normas para la convivencia.</w:t>
      </w: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t xml:space="preserve">DERECHOS BASICOS DE APRENDIZAJE (DBA): </w:t>
      </w:r>
      <w:r w:rsidRPr="004D3862">
        <w:rPr>
          <w:rFonts w:eastAsia="Times New Roman" w:cs="Arial"/>
          <w:sz w:val="24"/>
          <w:szCs w:val="24"/>
          <w:lang w:eastAsia="es-ES"/>
        </w:rPr>
        <w:t>DBA 1, DBA 5, DBA 6</w:t>
      </w:r>
    </w:p>
    <w:p w:rsidR="00DB7A32" w:rsidRPr="004D3862" w:rsidRDefault="00DB7A32" w:rsidP="00DB7A32">
      <w:pPr>
        <w:spacing w:after="0" w:line="240" w:lineRule="auto"/>
        <w:rPr>
          <w:rFonts w:eastAsia="Times New Roman" w:cs="Arial"/>
          <w:b/>
          <w:sz w:val="24"/>
          <w:szCs w:val="24"/>
          <w:lang w:eastAsia="es-ES"/>
        </w:rPr>
      </w:pPr>
      <w:r w:rsidRPr="004D3862">
        <w:rPr>
          <w:rFonts w:eastAsia="Times New Roman" w:cs="Arial"/>
          <w:b/>
          <w:sz w:val="24"/>
          <w:szCs w:val="24"/>
          <w:lang w:eastAsia="es-ES"/>
        </w:rPr>
        <w:t>PROYECTO N°1: “MI CUERPO EN MI ENTORNO”</w:t>
      </w:r>
    </w:p>
    <w:p w:rsidR="00DB7A32" w:rsidRPr="004D3862" w:rsidRDefault="00DB7A32" w:rsidP="00DB7A32">
      <w:pPr>
        <w:spacing w:after="0" w:line="240" w:lineRule="auto"/>
        <w:rPr>
          <w:rFonts w:eastAsia="Times New Roman" w:cs="Arial"/>
          <w:sz w:val="24"/>
          <w:szCs w:val="24"/>
          <w:lang w:eastAsia="es-ES"/>
        </w:rPr>
      </w:pP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TEMAS</w:t>
            </w:r>
          </w:p>
        </w:tc>
        <w:tc>
          <w:tcPr>
            <w:tcW w:w="4111"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 xml:space="preserve">ESTRATEGIAS DIDACTICAS </w:t>
            </w:r>
          </w:p>
        </w:tc>
        <w:tc>
          <w:tcPr>
            <w:tcW w:w="3045"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RECURSOS</w:t>
            </w:r>
          </w:p>
        </w:tc>
        <w:tc>
          <w:tcPr>
            <w:tcW w:w="319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INDICADORES DE DESEMPEÑO</w:t>
            </w:r>
          </w:p>
        </w:tc>
      </w:tr>
      <w:tr w:rsidR="00DB7A32" w:rsidRPr="004D3862" w:rsidTr="00DB7A32">
        <w:tc>
          <w:tcPr>
            <w:tcW w:w="2972" w:type="dxa"/>
          </w:tcPr>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VIVO LOS VALORES.</w:t>
            </w: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Sentido de pertenencia</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Equidad de género</w:t>
            </w:r>
          </w:p>
          <w:p w:rsidR="00DB7A32" w:rsidRPr="004D3862" w:rsidRDefault="00DB7A32" w:rsidP="00DB7A32">
            <w:pPr>
              <w:autoSpaceDE w:val="0"/>
              <w:autoSpaceDN w:val="0"/>
              <w:adjustRightInd w:val="0"/>
              <w:jc w:val="both"/>
              <w:rPr>
                <w:rFonts w:eastAsia="Times New Roman" w:cs="Arial"/>
                <w:lang w:eastAsia="es-ES"/>
              </w:rPr>
            </w:pPr>
          </w:p>
          <w:p w:rsidR="00DB7A32" w:rsidRPr="004D3862" w:rsidRDefault="00DB7A32" w:rsidP="00DB7A32">
            <w:pPr>
              <w:rPr>
                <w:rFonts w:eastAsia="Times New Roman" w:cs="Arial"/>
                <w:b/>
                <w:lang w:eastAsia="es-ES"/>
              </w:rPr>
            </w:pPr>
            <w:r w:rsidRPr="004D3862">
              <w:rPr>
                <w:rFonts w:eastAsia="Times New Roman" w:cs="Arial"/>
                <w:b/>
                <w:lang w:eastAsia="es-ES"/>
              </w:rPr>
              <w:t>CONVIVENCIA GRUPAL:</w:t>
            </w:r>
          </w:p>
          <w:p w:rsidR="00DB7A32" w:rsidRPr="004D3862" w:rsidRDefault="00DB7A32" w:rsidP="00465D84">
            <w:pPr>
              <w:numPr>
                <w:ilvl w:val="0"/>
                <w:numId w:val="66"/>
              </w:numPr>
              <w:spacing w:line="276" w:lineRule="auto"/>
              <w:contextualSpacing/>
              <w:rPr>
                <w:rFonts w:eastAsia="Calibri" w:cs="Arial"/>
              </w:rPr>
            </w:pPr>
            <w:r w:rsidRPr="004D3862">
              <w:rPr>
                <w:rFonts w:eastAsia="Calibri" w:cs="Arial"/>
              </w:rPr>
              <w:t>Deberes y derechos de los estudiantes.</w:t>
            </w:r>
          </w:p>
          <w:p w:rsidR="00DB7A32" w:rsidRPr="004D3862" w:rsidRDefault="00DB7A32" w:rsidP="00465D84">
            <w:pPr>
              <w:numPr>
                <w:ilvl w:val="0"/>
                <w:numId w:val="66"/>
              </w:numPr>
              <w:spacing w:line="276" w:lineRule="auto"/>
              <w:contextualSpacing/>
              <w:rPr>
                <w:rFonts w:eastAsia="Calibri" w:cs="Arial"/>
              </w:rPr>
            </w:pPr>
            <w:r w:rsidRPr="004D3862">
              <w:rPr>
                <w:rFonts w:eastAsia="Calibri" w:cs="Arial"/>
              </w:rPr>
              <w:t>Normas y sanciones.</w:t>
            </w:r>
          </w:p>
          <w:p w:rsidR="00DB7A32" w:rsidRPr="004D3862" w:rsidRDefault="00DB7A32" w:rsidP="00DB7A32">
            <w:pPr>
              <w:rPr>
                <w:rFonts w:eastAsia="Times New Roman" w:cs="Arial"/>
                <w:lang w:eastAsia="es-ES"/>
              </w:rPr>
            </w:pPr>
          </w:p>
          <w:p w:rsidR="00DB7A32" w:rsidRPr="004D3862" w:rsidRDefault="00DB7A32" w:rsidP="00DB7A32">
            <w:pPr>
              <w:rPr>
                <w:rFonts w:eastAsia="Times New Roman" w:cs="Arial"/>
                <w:b/>
                <w:lang w:eastAsia="es-ES"/>
              </w:rPr>
            </w:pPr>
            <w:r w:rsidRPr="004D3862">
              <w:rPr>
                <w:rFonts w:eastAsia="Times New Roman" w:cs="Arial"/>
                <w:b/>
                <w:lang w:eastAsia="es-ES"/>
              </w:rPr>
              <w:t>COMPARTO CON MIS AMIGOS:</w:t>
            </w:r>
          </w:p>
          <w:p w:rsidR="00DB7A32" w:rsidRPr="004D3862" w:rsidRDefault="00DB7A32" w:rsidP="00DB7A32">
            <w:pPr>
              <w:autoSpaceDE w:val="0"/>
              <w:autoSpaceDN w:val="0"/>
              <w:adjustRightInd w:val="0"/>
              <w:jc w:val="both"/>
              <w:rPr>
                <w:rFonts w:eastAsia="Times New Roman" w:cs="Arial"/>
                <w:b/>
                <w:lang w:eastAsia="es-ES"/>
              </w:rPr>
            </w:pPr>
            <w:r w:rsidRPr="004D3862">
              <w:rPr>
                <w:rFonts w:eastAsia="Times New Roman" w:cs="Arial"/>
                <w:lang w:eastAsia="es-ES"/>
              </w:rPr>
              <w:lastRenderedPageBreak/>
              <w:t>Trabajo en grupo: juegos, actividades de clase.</w:t>
            </w: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p w:rsidR="00DB7A32" w:rsidRPr="004D3862" w:rsidRDefault="00DB7A32" w:rsidP="00DB7A32">
            <w:pPr>
              <w:autoSpaceDE w:val="0"/>
              <w:autoSpaceDN w:val="0"/>
              <w:adjustRightInd w:val="0"/>
              <w:jc w:val="both"/>
              <w:rPr>
                <w:rFonts w:eastAsia="Times New Roman" w:cs="Arial"/>
                <w:b/>
                <w:lang w:eastAsia="es-ES"/>
              </w:rPr>
            </w:pPr>
          </w:p>
        </w:tc>
        <w:tc>
          <w:tcPr>
            <w:tcW w:w="4111" w:type="dxa"/>
          </w:tcPr>
          <w:p w:rsidR="00DB7A32" w:rsidRPr="004D3862" w:rsidRDefault="00DB7A32" w:rsidP="00465D84">
            <w:pPr>
              <w:numPr>
                <w:ilvl w:val="0"/>
                <w:numId w:val="67"/>
              </w:numPr>
              <w:autoSpaceDE w:val="0"/>
              <w:autoSpaceDN w:val="0"/>
              <w:adjustRightInd w:val="0"/>
              <w:spacing w:line="276" w:lineRule="auto"/>
              <w:contextualSpacing/>
              <w:rPr>
                <w:rFonts w:eastAsia="Calibri" w:cs="Arial"/>
                <w:color w:val="000000"/>
              </w:rPr>
            </w:pPr>
            <w:r w:rsidRPr="004D3862">
              <w:rPr>
                <w:rFonts w:eastAsia="Calibri" w:cs="Arial"/>
                <w:color w:val="000000"/>
              </w:rPr>
              <w:lastRenderedPageBreak/>
              <w:t>Diálogo en torno a la escuela que les gusta tener, cómo quieren ser, tratados, importancia de las normas, justificación.</w:t>
            </w:r>
          </w:p>
          <w:p w:rsidR="00DB7A32" w:rsidRPr="004D3862" w:rsidRDefault="00DB7A32" w:rsidP="00465D84">
            <w:pPr>
              <w:numPr>
                <w:ilvl w:val="0"/>
                <w:numId w:val="67"/>
              </w:numPr>
              <w:autoSpaceDE w:val="0"/>
              <w:autoSpaceDN w:val="0"/>
              <w:adjustRightInd w:val="0"/>
              <w:spacing w:line="276" w:lineRule="auto"/>
              <w:contextualSpacing/>
              <w:rPr>
                <w:rFonts w:eastAsia="Calibri" w:cs="Arial"/>
                <w:color w:val="000000"/>
              </w:rPr>
            </w:pPr>
            <w:r w:rsidRPr="004D3862">
              <w:rPr>
                <w:rFonts w:eastAsia="Calibri" w:cs="Arial"/>
                <w:color w:val="000000"/>
              </w:rPr>
              <w:t>Reconocimiento de las normas existentes en diferentes espacios y enunciar aquellas que son más necesarias dentro de la convivencia grupal.</w:t>
            </w:r>
          </w:p>
          <w:p w:rsidR="00DB7A32" w:rsidRPr="004D3862" w:rsidRDefault="00DB7A32" w:rsidP="00465D84">
            <w:pPr>
              <w:numPr>
                <w:ilvl w:val="0"/>
                <w:numId w:val="67"/>
              </w:numPr>
              <w:autoSpaceDE w:val="0"/>
              <w:autoSpaceDN w:val="0"/>
              <w:adjustRightInd w:val="0"/>
              <w:spacing w:line="276" w:lineRule="auto"/>
              <w:contextualSpacing/>
              <w:rPr>
                <w:rFonts w:eastAsia="Calibri" w:cs="Arial"/>
                <w:color w:val="000000"/>
              </w:rPr>
            </w:pPr>
            <w:r w:rsidRPr="004D3862">
              <w:rPr>
                <w:rFonts w:eastAsia="Calibri" w:cs="Arial"/>
                <w:color w:val="000000"/>
              </w:rPr>
              <w:t>Acuerdos sobre las sanciones</w:t>
            </w:r>
          </w:p>
          <w:p w:rsidR="00DB7A32" w:rsidRPr="004D3862" w:rsidRDefault="00DB7A32" w:rsidP="00465D84">
            <w:pPr>
              <w:numPr>
                <w:ilvl w:val="0"/>
                <w:numId w:val="67"/>
              </w:numPr>
              <w:autoSpaceDE w:val="0"/>
              <w:autoSpaceDN w:val="0"/>
              <w:adjustRightInd w:val="0"/>
              <w:spacing w:line="276" w:lineRule="auto"/>
              <w:contextualSpacing/>
              <w:rPr>
                <w:rFonts w:eastAsia="Calibri" w:cs="Arial"/>
                <w:color w:val="000000"/>
              </w:rPr>
            </w:pPr>
            <w:r w:rsidRPr="004D3862">
              <w:rPr>
                <w:rFonts w:eastAsia="Calibri" w:cs="Arial"/>
                <w:color w:val="000000"/>
              </w:rPr>
              <w:lastRenderedPageBreak/>
              <w:t>Lectura de cuentos y situaciones en las que se evidencie la importancia de las normas y los valores trabajados.</w:t>
            </w:r>
          </w:p>
          <w:p w:rsidR="00DB7A32" w:rsidRPr="004D3862" w:rsidRDefault="00DB7A32" w:rsidP="00465D84">
            <w:pPr>
              <w:numPr>
                <w:ilvl w:val="0"/>
                <w:numId w:val="67"/>
              </w:numPr>
              <w:autoSpaceDE w:val="0"/>
              <w:autoSpaceDN w:val="0"/>
              <w:adjustRightInd w:val="0"/>
              <w:spacing w:line="276" w:lineRule="auto"/>
              <w:contextualSpacing/>
              <w:rPr>
                <w:rFonts w:eastAsia="Calibri" w:cs="Arial"/>
                <w:color w:val="000000"/>
              </w:rPr>
            </w:pPr>
            <w:r w:rsidRPr="004D3862">
              <w:rPr>
                <w:rFonts w:eastAsia="Calibri" w:cs="Arial"/>
                <w:color w:val="000000"/>
              </w:rPr>
              <w:t>Hacer análisis de situaciones y roles en los juegos, en el reparto de materiales y distribución de grupos para las actividades.</w:t>
            </w:r>
          </w:p>
          <w:p w:rsidR="00DB7A32" w:rsidRPr="004D3862" w:rsidRDefault="00DB7A32" w:rsidP="00465D84">
            <w:pPr>
              <w:numPr>
                <w:ilvl w:val="0"/>
                <w:numId w:val="67"/>
              </w:numPr>
              <w:autoSpaceDE w:val="0"/>
              <w:autoSpaceDN w:val="0"/>
              <w:adjustRightInd w:val="0"/>
              <w:spacing w:after="200" w:line="276" w:lineRule="auto"/>
              <w:contextualSpacing/>
              <w:rPr>
                <w:rFonts w:eastAsia="Calibri" w:cs="Arial"/>
                <w:b/>
                <w:u w:val="single"/>
              </w:rPr>
            </w:pPr>
            <w:r w:rsidRPr="004D3862">
              <w:rPr>
                <w:rFonts w:eastAsia="Calibri" w:cs="Arial"/>
                <w:color w:val="000000"/>
              </w:rPr>
              <w:t>Diálogo sobre situaciones cotidianas, elaboración y seguimiento de compromisos.</w:t>
            </w:r>
          </w:p>
        </w:tc>
        <w:tc>
          <w:tcPr>
            <w:tcW w:w="3045" w:type="dxa"/>
          </w:tcPr>
          <w:p w:rsidR="00DB7A32" w:rsidRPr="004D3862" w:rsidRDefault="00DB7A32" w:rsidP="00465D84">
            <w:pPr>
              <w:numPr>
                <w:ilvl w:val="0"/>
                <w:numId w:val="67"/>
              </w:numPr>
              <w:spacing w:after="200" w:line="276" w:lineRule="auto"/>
              <w:contextualSpacing/>
              <w:rPr>
                <w:rFonts w:eastAsia="Calibri" w:cs="Arial"/>
              </w:rPr>
            </w:pPr>
            <w:r w:rsidRPr="004D3862">
              <w:rPr>
                <w:rFonts w:eastAsia="Calibri" w:cs="Arial"/>
              </w:rPr>
              <w:lastRenderedPageBreak/>
              <w:t>Videos</w:t>
            </w:r>
          </w:p>
          <w:p w:rsidR="00DB7A32" w:rsidRPr="004D3862" w:rsidRDefault="00DB7A32" w:rsidP="00465D84">
            <w:pPr>
              <w:numPr>
                <w:ilvl w:val="0"/>
                <w:numId w:val="67"/>
              </w:numPr>
              <w:spacing w:after="200" w:line="276" w:lineRule="auto"/>
              <w:contextualSpacing/>
              <w:rPr>
                <w:rFonts w:eastAsia="Calibri" w:cs="Arial"/>
              </w:rPr>
            </w:pPr>
            <w:r w:rsidRPr="004D3862">
              <w:rPr>
                <w:rFonts w:eastAsia="Calibri" w:cs="Arial"/>
              </w:rPr>
              <w:t>Cuentos e historias</w:t>
            </w:r>
          </w:p>
          <w:p w:rsidR="00DB7A32" w:rsidRPr="004D3862" w:rsidRDefault="00DB7A32" w:rsidP="00465D84">
            <w:pPr>
              <w:numPr>
                <w:ilvl w:val="0"/>
                <w:numId w:val="67"/>
              </w:numPr>
              <w:spacing w:after="200" w:line="276" w:lineRule="auto"/>
              <w:contextualSpacing/>
              <w:rPr>
                <w:rFonts w:eastAsia="Calibri" w:cs="Arial"/>
              </w:rPr>
            </w:pPr>
            <w:r w:rsidRPr="004D3862">
              <w:rPr>
                <w:rFonts w:eastAsia="Calibri" w:cs="Arial"/>
              </w:rPr>
              <w:t>Imágenes y secuencias de acuerdos de clase</w:t>
            </w:r>
          </w:p>
          <w:p w:rsidR="00DB7A32" w:rsidRPr="004D3862" w:rsidRDefault="00DB7A32" w:rsidP="00DB7A32">
            <w:pPr>
              <w:rPr>
                <w:rFonts w:eastAsia="Times New Roman" w:cs="Arial"/>
                <w:sz w:val="24"/>
                <w:szCs w:val="24"/>
                <w:lang w:eastAsia="es-ES"/>
              </w:rPr>
            </w:pPr>
          </w:p>
          <w:p w:rsidR="00DB7A32" w:rsidRPr="004D3862" w:rsidRDefault="00DB7A32" w:rsidP="00465D84">
            <w:pPr>
              <w:numPr>
                <w:ilvl w:val="0"/>
                <w:numId w:val="67"/>
              </w:numPr>
              <w:spacing w:after="200" w:line="276" w:lineRule="auto"/>
              <w:contextualSpacing/>
              <w:rPr>
                <w:rFonts w:eastAsia="Calibri" w:cs="Arial"/>
              </w:rPr>
            </w:pPr>
            <w:r w:rsidRPr="004D3862">
              <w:rPr>
                <w:rFonts w:eastAsia="Calibri" w:cs="Arial"/>
              </w:rPr>
              <w:t xml:space="preserve">Disfraces </w:t>
            </w:r>
          </w:p>
          <w:p w:rsidR="00DB7A32" w:rsidRPr="004D3862" w:rsidRDefault="00DB7A32" w:rsidP="00465D84">
            <w:pPr>
              <w:numPr>
                <w:ilvl w:val="0"/>
                <w:numId w:val="67"/>
              </w:numPr>
              <w:spacing w:after="200" w:line="276" w:lineRule="auto"/>
              <w:contextualSpacing/>
              <w:rPr>
                <w:rFonts w:eastAsia="Calibri" w:cs="Arial"/>
              </w:rPr>
            </w:pPr>
            <w:r w:rsidRPr="004D3862">
              <w:rPr>
                <w:rFonts w:eastAsia="Calibri" w:cs="Arial"/>
              </w:rPr>
              <w:t>juguetes</w:t>
            </w: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tc>
        <w:tc>
          <w:tcPr>
            <w:tcW w:w="3192" w:type="dxa"/>
          </w:tcPr>
          <w:p w:rsidR="00DB7A32" w:rsidRPr="004D3862" w:rsidRDefault="00DB7A32" w:rsidP="00465D84">
            <w:pPr>
              <w:numPr>
                <w:ilvl w:val="0"/>
                <w:numId w:val="67"/>
              </w:numPr>
              <w:autoSpaceDE w:val="0"/>
              <w:autoSpaceDN w:val="0"/>
              <w:adjustRightInd w:val="0"/>
              <w:spacing w:after="200" w:line="276" w:lineRule="auto"/>
              <w:contextualSpacing/>
              <w:rPr>
                <w:rFonts w:eastAsia="Calibri" w:cs="Arial"/>
              </w:rPr>
            </w:pPr>
            <w:r w:rsidRPr="004D3862">
              <w:rPr>
                <w:rFonts w:eastAsia="Calibri" w:cs="Arial"/>
              </w:rPr>
              <w:lastRenderedPageBreak/>
              <w:t>Comprende  el significado de los valores trabajados en el periodo y los pone en práctica en la convivencia escolar.</w:t>
            </w:r>
          </w:p>
          <w:p w:rsidR="00DB7A32" w:rsidRPr="004D3862" w:rsidRDefault="00DB7A32" w:rsidP="00DB7A32">
            <w:pPr>
              <w:autoSpaceDE w:val="0"/>
              <w:autoSpaceDN w:val="0"/>
              <w:adjustRightInd w:val="0"/>
              <w:ind w:left="43"/>
              <w:rPr>
                <w:rFonts w:eastAsia="Times New Roman" w:cs="Arial"/>
                <w:lang w:eastAsia="es-ES"/>
              </w:rPr>
            </w:pPr>
            <w:r w:rsidRPr="004D3862">
              <w:rPr>
                <w:rFonts w:eastAsia="Times New Roman" w:cs="Arial"/>
                <w:lang w:eastAsia="es-ES"/>
              </w:rPr>
              <w:t xml:space="preserve">- -Comparte diferentes actividades con  sus compañeros de grupo. </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 xml:space="preserve">-Se muestra respetuoso-a en su relación con el entorno, las personas y las normas </w:t>
            </w:r>
            <w:r w:rsidRPr="004D3862">
              <w:rPr>
                <w:rFonts w:eastAsia="Times New Roman" w:cs="Arial"/>
                <w:lang w:eastAsia="es-ES"/>
              </w:rPr>
              <w:lastRenderedPageBreak/>
              <w:t>establecidas en los diferentes espacios y momentos institucionales</w:t>
            </w:r>
          </w:p>
        </w:tc>
      </w:tr>
    </w:tbl>
    <w:p w:rsidR="00DB7A32" w:rsidRPr="004D3862" w:rsidRDefault="00DB7A32" w:rsidP="00DB7A32">
      <w:pPr>
        <w:spacing w:after="0"/>
        <w:jc w:val="center"/>
        <w:rPr>
          <w:rFonts w:eastAsia="Times New Roman" w:cs="Arial"/>
          <w:sz w:val="24"/>
          <w:szCs w:val="24"/>
          <w:lang w:eastAsia="es-ES"/>
        </w:rPr>
      </w:pPr>
    </w:p>
    <w:p w:rsidR="00DB7A32" w:rsidRPr="00F45990" w:rsidRDefault="00DB7A32" w:rsidP="00DB7A32">
      <w:pPr>
        <w:spacing w:after="0"/>
        <w:jc w:val="center"/>
        <w:rPr>
          <w:rFonts w:ascii="Arial" w:eastAsia="Times New Roman" w:hAnsi="Arial" w:cs="Arial"/>
          <w:sz w:val="24"/>
          <w:szCs w:val="24"/>
          <w:lang w:eastAsia="es-ES"/>
        </w:rPr>
      </w:pPr>
    </w:p>
    <w:p w:rsidR="00DB7A32" w:rsidRPr="004D3862" w:rsidRDefault="00DB7A32" w:rsidP="00DB7A32">
      <w:pPr>
        <w:spacing w:after="0"/>
        <w:jc w:val="center"/>
        <w:rPr>
          <w:rFonts w:eastAsia="Times New Roman" w:cs="Arial"/>
          <w:b/>
          <w:sz w:val="24"/>
          <w:szCs w:val="24"/>
          <w:lang w:eastAsia="es-ES"/>
        </w:rPr>
      </w:pPr>
      <w:r w:rsidRPr="004D3862">
        <w:rPr>
          <w:rFonts w:eastAsia="Times New Roman" w:cs="Arial"/>
          <w:b/>
          <w:sz w:val="24"/>
          <w:szCs w:val="24"/>
          <w:lang w:eastAsia="es-ES"/>
        </w:rPr>
        <w:t>PLAN DE AULA GRADO PREESCOLAR</w:t>
      </w:r>
    </w:p>
    <w:p w:rsidR="00DB7A32" w:rsidRPr="004D3862" w:rsidRDefault="006234CB" w:rsidP="00DB7A32">
      <w:pPr>
        <w:spacing w:after="0"/>
        <w:jc w:val="center"/>
        <w:rPr>
          <w:rFonts w:eastAsia="Times New Roman" w:cs="Arial"/>
          <w:b/>
          <w:sz w:val="24"/>
          <w:szCs w:val="24"/>
          <w:lang w:eastAsia="es-ES"/>
        </w:rPr>
      </w:pPr>
      <w:r>
        <w:rPr>
          <w:rFonts w:eastAsia="Times New Roman" w:cs="Arial"/>
          <w:b/>
          <w:sz w:val="24"/>
          <w:szCs w:val="24"/>
          <w:lang w:eastAsia="es-ES"/>
        </w:rPr>
        <w:t>AÑO 2018</w:t>
      </w:r>
    </w:p>
    <w:p w:rsidR="00DB7A32" w:rsidRPr="004D3862" w:rsidRDefault="00DB7A32" w:rsidP="00DB7A32">
      <w:pPr>
        <w:spacing w:after="0" w:line="240" w:lineRule="auto"/>
        <w:rPr>
          <w:rFonts w:eastAsia="Times New Roman" w:cs="Arial"/>
          <w:b/>
          <w:sz w:val="24"/>
          <w:szCs w:val="24"/>
          <w:lang w:eastAsia="es-ES"/>
        </w:rPr>
      </w:pP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t xml:space="preserve">PERIODO: 1  ASIGNATURA/AREA: </w:t>
      </w:r>
      <w:r w:rsidRPr="004D3862">
        <w:rPr>
          <w:rFonts w:eastAsia="Times New Roman" w:cs="Arial"/>
          <w:sz w:val="24"/>
          <w:szCs w:val="24"/>
          <w:lang w:eastAsia="es-ES"/>
        </w:rPr>
        <w:t xml:space="preserve">Afectiva    </w:t>
      </w:r>
      <w:r w:rsidRPr="004D3862">
        <w:rPr>
          <w:rFonts w:eastAsia="Times New Roman" w:cs="Arial"/>
          <w:b/>
          <w:sz w:val="24"/>
          <w:szCs w:val="24"/>
          <w:lang w:eastAsia="es-ES"/>
        </w:rPr>
        <w:t>GRADO:</w:t>
      </w:r>
      <w:r w:rsidRPr="004D3862">
        <w:rPr>
          <w:rFonts w:eastAsia="Times New Roman" w:cs="Arial"/>
          <w:sz w:val="24"/>
          <w:szCs w:val="24"/>
          <w:lang w:eastAsia="es-ES"/>
        </w:rPr>
        <w:t xml:space="preserve"> Transición</w:t>
      </w:r>
    </w:p>
    <w:p w:rsidR="00DB7A32" w:rsidRPr="004D3862" w:rsidRDefault="00DB7A32" w:rsidP="00DB7A32">
      <w:pPr>
        <w:spacing w:after="0" w:line="240" w:lineRule="auto"/>
        <w:rPr>
          <w:rFonts w:eastAsia="Times New Roman" w:cs="Arial"/>
          <w:sz w:val="24"/>
          <w:szCs w:val="24"/>
          <w:lang w:eastAsia="es-ES"/>
        </w:rPr>
      </w:pPr>
    </w:p>
    <w:p w:rsidR="00DB7A32" w:rsidRPr="004D3862" w:rsidRDefault="00DB7A32" w:rsidP="00DB7A32">
      <w:pPr>
        <w:autoSpaceDE w:val="0"/>
        <w:autoSpaceDN w:val="0"/>
        <w:adjustRightInd w:val="0"/>
        <w:spacing w:after="0" w:line="240" w:lineRule="auto"/>
        <w:rPr>
          <w:rFonts w:eastAsia="Times New Roman" w:cs="Arial"/>
          <w:b/>
          <w:sz w:val="24"/>
          <w:szCs w:val="24"/>
          <w:lang w:eastAsia="es-ES"/>
        </w:rPr>
      </w:pPr>
      <w:r w:rsidRPr="004D3862">
        <w:rPr>
          <w:rFonts w:eastAsia="Times New Roman" w:cs="Arial"/>
          <w:b/>
          <w:sz w:val="24"/>
          <w:szCs w:val="24"/>
          <w:lang w:eastAsia="es-ES"/>
        </w:rPr>
        <w:t xml:space="preserve">ESTANDARES BASICOS DE COMPETENCIA (EBC): </w:t>
      </w:r>
    </w:p>
    <w:p w:rsidR="00DB7A32" w:rsidRPr="004D3862" w:rsidRDefault="00DB7A32" w:rsidP="00465D84">
      <w:pPr>
        <w:numPr>
          <w:ilvl w:val="0"/>
          <w:numId w:val="113"/>
        </w:numPr>
        <w:autoSpaceDE w:val="0"/>
        <w:autoSpaceDN w:val="0"/>
        <w:adjustRightInd w:val="0"/>
        <w:contextualSpacing/>
        <w:rPr>
          <w:rFonts w:eastAsia="Calibri" w:cs="Arial"/>
        </w:rPr>
      </w:pPr>
      <w:r w:rsidRPr="004D3862">
        <w:rPr>
          <w:rFonts w:eastAsia="Calibri" w:cs="Arial"/>
        </w:rPr>
        <w:t>Reconoce la importancia del cumplimiento de la norma, como mecanismo para lograr la convivencia pacífica.</w:t>
      </w:r>
    </w:p>
    <w:p w:rsidR="00DB7A32" w:rsidRPr="004D3862" w:rsidRDefault="00DB7A32" w:rsidP="00DB7A32">
      <w:pPr>
        <w:spacing w:after="0" w:line="240" w:lineRule="auto"/>
        <w:rPr>
          <w:rFonts w:eastAsia="Times New Roman" w:cs="Arial"/>
          <w:sz w:val="24"/>
          <w:szCs w:val="24"/>
          <w:lang w:eastAsia="es-ES"/>
        </w:rPr>
      </w:pPr>
      <w:r w:rsidRPr="004D3862">
        <w:rPr>
          <w:rFonts w:eastAsia="Times New Roman" w:cs="Arial"/>
          <w:b/>
          <w:sz w:val="24"/>
          <w:szCs w:val="24"/>
          <w:lang w:eastAsia="es-ES"/>
        </w:rPr>
        <w:t>DERECHOS BASICOS DE APRENDIZAJE (DBA):</w:t>
      </w:r>
      <w:r w:rsidRPr="004D3862">
        <w:rPr>
          <w:rFonts w:eastAsia="Times New Roman" w:cs="Arial"/>
          <w:sz w:val="24"/>
          <w:szCs w:val="24"/>
          <w:lang w:eastAsia="es-ES"/>
        </w:rPr>
        <w:t xml:space="preserve"> DBA 5, DBA 6 </w:t>
      </w:r>
    </w:p>
    <w:p w:rsidR="00DB7A32" w:rsidRPr="004D3862" w:rsidRDefault="00DB7A32" w:rsidP="00DB7A32">
      <w:pPr>
        <w:spacing w:after="0" w:line="240" w:lineRule="auto"/>
        <w:rPr>
          <w:rFonts w:eastAsia="Times New Roman" w:cs="Arial"/>
          <w:b/>
          <w:sz w:val="24"/>
          <w:szCs w:val="24"/>
          <w:lang w:eastAsia="es-ES"/>
        </w:rPr>
      </w:pPr>
      <w:r w:rsidRPr="004D3862">
        <w:rPr>
          <w:rFonts w:eastAsia="Times New Roman" w:cs="Arial"/>
          <w:b/>
          <w:sz w:val="24"/>
          <w:szCs w:val="24"/>
          <w:lang w:eastAsia="es-ES"/>
        </w:rPr>
        <w:t>PROYECTO N°1: “MI CUERPO EN MI ENTORNO”</w:t>
      </w:r>
    </w:p>
    <w:p w:rsidR="00DB7A32" w:rsidRPr="004D3862" w:rsidRDefault="00DB7A32" w:rsidP="00DB7A32">
      <w:pPr>
        <w:spacing w:after="0" w:line="240" w:lineRule="auto"/>
        <w:rPr>
          <w:rFonts w:eastAsia="Times New Roman" w:cs="Arial"/>
          <w:sz w:val="24"/>
          <w:szCs w:val="24"/>
          <w:lang w:eastAsia="es-ES"/>
        </w:rPr>
      </w:pPr>
    </w:p>
    <w:tbl>
      <w:tblPr>
        <w:tblStyle w:val="Tablaconcuadrcula"/>
        <w:tblW w:w="0" w:type="auto"/>
        <w:tblLook w:val="04A0" w:firstRow="1" w:lastRow="0" w:firstColumn="1" w:lastColumn="0" w:noHBand="0" w:noVBand="1"/>
      </w:tblPr>
      <w:tblGrid>
        <w:gridCol w:w="2972"/>
        <w:gridCol w:w="4111"/>
        <w:gridCol w:w="3045"/>
        <w:gridCol w:w="3192"/>
      </w:tblGrid>
      <w:tr w:rsidR="00DB7A32" w:rsidRPr="004D3862" w:rsidTr="00DB7A32">
        <w:tc>
          <w:tcPr>
            <w:tcW w:w="297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TEMAS</w:t>
            </w:r>
          </w:p>
        </w:tc>
        <w:tc>
          <w:tcPr>
            <w:tcW w:w="4111"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 xml:space="preserve">ESTRATEGIAS DIDACTICAS </w:t>
            </w:r>
          </w:p>
        </w:tc>
        <w:tc>
          <w:tcPr>
            <w:tcW w:w="3045"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RECURSOS</w:t>
            </w:r>
          </w:p>
        </w:tc>
        <w:tc>
          <w:tcPr>
            <w:tcW w:w="3192" w:type="dxa"/>
          </w:tcPr>
          <w:p w:rsidR="00DB7A32" w:rsidRPr="006234CB" w:rsidRDefault="00DB7A32" w:rsidP="00DB7A32">
            <w:pPr>
              <w:jc w:val="center"/>
              <w:rPr>
                <w:rFonts w:eastAsia="Times New Roman" w:cs="Arial"/>
                <w:b/>
                <w:sz w:val="24"/>
                <w:szCs w:val="24"/>
                <w:lang w:eastAsia="es-ES"/>
              </w:rPr>
            </w:pPr>
            <w:r w:rsidRPr="006234CB">
              <w:rPr>
                <w:rFonts w:eastAsia="Times New Roman" w:cs="Arial"/>
                <w:b/>
                <w:sz w:val="24"/>
                <w:szCs w:val="24"/>
                <w:lang w:eastAsia="es-ES"/>
              </w:rPr>
              <w:t>INDICADORES DE DESEMPEÑO</w:t>
            </w:r>
          </w:p>
        </w:tc>
      </w:tr>
      <w:tr w:rsidR="00DB7A32" w:rsidRPr="004D3862" w:rsidTr="00DB7A32">
        <w:tc>
          <w:tcPr>
            <w:tcW w:w="2972" w:type="dxa"/>
          </w:tcPr>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CONSIGO: CONOCIMIENTO DE SÍ MISMO:</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-auto estima</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lastRenderedPageBreak/>
              <w:t>-auto cuidado</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-auto imagen</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Auto concepto</w:t>
            </w: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b/>
                <w:lang w:eastAsia="es-ES"/>
              </w:rPr>
            </w:pPr>
            <w:r w:rsidRPr="004D3862">
              <w:rPr>
                <w:rFonts w:eastAsia="Times New Roman" w:cs="Arial"/>
                <w:b/>
                <w:lang w:eastAsia="es-ES"/>
              </w:rPr>
              <w:t>ADAPTACIÓN</w:t>
            </w:r>
          </w:p>
          <w:p w:rsidR="00DB7A32" w:rsidRPr="004D3862" w:rsidRDefault="00DB7A32" w:rsidP="00465D84">
            <w:pPr>
              <w:numPr>
                <w:ilvl w:val="0"/>
                <w:numId w:val="68"/>
              </w:numPr>
              <w:autoSpaceDE w:val="0"/>
              <w:autoSpaceDN w:val="0"/>
              <w:adjustRightInd w:val="0"/>
              <w:contextualSpacing/>
              <w:rPr>
                <w:rFonts w:eastAsia="Calibri" w:cs="Arial"/>
              </w:rPr>
            </w:pPr>
            <w:r w:rsidRPr="004D3862">
              <w:rPr>
                <w:rFonts w:eastAsia="Calibri" w:cs="Arial"/>
              </w:rPr>
              <w:t>Aceptación de las diferencias y similitudes en tu grupo.</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Identidad</w:t>
            </w: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rPr>
                <w:rFonts w:eastAsia="Times New Roman" w:cs="Arial"/>
                <w:b/>
                <w:lang w:eastAsia="es-ES"/>
              </w:rPr>
            </w:pPr>
            <w:r w:rsidRPr="004D3862">
              <w:rPr>
                <w:rFonts w:eastAsia="Times New Roman" w:cs="Arial"/>
                <w:b/>
                <w:lang w:eastAsia="es-ES"/>
              </w:rPr>
              <w:t>LA NORMA:</w:t>
            </w:r>
          </w:p>
          <w:p w:rsidR="00DB7A32" w:rsidRPr="004D3862" w:rsidRDefault="00DB7A32" w:rsidP="00DB7A32">
            <w:pPr>
              <w:rPr>
                <w:rFonts w:eastAsia="Times New Roman" w:cs="Arial"/>
                <w:b/>
                <w:lang w:eastAsia="es-ES"/>
              </w:rPr>
            </w:pPr>
            <w:r w:rsidRPr="004D3862">
              <w:rPr>
                <w:rFonts w:eastAsia="Times New Roman" w:cs="Arial"/>
                <w:b/>
                <w:lang w:eastAsia="es-ES"/>
              </w:rPr>
              <w:t>-</w:t>
            </w:r>
            <w:r w:rsidRPr="004D3862">
              <w:rPr>
                <w:rFonts w:eastAsia="Times New Roman" w:cs="Arial"/>
                <w:lang w:eastAsia="es-ES"/>
              </w:rPr>
              <w:t>La importancia de la Norma.</w:t>
            </w:r>
          </w:p>
          <w:p w:rsidR="00DB7A32" w:rsidRPr="004D3862" w:rsidRDefault="00DB7A32" w:rsidP="00DB7A32">
            <w:pPr>
              <w:rPr>
                <w:rFonts w:eastAsia="Times New Roman" w:cs="Arial"/>
                <w:lang w:eastAsia="es-ES"/>
              </w:rPr>
            </w:pPr>
            <w:r w:rsidRPr="004D3862">
              <w:rPr>
                <w:rFonts w:eastAsia="Times New Roman" w:cs="Arial"/>
                <w:lang w:eastAsia="es-ES"/>
              </w:rPr>
              <w:t>-En la escuela</w:t>
            </w:r>
          </w:p>
          <w:p w:rsidR="00DB7A32" w:rsidRPr="004D3862" w:rsidRDefault="00DB7A32" w:rsidP="00DB7A32">
            <w:pPr>
              <w:autoSpaceDE w:val="0"/>
              <w:autoSpaceDN w:val="0"/>
              <w:adjustRightInd w:val="0"/>
              <w:rPr>
                <w:rFonts w:eastAsia="Times New Roman" w:cs="Arial"/>
                <w:lang w:eastAsia="es-ES"/>
              </w:rPr>
            </w:pPr>
            <w:r w:rsidRPr="004D3862">
              <w:rPr>
                <w:rFonts w:eastAsia="Times New Roman" w:cs="Arial"/>
                <w:lang w:eastAsia="es-ES"/>
              </w:rPr>
              <w:t>-En la familia</w:t>
            </w: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lang w:eastAsia="es-ES"/>
              </w:rPr>
            </w:pPr>
          </w:p>
          <w:p w:rsidR="00DB7A32" w:rsidRPr="004D3862" w:rsidRDefault="00DB7A32" w:rsidP="00DB7A32">
            <w:pPr>
              <w:autoSpaceDE w:val="0"/>
              <w:autoSpaceDN w:val="0"/>
              <w:adjustRightInd w:val="0"/>
              <w:rPr>
                <w:rFonts w:eastAsia="Times New Roman" w:cs="Arial"/>
                <w:lang w:eastAsia="es-ES"/>
              </w:rPr>
            </w:pPr>
          </w:p>
        </w:tc>
        <w:tc>
          <w:tcPr>
            <w:tcW w:w="4111" w:type="dxa"/>
          </w:tcPr>
          <w:p w:rsidR="00DB7A32" w:rsidRPr="004D3862" w:rsidRDefault="00DB7A32" w:rsidP="00465D84">
            <w:pPr>
              <w:numPr>
                <w:ilvl w:val="0"/>
                <w:numId w:val="69"/>
              </w:numPr>
              <w:autoSpaceDE w:val="0"/>
              <w:autoSpaceDN w:val="0"/>
              <w:adjustRightInd w:val="0"/>
              <w:contextualSpacing/>
              <w:rPr>
                <w:rFonts w:eastAsia="Calibri" w:cs="Arial"/>
              </w:rPr>
            </w:pPr>
            <w:r w:rsidRPr="004D3862">
              <w:rPr>
                <w:rFonts w:eastAsia="Calibri" w:cs="Arial"/>
              </w:rPr>
              <w:lastRenderedPageBreak/>
              <w:t>Conversatorios con los estudiantes</w:t>
            </w:r>
          </w:p>
          <w:p w:rsidR="00DB7A32" w:rsidRPr="004D3862" w:rsidRDefault="00DB7A32" w:rsidP="00465D84">
            <w:pPr>
              <w:numPr>
                <w:ilvl w:val="0"/>
                <w:numId w:val="69"/>
              </w:numPr>
              <w:autoSpaceDE w:val="0"/>
              <w:autoSpaceDN w:val="0"/>
              <w:adjustRightInd w:val="0"/>
              <w:contextualSpacing/>
              <w:rPr>
                <w:rFonts w:eastAsia="Calibri" w:cs="Arial"/>
              </w:rPr>
            </w:pPr>
            <w:r w:rsidRPr="004D3862">
              <w:rPr>
                <w:rFonts w:eastAsia="Calibri" w:cs="Arial"/>
              </w:rPr>
              <w:t xml:space="preserve">Juegos y rondas </w:t>
            </w:r>
          </w:p>
          <w:p w:rsidR="00DB7A32" w:rsidRPr="004D3862" w:rsidRDefault="00DB7A32" w:rsidP="00465D84">
            <w:pPr>
              <w:numPr>
                <w:ilvl w:val="0"/>
                <w:numId w:val="69"/>
              </w:numPr>
              <w:autoSpaceDE w:val="0"/>
              <w:autoSpaceDN w:val="0"/>
              <w:adjustRightInd w:val="0"/>
              <w:contextualSpacing/>
              <w:rPr>
                <w:rFonts w:eastAsia="Calibri" w:cs="Arial"/>
                <w:b/>
                <w:u w:val="single"/>
              </w:rPr>
            </w:pPr>
            <w:r w:rsidRPr="004D3862">
              <w:rPr>
                <w:rFonts w:eastAsia="Calibri" w:cs="Arial"/>
              </w:rPr>
              <w:lastRenderedPageBreak/>
              <w:t>Elaboración de dibujos del propio cuerpo</w:t>
            </w:r>
          </w:p>
          <w:p w:rsidR="00DB7A32" w:rsidRPr="004D3862" w:rsidRDefault="00DB7A32" w:rsidP="00465D84">
            <w:pPr>
              <w:numPr>
                <w:ilvl w:val="0"/>
                <w:numId w:val="69"/>
              </w:numPr>
              <w:autoSpaceDE w:val="0"/>
              <w:autoSpaceDN w:val="0"/>
              <w:adjustRightInd w:val="0"/>
              <w:contextualSpacing/>
              <w:rPr>
                <w:rFonts w:eastAsia="Calibri" w:cs="Arial"/>
                <w:b/>
                <w:u w:val="single"/>
              </w:rPr>
            </w:pPr>
            <w:r w:rsidRPr="004D3862">
              <w:rPr>
                <w:rFonts w:eastAsia="Calibri" w:cs="Arial"/>
              </w:rPr>
              <w:t>Lectura de cuentos y análisis de los mismos</w:t>
            </w:r>
          </w:p>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t>Trabajo en grupo e individual</w:t>
            </w:r>
          </w:p>
        </w:tc>
        <w:tc>
          <w:tcPr>
            <w:tcW w:w="3045" w:type="dxa"/>
          </w:tcPr>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lastRenderedPageBreak/>
              <w:t>Imágenes de acuerdos de clase</w:t>
            </w:r>
          </w:p>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t>Cuentos e historias</w:t>
            </w:r>
          </w:p>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lastRenderedPageBreak/>
              <w:t>Hojas de block</w:t>
            </w:r>
          </w:p>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t xml:space="preserve">Lápices </w:t>
            </w:r>
          </w:p>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t>Colores, crayolas</w:t>
            </w:r>
          </w:p>
        </w:tc>
        <w:tc>
          <w:tcPr>
            <w:tcW w:w="3192" w:type="dxa"/>
          </w:tcPr>
          <w:p w:rsidR="00DB7A32" w:rsidRPr="004D3862" w:rsidRDefault="00DB7A32" w:rsidP="00465D84">
            <w:pPr>
              <w:numPr>
                <w:ilvl w:val="0"/>
                <w:numId w:val="69"/>
              </w:numPr>
              <w:autoSpaceDE w:val="0"/>
              <w:autoSpaceDN w:val="0"/>
              <w:adjustRightInd w:val="0"/>
              <w:spacing w:after="200" w:line="276" w:lineRule="auto"/>
              <w:contextualSpacing/>
              <w:rPr>
                <w:rFonts w:eastAsia="Calibri" w:cs="Arial"/>
              </w:rPr>
            </w:pPr>
            <w:r w:rsidRPr="004D3862">
              <w:rPr>
                <w:rFonts w:eastAsia="Calibri" w:cs="Arial"/>
              </w:rPr>
              <w:lastRenderedPageBreak/>
              <w:t xml:space="preserve">Identifica en sí mismo las características que dan cuenta de su propio  </w:t>
            </w:r>
            <w:r w:rsidRPr="004D3862">
              <w:rPr>
                <w:rFonts w:eastAsia="Calibri" w:cs="Arial"/>
              </w:rPr>
              <w:lastRenderedPageBreak/>
              <w:t>conocimiento tales como autoestima, auto cuidado, auto imagen y auto concepto.</w:t>
            </w:r>
          </w:p>
          <w:p w:rsidR="00DB7A32" w:rsidRPr="004D3862" w:rsidRDefault="00DB7A32" w:rsidP="00465D84">
            <w:pPr>
              <w:numPr>
                <w:ilvl w:val="0"/>
                <w:numId w:val="69"/>
              </w:numPr>
              <w:autoSpaceDE w:val="0"/>
              <w:autoSpaceDN w:val="0"/>
              <w:adjustRightInd w:val="0"/>
              <w:spacing w:after="200" w:line="276" w:lineRule="auto"/>
              <w:contextualSpacing/>
              <w:rPr>
                <w:rFonts w:eastAsia="Calibri" w:cs="Arial"/>
              </w:rPr>
            </w:pPr>
            <w:r w:rsidRPr="004D3862">
              <w:rPr>
                <w:rFonts w:eastAsia="Calibri" w:cs="Arial"/>
              </w:rPr>
              <w:t>Reconoce la importancia de la norma dentro de la escuela y en la familia.</w:t>
            </w:r>
          </w:p>
          <w:p w:rsidR="00DB7A32" w:rsidRPr="004D3862" w:rsidRDefault="00DB7A32" w:rsidP="00465D84">
            <w:pPr>
              <w:numPr>
                <w:ilvl w:val="0"/>
                <w:numId w:val="69"/>
              </w:numPr>
              <w:autoSpaceDE w:val="0"/>
              <w:autoSpaceDN w:val="0"/>
              <w:adjustRightInd w:val="0"/>
              <w:spacing w:after="200" w:line="276" w:lineRule="auto"/>
              <w:contextualSpacing/>
              <w:rPr>
                <w:rFonts w:eastAsia="Calibri" w:cs="Arial"/>
              </w:rPr>
            </w:pPr>
            <w:r w:rsidRPr="004D3862">
              <w:rPr>
                <w:rFonts w:eastAsia="Calibri" w:cs="Arial"/>
              </w:rPr>
              <w:t>Acepta las diferencias que existen entre las personas que conforman el grupo escolar.</w:t>
            </w:r>
          </w:p>
          <w:p w:rsidR="00DB7A32" w:rsidRPr="004D3862" w:rsidRDefault="00DB7A32" w:rsidP="00465D84">
            <w:pPr>
              <w:numPr>
                <w:ilvl w:val="0"/>
                <w:numId w:val="69"/>
              </w:numPr>
              <w:spacing w:after="200" w:line="276" w:lineRule="auto"/>
              <w:contextualSpacing/>
              <w:rPr>
                <w:rFonts w:eastAsia="Calibri" w:cs="Arial"/>
              </w:rPr>
            </w:pPr>
            <w:r w:rsidRPr="004D3862">
              <w:rPr>
                <w:rFonts w:eastAsia="Calibri" w:cs="Arial"/>
              </w:rPr>
              <w:t>Participa en la elaboración de las pautas de comportamiento dentro de la institución</w:t>
            </w:r>
          </w:p>
          <w:p w:rsidR="00DB7A32" w:rsidRPr="004D3862" w:rsidRDefault="00DB7A32" w:rsidP="00DB7A32">
            <w:pPr>
              <w:rPr>
                <w:rFonts w:eastAsia="Times New Roman" w:cs="Arial"/>
                <w:sz w:val="24"/>
                <w:szCs w:val="24"/>
                <w:lang w:eastAsia="es-ES"/>
              </w:rPr>
            </w:pPr>
          </w:p>
          <w:p w:rsidR="00DB7A32" w:rsidRPr="004D3862" w:rsidRDefault="00DB7A32" w:rsidP="00DB7A32">
            <w:pPr>
              <w:rPr>
                <w:rFonts w:eastAsia="Times New Roman" w:cs="Arial"/>
                <w:sz w:val="24"/>
                <w:szCs w:val="24"/>
                <w:lang w:eastAsia="es-ES"/>
              </w:rPr>
            </w:pPr>
          </w:p>
        </w:tc>
      </w:tr>
    </w:tbl>
    <w:p w:rsidR="006234CB" w:rsidRDefault="006234CB" w:rsidP="00426DF4">
      <w:pPr>
        <w:rPr>
          <w:color w:val="FF0000"/>
          <w:sz w:val="72"/>
        </w:rPr>
      </w:pPr>
    </w:p>
    <w:p w:rsidR="006234CB" w:rsidRDefault="006234CB" w:rsidP="00426DF4">
      <w:pPr>
        <w:rPr>
          <w:color w:val="FF0000"/>
          <w:sz w:val="72"/>
        </w:rPr>
      </w:pPr>
    </w:p>
    <w:p w:rsidR="00426DF4" w:rsidRPr="002F7E4A" w:rsidRDefault="00426DF4" w:rsidP="00426DF4">
      <w:pPr>
        <w:rPr>
          <w:color w:val="FF0000"/>
          <w:sz w:val="72"/>
        </w:rPr>
      </w:pPr>
      <w:r>
        <w:rPr>
          <w:color w:val="FF0000"/>
          <w:sz w:val="72"/>
        </w:rPr>
        <w:lastRenderedPageBreak/>
        <w:t>PERIODO 2</w:t>
      </w:r>
    </w:p>
    <w:p w:rsidR="00DE4F04" w:rsidRPr="00AD73A0" w:rsidRDefault="00DE4F04" w:rsidP="00DE4F04">
      <w:pPr>
        <w:jc w:val="center"/>
        <w:rPr>
          <w:b/>
        </w:rPr>
      </w:pPr>
      <w:r w:rsidRPr="00AD73A0">
        <w:rPr>
          <w:b/>
        </w:rPr>
        <w:t>PLAN DE AULA GRADO PREESCOLAR</w:t>
      </w:r>
    </w:p>
    <w:p w:rsidR="00DE4F04" w:rsidRPr="00AD73A0" w:rsidRDefault="00DE4F04" w:rsidP="00DE4F04">
      <w:pPr>
        <w:jc w:val="center"/>
        <w:rPr>
          <w:b/>
        </w:rPr>
      </w:pPr>
      <w:r w:rsidRPr="00AD73A0">
        <w:rPr>
          <w:b/>
        </w:rPr>
        <w:t>AÑO 201</w:t>
      </w:r>
      <w:r w:rsidR="006234CB">
        <w:rPr>
          <w:b/>
        </w:rPr>
        <w:t>8</w:t>
      </w:r>
    </w:p>
    <w:p w:rsidR="00DE4F04" w:rsidRPr="00AD73A0" w:rsidRDefault="00DE4F04" w:rsidP="00DE4F04">
      <w:pPr>
        <w:rPr>
          <w:b/>
        </w:rPr>
      </w:pPr>
    </w:p>
    <w:p w:rsidR="00DE4F04" w:rsidRPr="00AD73A0" w:rsidRDefault="00DE4F04" w:rsidP="00DE4F04">
      <w:r w:rsidRPr="00AD73A0">
        <w:rPr>
          <w:b/>
        </w:rPr>
        <w:t>PERIODO: 2 ASIGNATURA/AREA:</w:t>
      </w:r>
      <w:r w:rsidRPr="00AD73A0">
        <w:t xml:space="preserve"> Actitudinal y valorativa   </w:t>
      </w:r>
      <w:r w:rsidRPr="00AD73A0">
        <w:rPr>
          <w:b/>
        </w:rPr>
        <w:t xml:space="preserve">GRADO: </w:t>
      </w:r>
      <w:r w:rsidRPr="00AD73A0">
        <w:t>Transición</w:t>
      </w:r>
    </w:p>
    <w:p w:rsidR="00DE4F04" w:rsidRPr="00AD73A0" w:rsidRDefault="00DE4F04" w:rsidP="00DE4F04">
      <w:pPr>
        <w:autoSpaceDE w:val="0"/>
        <w:autoSpaceDN w:val="0"/>
        <w:adjustRightInd w:val="0"/>
        <w:rPr>
          <w:b/>
        </w:rPr>
      </w:pPr>
      <w:r w:rsidRPr="00AD73A0">
        <w:rPr>
          <w:b/>
        </w:rPr>
        <w:t xml:space="preserve">ESTANDARES BASICOS DE COMPETENCIA (EBC): </w:t>
      </w:r>
    </w:p>
    <w:p w:rsidR="00DE4F04" w:rsidRPr="00AD73A0" w:rsidRDefault="00DE4F04" w:rsidP="00465D84">
      <w:pPr>
        <w:pStyle w:val="Prrafodelista"/>
        <w:numPr>
          <w:ilvl w:val="0"/>
          <w:numId w:val="110"/>
        </w:numPr>
        <w:autoSpaceDE w:val="0"/>
        <w:autoSpaceDN w:val="0"/>
        <w:adjustRightInd w:val="0"/>
      </w:pPr>
      <w:r w:rsidRPr="00AD73A0">
        <w:t>Descubre el valor del respeto por sí mismo y por los demás</w:t>
      </w:r>
    </w:p>
    <w:p w:rsidR="00DE4F04" w:rsidRPr="00AD73A0" w:rsidRDefault="00DE4F04" w:rsidP="00DE4F04">
      <w:r w:rsidRPr="00AD73A0">
        <w:rPr>
          <w:b/>
        </w:rPr>
        <w:t xml:space="preserve">DERECHOS BASICOS DE APRENDIZAJE (DBA): </w:t>
      </w:r>
      <w:r w:rsidRPr="00AD73A0">
        <w:t>DBA 4, DBA 5</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AD73A0" w:rsidRDefault="00DE4F04" w:rsidP="00DE4F04">
            <w:pPr>
              <w:jc w:val="center"/>
              <w:rPr>
                <w:b/>
              </w:rPr>
            </w:pPr>
            <w:r w:rsidRPr="00AD73A0">
              <w:rPr>
                <w:b/>
              </w:rPr>
              <w:t>TEMAS</w:t>
            </w:r>
          </w:p>
        </w:tc>
        <w:tc>
          <w:tcPr>
            <w:tcW w:w="4111" w:type="dxa"/>
          </w:tcPr>
          <w:p w:rsidR="00DE4F04" w:rsidRPr="00AD73A0" w:rsidRDefault="00DE4F04" w:rsidP="00DE4F04">
            <w:pPr>
              <w:jc w:val="center"/>
              <w:rPr>
                <w:b/>
              </w:rPr>
            </w:pPr>
            <w:r w:rsidRPr="00AD73A0">
              <w:rPr>
                <w:b/>
              </w:rPr>
              <w:t xml:space="preserve">ESTRATEGIAS DIDACTICAS </w:t>
            </w:r>
          </w:p>
        </w:tc>
        <w:tc>
          <w:tcPr>
            <w:tcW w:w="3045" w:type="dxa"/>
          </w:tcPr>
          <w:p w:rsidR="00DE4F04" w:rsidRPr="00AD73A0" w:rsidRDefault="00DE4F04" w:rsidP="00DE4F04">
            <w:pPr>
              <w:jc w:val="center"/>
              <w:rPr>
                <w:b/>
              </w:rPr>
            </w:pPr>
            <w:r w:rsidRPr="00AD73A0">
              <w:rPr>
                <w:b/>
              </w:rPr>
              <w:t>RECURSOS</w:t>
            </w:r>
          </w:p>
        </w:tc>
        <w:tc>
          <w:tcPr>
            <w:tcW w:w="3192" w:type="dxa"/>
          </w:tcPr>
          <w:p w:rsidR="00DE4F04" w:rsidRPr="00AD73A0" w:rsidRDefault="00DE4F04" w:rsidP="00DE4F04">
            <w:pPr>
              <w:jc w:val="center"/>
              <w:rPr>
                <w:b/>
              </w:rPr>
            </w:pPr>
            <w:r w:rsidRPr="00AD73A0">
              <w:rPr>
                <w:b/>
              </w:rPr>
              <w:t>INDICADORES DE DESEMPEÑO</w:t>
            </w:r>
          </w:p>
        </w:tc>
      </w:tr>
      <w:tr w:rsidR="00DE4F04" w:rsidRPr="00AD73A0" w:rsidTr="00DE4F04">
        <w:tc>
          <w:tcPr>
            <w:tcW w:w="2972" w:type="dxa"/>
          </w:tcPr>
          <w:p w:rsidR="00DE4F04" w:rsidRPr="00AD73A0" w:rsidRDefault="00DE4F04" w:rsidP="00DE4F04">
            <w:pPr>
              <w:autoSpaceDE w:val="0"/>
              <w:autoSpaceDN w:val="0"/>
              <w:adjustRightInd w:val="0"/>
              <w:rPr>
                <w:b/>
                <w:lang w:val="es-CO"/>
              </w:rPr>
            </w:pPr>
            <w:r w:rsidRPr="00AD73A0">
              <w:rPr>
                <w:b/>
                <w:lang w:val="es-CO"/>
              </w:rPr>
              <w:t>EL AMOR EN LA</w:t>
            </w:r>
          </w:p>
          <w:p w:rsidR="00DE4F04" w:rsidRPr="00AD73A0" w:rsidRDefault="00DE4F04" w:rsidP="00DE4F04">
            <w:pPr>
              <w:autoSpaceDE w:val="0"/>
              <w:autoSpaceDN w:val="0"/>
              <w:adjustRightInd w:val="0"/>
              <w:rPr>
                <w:lang w:val="es-CO"/>
              </w:rPr>
            </w:pPr>
            <w:r w:rsidRPr="00AD73A0">
              <w:rPr>
                <w:b/>
                <w:lang w:val="es-CO"/>
              </w:rPr>
              <w:t>FAMILIA</w:t>
            </w:r>
            <w:r w:rsidRPr="00AD73A0">
              <w:rPr>
                <w:lang w:val="es-CO"/>
              </w:rPr>
              <w:t>.</w:t>
            </w:r>
          </w:p>
          <w:p w:rsidR="00DE4F04" w:rsidRPr="00AD73A0" w:rsidRDefault="00DE4F04" w:rsidP="00DE4F04">
            <w:pPr>
              <w:autoSpaceDE w:val="0"/>
              <w:autoSpaceDN w:val="0"/>
              <w:adjustRightInd w:val="0"/>
              <w:rPr>
                <w:b/>
                <w:lang w:val="es-CO"/>
              </w:rPr>
            </w:pPr>
            <w:r w:rsidRPr="00AD73A0">
              <w:rPr>
                <w:lang w:val="es-CO"/>
              </w:rPr>
              <w:t xml:space="preserve"> -que es una familia.</w:t>
            </w:r>
          </w:p>
          <w:p w:rsidR="00DE4F04" w:rsidRPr="00AD73A0" w:rsidRDefault="00DE4F04" w:rsidP="00DE4F04">
            <w:pPr>
              <w:autoSpaceDE w:val="0"/>
              <w:autoSpaceDN w:val="0"/>
              <w:adjustRightInd w:val="0"/>
              <w:rPr>
                <w:lang w:val="es-CO"/>
              </w:rPr>
            </w:pPr>
            <w:r w:rsidRPr="00AD73A0">
              <w:rPr>
                <w:lang w:val="es-CO"/>
              </w:rPr>
              <w:t xml:space="preserve"> -integrantes de la familia.</w:t>
            </w:r>
          </w:p>
          <w:p w:rsidR="00DE4F04" w:rsidRPr="00AD73A0" w:rsidRDefault="00DE4F04" w:rsidP="00DE4F04">
            <w:pPr>
              <w:rPr>
                <w:lang w:val="es-CO"/>
              </w:rPr>
            </w:pP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b/>
                <w:lang w:val="es-CO"/>
              </w:rPr>
            </w:pPr>
            <w:r w:rsidRPr="00AD73A0">
              <w:rPr>
                <w:b/>
                <w:lang w:val="es-CO"/>
              </w:rPr>
              <w:t>VALORES</w:t>
            </w:r>
          </w:p>
          <w:p w:rsidR="00DE4F04" w:rsidRPr="00AD73A0" w:rsidRDefault="00DE4F04" w:rsidP="00DE4F04">
            <w:pPr>
              <w:autoSpaceDE w:val="0"/>
              <w:autoSpaceDN w:val="0"/>
              <w:adjustRightInd w:val="0"/>
              <w:rPr>
                <w:lang w:val="es-CO"/>
              </w:rPr>
            </w:pPr>
            <w:r w:rsidRPr="00AD73A0">
              <w:rPr>
                <w:lang w:val="es-CO"/>
              </w:rPr>
              <w:t>Valores inculcados desde sus familias (valor del espeto por sí mismo y por los demás)</w:t>
            </w:r>
          </w:p>
        </w:tc>
        <w:tc>
          <w:tcPr>
            <w:tcW w:w="4111" w:type="dxa"/>
          </w:tcPr>
          <w:p w:rsidR="00DE4F04" w:rsidRPr="00AD73A0" w:rsidRDefault="00DE4F04" w:rsidP="00465D84">
            <w:pPr>
              <w:pStyle w:val="Prrafodelista"/>
              <w:numPr>
                <w:ilvl w:val="0"/>
                <w:numId w:val="108"/>
              </w:numPr>
              <w:rPr>
                <w:color w:val="000000" w:themeColor="text1"/>
                <w:lang w:val="es-CO"/>
              </w:rPr>
            </w:pPr>
            <w:r w:rsidRPr="00AD73A0">
              <w:rPr>
                <w:color w:val="000000" w:themeColor="text1"/>
                <w:lang w:val="es-CO"/>
              </w:rPr>
              <w:t>Representaciones gráficas y modelado en plastilina de personajes y la familia.</w:t>
            </w:r>
          </w:p>
          <w:p w:rsidR="00DE4F04" w:rsidRPr="00AD73A0" w:rsidRDefault="00DE4F04" w:rsidP="00465D84">
            <w:pPr>
              <w:pStyle w:val="Prrafodelista"/>
              <w:numPr>
                <w:ilvl w:val="0"/>
                <w:numId w:val="108"/>
              </w:numPr>
              <w:autoSpaceDE w:val="0"/>
              <w:autoSpaceDN w:val="0"/>
              <w:adjustRightInd w:val="0"/>
              <w:rPr>
                <w:color w:val="000000" w:themeColor="text1"/>
                <w:lang w:val="es-CO"/>
              </w:rPr>
            </w:pPr>
            <w:r w:rsidRPr="00AD73A0">
              <w:rPr>
                <w:color w:val="000000" w:themeColor="text1"/>
                <w:lang w:val="es-CO"/>
              </w:rPr>
              <w:t>Lecturas cortas sobre las temáticas.</w:t>
            </w:r>
          </w:p>
          <w:p w:rsidR="00DE4F04" w:rsidRPr="00AD73A0" w:rsidRDefault="00DE4F04" w:rsidP="00465D84">
            <w:pPr>
              <w:pStyle w:val="Prrafodelista"/>
              <w:numPr>
                <w:ilvl w:val="0"/>
                <w:numId w:val="108"/>
              </w:numPr>
              <w:autoSpaceDE w:val="0"/>
              <w:autoSpaceDN w:val="0"/>
              <w:adjustRightInd w:val="0"/>
              <w:rPr>
                <w:color w:val="000000" w:themeColor="text1"/>
              </w:rPr>
            </w:pPr>
            <w:r w:rsidRPr="00AD73A0">
              <w:rPr>
                <w:color w:val="000000" w:themeColor="text1"/>
              </w:rPr>
              <w:t>Proyección de videos</w:t>
            </w:r>
          </w:p>
          <w:p w:rsidR="00DE4F04" w:rsidRPr="00AD73A0" w:rsidRDefault="00DE4F04" w:rsidP="00465D84">
            <w:pPr>
              <w:pStyle w:val="Prrafodelista"/>
              <w:numPr>
                <w:ilvl w:val="0"/>
                <w:numId w:val="108"/>
              </w:numPr>
              <w:autoSpaceDE w:val="0"/>
              <w:autoSpaceDN w:val="0"/>
              <w:adjustRightInd w:val="0"/>
              <w:rPr>
                <w:color w:val="000000" w:themeColor="text1"/>
              </w:rPr>
            </w:pPr>
            <w:r w:rsidRPr="00AD73A0">
              <w:rPr>
                <w:color w:val="000000" w:themeColor="text1"/>
              </w:rPr>
              <w:t>Conversatorios</w:t>
            </w:r>
          </w:p>
          <w:p w:rsidR="00DE4F04" w:rsidRPr="00AD73A0" w:rsidRDefault="00DE4F04" w:rsidP="00465D84">
            <w:pPr>
              <w:pStyle w:val="Prrafodelista"/>
              <w:numPr>
                <w:ilvl w:val="0"/>
                <w:numId w:val="108"/>
              </w:numPr>
              <w:rPr>
                <w:lang w:val="es-CO"/>
              </w:rPr>
            </w:pPr>
            <w:r w:rsidRPr="00AD73A0">
              <w:rPr>
                <w:color w:val="000000" w:themeColor="text1"/>
                <w:lang w:val="es-CO"/>
              </w:rPr>
              <w:t>Enseñanza de canciones referidas a los temas</w:t>
            </w:r>
          </w:p>
          <w:p w:rsidR="00DE4F04" w:rsidRPr="00AD73A0" w:rsidRDefault="00DE4F04" w:rsidP="00465D84">
            <w:pPr>
              <w:pStyle w:val="Prrafodelista"/>
              <w:numPr>
                <w:ilvl w:val="0"/>
                <w:numId w:val="108"/>
              </w:numPr>
              <w:rPr>
                <w:color w:val="000000" w:themeColor="text1"/>
              </w:rPr>
            </w:pPr>
            <w:r w:rsidRPr="00AD73A0">
              <w:rPr>
                <w:color w:val="000000" w:themeColor="text1"/>
              </w:rPr>
              <w:t>Fichas en forma individual</w:t>
            </w:r>
          </w:p>
          <w:p w:rsidR="00DE4F04" w:rsidRPr="00AD73A0" w:rsidRDefault="00DE4F04" w:rsidP="00465D84">
            <w:pPr>
              <w:pStyle w:val="Prrafodelista"/>
              <w:numPr>
                <w:ilvl w:val="0"/>
                <w:numId w:val="108"/>
              </w:numPr>
              <w:rPr>
                <w:color w:val="000000" w:themeColor="text1"/>
                <w:lang w:val="es-CO"/>
              </w:rPr>
            </w:pPr>
            <w:r w:rsidRPr="00AD73A0">
              <w:rPr>
                <w:color w:val="000000" w:themeColor="text1"/>
                <w:lang w:val="es-CO"/>
              </w:rPr>
              <w:lastRenderedPageBreak/>
              <w:t>Elaboración de pautas en forma grupal  para el trabajo en clase</w:t>
            </w:r>
          </w:p>
          <w:p w:rsidR="00DE4F04" w:rsidRPr="00AD73A0" w:rsidRDefault="00DE4F04" w:rsidP="00465D84">
            <w:pPr>
              <w:pStyle w:val="Prrafodelista"/>
              <w:numPr>
                <w:ilvl w:val="0"/>
                <w:numId w:val="108"/>
              </w:numPr>
            </w:pPr>
            <w:r w:rsidRPr="00AD73A0">
              <w:t>Observación de videos</w:t>
            </w:r>
          </w:p>
        </w:tc>
        <w:tc>
          <w:tcPr>
            <w:tcW w:w="3045" w:type="dxa"/>
          </w:tcPr>
          <w:p w:rsidR="00DE4F04" w:rsidRPr="00AD73A0" w:rsidRDefault="00DE4F04" w:rsidP="00465D84">
            <w:pPr>
              <w:pStyle w:val="Prrafodelista"/>
              <w:numPr>
                <w:ilvl w:val="0"/>
                <w:numId w:val="110"/>
              </w:numPr>
            </w:pPr>
            <w:r w:rsidRPr="00AD73A0">
              <w:lastRenderedPageBreak/>
              <w:t>Plastilina</w:t>
            </w:r>
          </w:p>
          <w:p w:rsidR="00DE4F04" w:rsidRPr="00AD73A0" w:rsidRDefault="00DE4F04" w:rsidP="00465D84">
            <w:pPr>
              <w:pStyle w:val="Prrafodelista"/>
              <w:numPr>
                <w:ilvl w:val="0"/>
                <w:numId w:val="110"/>
              </w:numPr>
            </w:pPr>
            <w:r w:rsidRPr="00AD73A0">
              <w:t>Hojas de block</w:t>
            </w:r>
          </w:p>
          <w:p w:rsidR="00DE4F04" w:rsidRPr="00AD73A0" w:rsidRDefault="00DE4F04" w:rsidP="00465D84">
            <w:pPr>
              <w:pStyle w:val="Prrafodelista"/>
              <w:numPr>
                <w:ilvl w:val="0"/>
                <w:numId w:val="110"/>
              </w:numPr>
            </w:pPr>
            <w:r w:rsidRPr="00AD73A0">
              <w:t>Videos</w:t>
            </w:r>
          </w:p>
          <w:p w:rsidR="00DE4F04" w:rsidRPr="00AD73A0" w:rsidRDefault="00DE4F04" w:rsidP="00465D84">
            <w:pPr>
              <w:pStyle w:val="Prrafodelista"/>
              <w:numPr>
                <w:ilvl w:val="0"/>
                <w:numId w:val="110"/>
              </w:numPr>
            </w:pPr>
            <w:r w:rsidRPr="00AD73A0">
              <w:t>Computador y video beam</w:t>
            </w:r>
          </w:p>
          <w:p w:rsidR="00DE4F04" w:rsidRPr="00AD73A0" w:rsidRDefault="00DE4F04" w:rsidP="00465D84">
            <w:pPr>
              <w:pStyle w:val="Prrafodelista"/>
              <w:numPr>
                <w:ilvl w:val="0"/>
                <w:numId w:val="110"/>
              </w:numPr>
            </w:pPr>
            <w:r w:rsidRPr="00AD73A0">
              <w:t xml:space="preserve">Grabadora </w:t>
            </w:r>
          </w:p>
          <w:p w:rsidR="00DE4F04" w:rsidRPr="00AD73A0" w:rsidRDefault="00DE4F04" w:rsidP="00465D84">
            <w:pPr>
              <w:pStyle w:val="Prrafodelista"/>
              <w:numPr>
                <w:ilvl w:val="0"/>
                <w:numId w:val="110"/>
              </w:numPr>
            </w:pPr>
            <w:r w:rsidRPr="00AD73A0">
              <w:t xml:space="preserve">Cd </w:t>
            </w:r>
          </w:p>
        </w:tc>
        <w:tc>
          <w:tcPr>
            <w:tcW w:w="3192" w:type="dxa"/>
          </w:tcPr>
          <w:p w:rsidR="00DE4F04" w:rsidRPr="00AD73A0" w:rsidRDefault="00DE4F04" w:rsidP="00DE4F04"/>
          <w:p w:rsidR="00DE4F04" w:rsidRPr="00AD73A0" w:rsidRDefault="00DE4F04" w:rsidP="00465D84">
            <w:pPr>
              <w:pStyle w:val="Prrafodelista"/>
              <w:numPr>
                <w:ilvl w:val="0"/>
                <w:numId w:val="119"/>
              </w:numPr>
              <w:autoSpaceDE w:val="0"/>
              <w:autoSpaceDN w:val="0"/>
              <w:adjustRightInd w:val="0"/>
              <w:rPr>
                <w:lang w:val="es-CO"/>
              </w:rPr>
            </w:pPr>
            <w:r w:rsidRPr="00AD73A0">
              <w:rPr>
                <w:lang w:val="es-CO"/>
              </w:rPr>
              <w:t>Comprende el concepto de familia, nombrando a los integrantes de su grupo familiar.</w:t>
            </w:r>
          </w:p>
          <w:p w:rsidR="00DE4F04" w:rsidRPr="00AD73A0" w:rsidRDefault="00DE4F04" w:rsidP="00DE4F04">
            <w:pPr>
              <w:autoSpaceDE w:val="0"/>
              <w:autoSpaceDN w:val="0"/>
              <w:adjustRightInd w:val="0"/>
              <w:ind w:left="43"/>
              <w:rPr>
                <w:lang w:val="es-CO"/>
              </w:rPr>
            </w:pPr>
          </w:p>
          <w:p w:rsidR="00DE4F04" w:rsidRPr="00AD73A0" w:rsidRDefault="00DE4F04" w:rsidP="00465D84">
            <w:pPr>
              <w:pStyle w:val="Prrafodelista"/>
              <w:numPr>
                <w:ilvl w:val="0"/>
                <w:numId w:val="119"/>
              </w:numPr>
              <w:autoSpaceDE w:val="0"/>
              <w:autoSpaceDN w:val="0"/>
              <w:adjustRightInd w:val="0"/>
              <w:rPr>
                <w:lang w:val="es-CO"/>
              </w:rPr>
            </w:pPr>
            <w:r w:rsidRPr="00AD73A0">
              <w:rPr>
                <w:lang w:val="es-CO"/>
              </w:rPr>
              <w:t xml:space="preserve">Nombra y pone en práctica los valores </w:t>
            </w:r>
            <w:r w:rsidRPr="00AD73A0">
              <w:rPr>
                <w:lang w:val="es-CO"/>
              </w:rPr>
              <w:lastRenderedPageBreak/>
              <w:t>inculcados desde el hogar.</w:t>
            </w:r>
          </w:p>
          <w:p w:rsidR="00DE4F04" w:rsidRPr="00AD73A0" w:rsidRDefault="00DE4F04" w:rsidP="00DE4F04">
            <w:pPr>
              <w:pStyle w:val="Prrafodelista"/>
              <w:rPr>
                <w:lang w:val="es-CO"/>
              </w:rPr>
            </w:pPr>
          </w:p>
        </w:tc>
      </w:tr>
    </w:tbl>
    <w:p w:rsidR="00DE4F04" w:rsidRPr="00AD73A0" w:rsidRDefault="00DE4F04" w:rsidP="00DE4F04"/>
    <w:p w:rsidR="00DE4F04" w:rsidRPr="00AD73A0" w:rsidRDefault="00DE4F04" w:rsidP="00DE4F04">
      <w:pPr>
        <w:jc w:val="center"/>
        <w:rPr>
          <w:b/>
        </w:rPr>
      </w:pPr>
      <w:r w:rsidRPr="00AD73A0">
        <w:rPr>
          <w:b/>
        </w:rPr>
        <w:t>PLAN DE AULA GRADO PREESCOLAR</w:t>
      </w:r>
    </w:p>
    <w:p w:rsidR="00DE4F04" w:rsidRPr="00AD73A0" w:rsidRDefault="006234CB" w:rsidP="00DE4F04">
      <w:pPr>
        <w:jc w:val="center"/>
        <w:rPr>
          <w:b/>
        </w:rPr>
      </w:pPr>
      <w:r>
        <w:rPr>
          <w:b/>
        </w:rPr>
        <w:t>AÑO 2018</w:t>
      </w:r>
    </w:p>
    <w:p w:rsidR="00DE4F04" w:rsidRPr="00AD73A0" w:rsidRDefault="00DE4F04" w:rsidP="00DE4F04">
      <w:r w:rsidRPr="00AD73A0">
        <w:rPr>
          <w:b/>
        </w:rPr>
        <w:t xml:space="preserve">PERIODO: 2 ASIGNATURA/AREA: </w:t>
      </w:r>
      <w:r w:rsidRPr="00AD73A0">
        <w:t xml:space="preserve">Cognitiva  </w:t>
      </w:r>
      <w:r w:rsidRPr="00AD73A0">
        <w:rPr>
          <w:b/>
        </w:rPr>
        <w:t xml:space="preserve">  GRADO:</w:t>
      </w:r>
      <w:r w:rsidRPr="00AD73A0">
        <w:t xml:space="preserve"> Transición</w:t>
      </w:r>
    </w:p>
    <w:p w:rsidR="00DE4F04" w:rsidRPr="00AD73A0" w:rsidRDefault="00DE4F04" w:rsidP="00DE4F04">
      <w:pPr>
        <w:autoSpaceDE w:val="0"/>
        <w:autoSpaceDN w:val="0"/>
        <w:adjustRightInd w:val="0"/>
        <w:rPr>
          <w:b/>
        </w:rPr>
      </w:pPr>
      <w:r w:rsidRPr="00AD73A0">
        <w:rPr>
          <w:b/>
        </w:rPr>
        <w:t xml:space="preserve">ESTANDARES BASICOS DE COMPETENCIA (EBC): </w:t>
      </w:r>
    </w:p>
    <w:p w:rsidR="00DE4F04" w:rsidRPr="00AD73A0" w:rsidRDefault="00DE4F04" w:rsidP="00465D84">
      <w:pPr>
        <w:pStyle w:val="Prrafodelista"/>
        <w:numPr>
          <w:ilvl w:val="0"/>
          <w:numId w:val="121"/>
        </w:numPr>
        <w:autoSpaceDE w:val="0"/>
        <w:autoSpaceDN w:val="0"/>
        <w:adjustRightInd w:val="0"/>
        <w:rPr>
          <w:color w:val="000000"/>
        </w:rPr>
      </w:pPr>
      <w:r w:rsidRPr="00AD73A0">
        <w:rPr>
          <w:color w:val="000000"/>
        </w:rPr>
        <w:t>Ubica en el tiempo eventos mediante frases como: antes de, después  de, ayer, hoy, hace mucho.</w:t>
      </w:r>
    </w:p>
    <w:p w:rsidR="00DE4F04" w:rsidRPr="00AD73A0" w:rsidRDefault="00DE4F04" w:rsidP="00465D84">
      <w:pPr>
        <w:pStyle w:val="Prrafodelista"/>
        <w:numPr>
          <w:ilvl w:val="0"/>
          <w:numId w:val="121"/>
        </w:numPr>
        <w:autoSpaceDE w:val="0"/>
        <w:autoSpaceDN w:val="0"/>
        <w:adjustRightInd w:val="0"/>
        <w:rPr>
          <w:color w:val="000000"/>
        </w:rPr>
      </w:pPr>
      <w:r w:rsidRPr="00AD73A0">
        <w:rPr>
          <w:color w:val="000000"/>
        </w:rPr>
        <w:t>Representa gráficamente  colecciones de objetos, además de nombrarlas, describirlas, contarlas y  compararlas</w:t>
      </w:r>
    </w:p>
    <w:p w:rsidR="00DE4F04" w:rsidRPr="00AD73A0" w:rsidRDefault="00DE4F04" w:rsidP="00465D84">
      <w:pPr>
        <w:pStyle w:val="Prrafodelista"/>
        <w:numPr>
          <w:ilvl w:val="0"/>
          <w:numId w:val="121"/>
        </w:numPr>
        <w:autoSpaceDE w:val="0"/>
        <w:autoSpaceDN w:val="0"/>
        <w:adjustRightInd w:val="0"/>
      </w:pPr>
      <w:r w:rsidRPr="00AD73A0">
        <w:rPr>
          <w:color w:val="000000"/>
        </w:rPr>
        <w:t>Usa los números  cardinales y ordinales  para contar objetos y ordenar secuencias</w:t>
      </w:r>
    </w:p>
    <w:p w:rsidR="00DE4F04" w:rsidRPr="00AD73A0" w:rsidRDefault="00DE4F04" w:rsidP="00465D84">
      <w:pPr>
        <w:pStyle w:val="Prrafodelista"/>
        <w:numPr>
          <w:ilvl w:val="0"/>
          <w:numId w:val="121"/>
        </w:numPr>
        <w:autoSpaceDE w:val="0"/>
        <w:autoSpaceDN w:val="0"/>
        <w:adjustRightInd w:val="0"/>
        <w:jc w:val="both"/>
      </w:pPr>
      <w:r w:rsidRPr="00AD73A0">
        <w:t>Identifico los cuantificadores estableciendo comparaciones entre conjuntos</w:t>
      </w:r>
    </w:p>
    <w:p w:rsidR="00DE4F04" w:rsidRPr="00AD73A0" w:rsidRDefault="00DE4F04" w:rsidP="00DE4F04">
      <w:r w:rsidRPr="00AD73A0">
        <w:rPr>
          <w:b/>
        </w:rPr>
        <w:t xml:space="preserve">DERECHOS BASICOS DE APRENDIZAJE (DBA): </w:t>
      </w:r>
      <w:r w:rsidRPr="00AD73A0">
        <w:t>DBA 11, DBA 12</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AD73A0" w:rsidRDefault="00DE4F04" w:rsidP="00DE4F04">
            <w:pPr>
              <w:jc w:val="center"/>
              <w:rPr>
                <w:b/>
              </w:rPr>
            </w:pPr>
            <w:r w:rsidRPr="00AD73A0">
              <w:rPr>
                <w:b/>
              </w:rPr>
              <w:t>TEMAS</w:t>
            </w:r>
          </w:p>
          <w:p w:rsidR="00DE4F04" w:rsidRPr="00AD73A0" w:rsidRDefault="00DE4F04" w:rsidP="00DE4F04">
            <w:pPr>
              <w:jc w:val="center"/>
            </w:pPr>
          </w:p>
          <w:p w:rsidR="00DE4F04" w:rsidRPr="00AD73A0" w:rsidRDefault="00DE4F04" w:rsidP="00DE4F04">
            <w:pPr>
              <w:jc w:val="center"/>
            </w:pPr>
          </w:p>
        </w:tc>
        <w:tc>
          <w:tcPr>
            <w:tcW w:w="4111" w:type="dxa"/>
          </w:tcPr>
          <w:p w:rsidR="00DE4F04" w:rsidRPr="00AD73A0" w:rsidRDefault="00DE4F04" w:rsidP="00DE4F04">
            <w:pPr>
              <w:jc w:val="center"/>
              <w:rPr>
                <w:b/>
              </w:rPr>
            </w:pPr>
            <w:r w:rsidRPr="00AD73A0">
              <w:rPr>
                <w:b/>
              </w:rPr>
              <w:t xml:space="preserve">ESTRATEGIAS DIDACTICAS </w:t>
            </w:r>
          </w:p>
        </w:tc>
        <w:tc>
          <w:tcPr>
            <w:tcW w:w="3045" w:type="dxa"/>
          </w:tcPr>
          <w:p w:rsidR="00DE4F04" w:rsidRPr="00AD73A0" w:rsidRDefault="00DE4F04" w:rsidP="00DE4F04">
            <w:pPr>
              <w:jc w:val="center"/>
              <w:rPr>
                <w:b/>
              </w:rPr>
            </w:pPr>
            <w:r w:rsidRPr="00AD73A0">
              <w:rPr>
                <w:b/>
              </w:rPr>
              <w:t>RECURSOS</w:t>
            </w:r>
          </w:p>
        </w:tc>
        <w:tc>
          <w:tcPr>
            <w:tcW w:w="3192" w:type="dxa"/>
          </w:tcPr>
          <w:p w:rsidR="00DE4F04" w:rsidRPr="00AD73A0" w:rsidRDefault="00DE4F04" w:rsidP="00DE4F04">
            <w:pPr>
              <w:jc w:val="center"/>
              <w:rPr>
                <w:b/>
              </w:rPr>
            </w:pPr>
            <w:r w:rsidRPr="00AD73A0">
              <w:rPr>
                <w:b/>
              </w:rPr>
              <w:t>INDICADORES DE DESEMPEÑO</w:t>
            </w:r>
          </w:p>
        </w:tc>
      </w:tr>
      <w:tr w:rsidR="00DE4F04" w:rsidRPr="00AD73A0" w:rsidTr="00DE4F04">
        <w:tc>
          <w:tcPr>
            <w:tcW w:w="2972" w:type="dxa"/>
          </w:tcPr>
          <w:p w:rsidR="00DE4F04" w:rsidRPr="00AD73A0" w:rsidRDefault="00DE4F04" w:rsidP="00DE4F04">
            <w:pPr>
              <w:autoSpaceDE w:val="0"/>
              <w:autoSpaceDN w:val="0"/>
              <w:adjustRightInd w:val="0"/>
              <w:rPr>
                <w:b/>
                <w:lang w:val="es-CO"/>
              </w:rPr>
            </w:pPr>
            <w:r w:rsidRPr="00AD73A0">
              <w:rPr>
                <w:b/>
                <w:lang w:val="es-CO"/>
              </w:rPr>
              <w:t>CUANTIFICADORES: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Muchos, pocos, mas, menos, igual.</w:t>
            </w:r>
          </w:p>
          <w:p w:rsidR="00DE4F04" w:rsidRPr="00AD73A0" w:rsidRDefault="00DE4F04" w:rsidP="00DE4F04">
            <w:pPr>
              <w:rPr>
                <w:lang w:val="es-CO"/>
              </w:rPr>
            </w:pPr>
            <w:r w:rsidRPr="00AD73A0">
              <w:rPr>
                <w:lang w:val="es-CO"/>
              </w:rPr>
              <w:t>Todos, ninguno, algunos, algún</w:t>
            </w:r>
          </w:p>
          <w:p w:rsidR="00DE4F04" w:rsidRPr="00AD73A0" w:rsidRDefault="00DE4F04" w:rsidP="00DE4F04">
            <w:pPr>
              <w:rPr>
                <w:lang w:val="es-CO"/>
              </w:rPr>
            </w:pPr>
          </w:p>
          <w:p w:rsidR="00DE4F04" w:rsidRPr="00AD73A0" w:rsidRDefault="00DE4F04" w:rsidP="00DE4F04">
            <w:pPr>
              <w:autoSpaceDE w:val="0"/>
              <w:autoSpaceDN w:val="0"/>
              <w:adjustRightInd w:val="0"/>
              <w:rPr>
                <w:b/>
                <w:lang w:val="es-CO"/>
              </w:rPr>
            </w:pPr>
            <w:r w:rsidRPr="00AD73A0">
              <w:rPr>
                <w:b/>
                <w:lang w:val="es-CO"/>
              </w:rPr>
              <w:lastRenderedPageBreak/>
              <w:t>NOCIÓN DE CANTIDAD:</w:t>
            </w:r>
          </w:p>
          <w:p w:rsidR="00DE4F04" w:rsidRPr="00AD73A0" w:rsidRDefault="00DE4F04" w:rsidP="00465D84">
            <w:pPr>
              <w:pStyle w:val="Prrafodelista"/>
              <w:numPr>
                <w:ilvl w:val="0"/>
                <w:numId w:val="72"/>
              </w:numPr>
              <w:autoSpaceDE w:val="0"/>
              <w:autoSpaceDN w:val="0"/>
              <w:adjustRightInd w:val="0"/>
            </w:pPr>
            <w:r w:rsidRPr="00AD73A0">
              <w:t>Números de 0 a 10</w:t>
            </w:r>
          </w:p>
          <w:p w:rsidR="00DE4F04" w:rsidRPr="00AD73A0" w:rsidRDefault="00DE4F04" w:rsidP="00465D84">
            <w:pPr>
              <w:pStyle w:val="Prrafodelista"/>
              <w:numPr>
                <w:ilvl w:val="0"/>
                <w:numId w:val="72"/>
              </w:numPr>
              <w:autoSpaceDE w:val="0"/>
              <w:autoSpaceDN w:val="0"/>
              <w:adjustRightInd w:val="0"/>
              <w:rPr>
                <w:lang w:val="es-CO"/>
              </w:rPr>
            </w:pPr>
            <w:r w:rsidRPr="00AD73A0">
              <w:rPr>
                <w:lang w:val="es-CO"/>
              </w:rPr>
              <w:t>Cardinalidad: más, menos, igual, muchos, pocos, relación biunívoca.</w:t>
            </w:r>
          </w:p>
          <w:p w:rsidR="00DE4F04" w:rsidRPr="00AD73A0" w:rsidRDefault="00DE4F04" w:rsidP="00465D84">
            <w:pPr>
              <w:pStyle w:val="Prrafodelista"/>
              <w:numPr>
                <w:ilvl w:val="0"/>
                <w:numId w:val="72"/>
              </w:numPr>
              <w:autoSpaceDE w:val="0"/>
              <w:autoSpaceDN w:val="0"/>
              <w:adjustRightInd w:val="0"/>
            </w:pPr>
            <w:r w:rsidRPr="00AD73A0">
              <w:t>Ordinalidad: antes, después, entre.</w:t>
            </w:r>
          </w:p>
          <w:p w:rsidR="00DE4F04" w:rsidRPr="00AD73A0" w:rsidRDefault="00DE4F04" w:rsidP="00465D84">
            <w:pPr>
              <w:pStyle w:val="Prrafodelista"/>
              <w:numPr>
                <w:ilvl w:val="0"/>
                <w:numId w:val="72"/>
              </w:numPr>
              <w:autoSpaceDE w:val="0"/>
              <w:autoSpaceDN w:val="0"/>
              <w:adjustRightInd w:val="0"/>
            </w:pPr>
            <w:r w:rsidRPr="00AD73A0">
              <w:t>Secuencialidad</w:t>
            </w:r>
          </w:p>
          <w:p w:rsidR="00DE4F04" w:rsidRPr="00AD73A0" w:rsidRDefault="00DE4F04" w:rsidP="00465D84">
            <w:pPr>
              <w:pStyle w:val="Prrafodelista"/>
              <w:numPr>
                <w:ilvl w:val="0"/>
                <w:numId w:val="124"/>
              </w:numPr>
              <w:autoSpaceDE w:val="0"/>
              <w:autoSpaceDN w:val="0"/>
              <w:adjustRightInd w:val="0"/>
              <w:rPr>
                <w:lang w:val="es-CO"/>
              </w:rPr>
            </w:pPr>
            <w:r w:rsidRPr="00AD73A0">
              <w:rPr>
                <w:lang w:val="es-CO"/>
              </w:rPr>
              <w:t>Invarianza del número: conservación de cantidad.</w:t>
            </w:r>
          </w:p>
          <w:p w:rsidR="00DE4F04" w:rsidRPr="00AD73A0" w:rsidRDefault="00DE4F04" w:rsidP="00465D84">
            <w:pPr>
              <w:pStyle w:val="Prrafodelista"/>
              <w:numPr>
                <w:ilvl w:val="0"/>
                <w:numId w:val="124"/>
              </w:numPr>
              <w:autoSpaceDE w:val="0"/>
              <w:autoSpaceDN w:val="0"/>
              <w:adjustRightInd w:val="0"/>
            </w:pPr>
            <w:r w:rsidRPr="00AD73A0">
              <w:t>Figuras: Rombo, óvalo</w:t>
            </w:r>
          </w:p>
          <w:p w:rsidR="00DE4F04" w:rsidRPr="00AD73A0" w:rsidRDefault="00DE4F04" w:rsidP="00DE4F04">
            <w:pPr>
              <w:autoSpaceDE w:val="0"/>
              <w:autoSpaceDN w:val="0"/>
              <w:adjustRightInd w:val="0"/>
            </w:pPr>
          </w:p>
        </w:tc>
        <w:tc>
          <w:tcPr>
            <w:tcW w:w="4111" w:type="dxa"/>
          </w:tcPr>
          <w:p w:rsidR="00DE4F04" w:rsidRPr="00AD73A0" w:rsidRDefault="00DE4F04" w:rsidP="00465D84">
            <w:pPr>
              <w:pStyle w:val="Prrafodelista"/>
              <w:numPr>
                <w:ilvl w:val="0"/>
                <w:numId w:val="110"/>
              </w:numPr>
              <w:rPr>
                <w:lang w:val="es-CO"/>
              </w:rPr>
            </w:pPr>
            <w:r w:rsidRPr="00AD73A0">
              <w:rPr>
                <w:lang w:val="es-CO"/>
              </w:rPr>
              <w:lastRenderedPageBreak/>
              <w:t>Formación de conjuntos a partir de la clasificación</w:t>
            </w:r>
          </w:p>
          <w:p w:rsidR="00DE4F04" w:rsidRPr="00AD73A0" w:rsidRDefault="00DE4F04" w:rsidP="00465D84">
            <w:pPr>
              <w:pStyle w:val="Prrafodelista"/>
              <w:numPr>
                <w:ilvl w:val="0"/>
                <w:numId w:val="110"/>
              </w:numPr>
            </w:pPr>
            <w:r w:rsidRPr="00AD73A0">
              <w:t>Conteo de material concreto</w:t>
            </w:r>
          </w:p>
          <w:p w:rsidR="00DE4F04" w:rsidRPr="00AD73A0" w:rsidRDefault="00DE4F04" w:rsidP="00465D84">
            <w:pPr>
              <w:pStyle w:val="Prrafodelista"/>
              <w:numPr>
                <w:ilvl w:val="0"/>
                <w:numId w:val="110"/>
              </w:numPr>
              <w:rPr>
                <w:lang w:val="es-CO"/>
              </w:rPr>
            </w:pPr>
            <w:r w:rsidRPr="00AD73A0">
              <w:rPr>
                <w:lang w:val="es-CO"/>
              </w:rPr>
              <w:t>Conjuntos con material concreto siguiendo instrucciones</w:t>
            </w:r>
          </w:p>
          <w:p w:rsidR="00DE4F04" w:rsidRPr="00AD73A0" w:rsidRDefault="00DE4F04" w:rsidP="00465D84">
            <w:pPr>
              <w:pStyle w:val="Prrafodelista"/>
              <w:numPr>
                <w:ilvl w:val="0"/>
                <w:numId w:val="110"/>
              </w:numPr>
            </w:pPr>
            <w:r w:rsidRPr="00AD73A0">
              <w:t>Conteo ascendente y descendente</w:t>
            </w:r>
          </w:p>
          <w:p w:rsidR="00DE4F04" w:rsidRPr="00AD73A0" w:rsidRDefault="00DE4F04" w:rsidP="00465D84">
            <w:pPr>
              <w:pStyle w:val="Prrafodelista"/>
              <w:numPr>
                <w:ilvl w:val="0"/>
                <w:numId w:val="110"/>
              </w:numPr>
            </w:pPr>
            <w:r w:rsidRPr="00AD73A0">
              <w:t>Seriación y correspondencia</w:t>
            </w:r>
          </w:p>
          <w:p w:rsidR="00DE4F04" w:rsidRPr="00AD73A0" w:rsidRDefault="00DE4F04" w:rsidP="00465D84">
            <w:pPr>
              <w:pStyle w:val="Prrafodelista"/>
              <w:numPr>
                <w:ilvl w:val="0"/>
                <w:numId w:val="110"/>
              </w:numPr>
            </w:pPr>
            <w:r w:rsidRPr="00AD73A0">
              <w:lastRenderedPageBreak/>
              <w:t>Correspondencia cantidad-número</w:t>
            </w:r>
          </w:p>
          <w:p w:rsidR="00DE4F04" w:rsidRPr="00AD73A0" w:rsidRDefault="00DE4F04" w:rsidP="00465D84">
            <w:pPr>
              <w:pStyle w:val="Prrafodelista"/>
              <w:numPr>
                <w:ilvl w:val="0"/>
                <w:numId w:val="110"/>
              </w:numPr>
              <w:rPr>
                <w:lang w:val="es-CO"/>
              </w:rPr>
            </w:pPr>
            <w:r w:rsidRPr="00AD73A0">
              <w:rPr>
                <w:lang w:val="es-CO"/>
              </w:rPr>
              <w:t>Trabajo en el cuaderno de regletas</w:t>
            </w:r>
          </w:p>
          <w:p w:rsidR="00DE4F04" w:rsidRPr="00AD73A0" w:rsidRDefault="00DE4F04" w:rsidP="00465D84">
            <w:pPr>
              <w:pStyle w:val="Prrafodelista"/>
              <w:numPr>
                <w:ilvl w:val="0"/>
                <w:numId w:val="110"/>
              </w:numPr>
            </w:pPr>
            <w:r w:rsidRPr="00AD73A0">
              <w:t>Elaboración de fichas de correspondencia</w:t>
            </w:r>
          </w:p>
          <w:p w:rsidR="00DE4F04" w:rsidRPr="00AD73A0" w:rsidRDefault="00DE4F04" w:rsidP="00465D84">
            <w:pPr>
              <w:pStyle w:val="Prrafodelista"/>
              <w:numPr>
                <w:ilvl w:val="0"/>
                <w:numId w:val="110"/>
              </w:numPr>
              <w:rPr>
                <w:lang w:val="es-CO"/>
              </w:rPr>
            </w:pPr>
            <w:r w:rsidRPr="00AD73A0">
              <w:rPr>
                <w:lang w:val="es-CO"/>
              </w:rPr>
              <w:t>Formación de figuras con elementos variados</w:t>
            </w:r>
          </w:p>
          <w:p w:rsidR="00DE4F04" w:rsidRPr="00AD73A0" w:rsidRDefault="00DE4F04" w:rsidP="00465D84">
            <w:pPr>
              <w:pStyle w:val="Prrafodelista"/>
              <w:numPr>
                <w:ilvl w:val="0"/>
                <w:numId w:val="110"/>
              </w:numPr>
            </w:pPr>
            <w:r w:rsidRPr="00AD73A0">
              <w:t>Decoración de figuras geométricas</w:t>
            </w:r>
          </w:p>
          <w:p w:rsidR="00DE4F04" w:rsidRPr="00AD73A0" w:rsidRDefault="00DE4F04" w:rsidP="00465D84">
            <w:pPr>
              <w:pStyle w:val="Prrafodelista"/>
              <w:numPr>
                <w:ilvl w:val="0"/>
                <w:numId w:val="110"/>
              </w:numPr>
              <w:rPr>
                <w:lang w:val="es-CO"/>
              </w:rPr>
            </w:pPr>
            <w:r w:rsidRPr="00AD73A0">
              <w:rPr>
                <w:lang w:val="es-CO"/>
              </w:rPr>
              <w:t>Reproducción gráfica de los números del 1 al 10</w:t>
            </w:r>
          </w:p>
          <w:p w:rsidR="00DE4F04" w:rsidRPr="00AD73A0" w:rsidRDefault="00DE4F04" w:rsidP="00465D84">
            <w:pPr>
              <w:pStyle w:val="Prrafodelista"/>
              <w:numPr>
                <w:ilvl w:val="0"/>
                <w:numId w:val="110"/>
              </w:numPr>
            </w:pPr>
            <w:r w:rsidRPr="00AD73A0">
              <w:t>Trabajo con tan gram</w:t>
            </w:r>
          </w:p>
        </w:tc>
        <w:tc>
          <w:tcPr>
            <w:tcW w:w="3045" w:type="dxa"/>
          </w:tcPr>
          <w:p w:rsidR="00DE4F04" w:rsidRPr="00AD73A0" w:rsidRDefault="00DE4F04" w:rsidP="00465D84">
            <w:pPr>
              <w:pStyle w:val="Prrafodelista"/>
              <w:numPr>
                <w:ilvl w:val="0"/>
                <w:numId w:val="110"/>
              </w:numPr>
              <w:rPr>
                <w:lang w:val="es-CO"/>
              </w:rPr>
            </w:pPr>
            <w:r w:rsidRPr="00AD73A0">
              <w:rPr>
                <w:lang w:val="es-CO"/>
              </w:rPr>
              <w:lastRenderedPageBreak/>
              <w:t xml:space="preserve">Material concreto: tapas, bloques de madera, </w:t>
            </w:r>
          </w:p>
          <w:p w:rsidR="00DE4F04" w:rsidRPr="00AD73A0" w:rsidRDefault="00DE4F04" w:rsidP="00465D84">
            <w:pPr>
              <w:pStyle w:val="Prrafodelista"/>
              <w:numPr>
                <w:ilvl w:val="0"/>
                <w:numId w:val="110"/>
              </w:numPr>
            </w:pPr>
            <w:r w:rsidRPr="00AD73A0">
              <w:t>Lápices, colores,</w:t>
            </w:r>
          </w:p>
          <w:p w:rsidR="00DE4F04" w:rsidRPr="00AD73A0" w:rsidRDefault="00DE4F04" w:rsidP="00465D84">
            <w:pPr>
              <w:pStyle w:val="Prrafodelista"/>
              <w:numPr>
                <w:ilvl w:val="0"/>
                <w:numId w:val="110"/>
              </w:numPr>
            </w:pPr>
            <w:r w:rsidRPr="00AD73A0">
              <w:t>Fichas de trabajo</w:t>
            </w:r>
          </w:p>
          <w:p w:rsidR="00DE4F04" w:rsidRPr="00AD73A0" w:rsidRDefault="00DE4F04" w:rsidP="00465D84">
            <w:pPr>
              <w:pStyle w:val="Prrafodelista"/>
              <w:numPr>
                <w:ilvl w:val="0"/>
                <w:numId w:val="110"/>
              </w:numPr>
            </w:pPr>
            <w:r w:rsidRPr="00AD73A0">
              <w:t>Cuadernos</w:t>
            </w:r>
          </w:p>
          <w:p w:rsidR="00DE4F04" w:rsidRPr="00AD73A0" w:rsidRDefault="00DE4F04" w:rsidP="00465D84">
            <w:pPr>
              <w:pStyle w:val="Prrafodelista"/>
              <w:numPr>
                <w:ilvl w:val="0"/>
                <w:numId w:val="110"/>
              </w:numPr>
            </w:pPr>
            <w:r w:rsidRPr="00AD73A0">
              <w:t>Lana, plastilina</w:t>
            </w:r>
          </w:p>
          <w:p w:rsidR="00DE4F04" w:rsidRPr="00AD73A0" w:rsidRDefault="00DE4F04" w:rsidP="00465D84">
            <w:pPr>
              <w:pStyle w:val="Prrafodelista"/>
              <w:numPr>
                <w:ilvl w:val="0"/>
                <w:numId w:val="110"/>
              </w:numPr>
            </w:pPr>
            <w:r w:rsidRPr="00AD73A0">
              <w:lastRenderedPageBreak/>
              <w:t>Hojas de block</w:t>
            </w:r>
          </w:p>
          <w:p w:rsidR="00DE4F04" w:rsidRPr="00AD73A0" w:rsidRDefault="00DE4F04" w:rsidP="00465D84">
            <w:pPr>
              <w:pStyle w:val="Prrafodelista"/>
              <w:numPr>
                <w:ilvl w:val="0"/>
                <w:numId w:val="110"/>
              </w:numPr>
            </w:pPr>
            <w:r w:rsidRPr="00AD73A0">
              <w:t>Tan gram</w:t>
            </w:r>
          </w:p>
        </w:tc>
        <w:tc>
          <w:tcPr>
            <w:tcW w:w="3192" w:type="dxa"/>
          </w:tcPr>
          <w:p w:rsidR="00DE4F04" w:rsidRPr="00AD73A0" w:rsidRDefault="00DE4F04" w:rsidP="00DE4F04">
            <w:pPr>
              <w:autoSpaceDE w:val="0"/>
              <w:autoSpaceDN w:val="0"/>
              <w:adjustRightInd w:val="0"/>
              <w:rPr>
                <w:lang w:val="es-CO"/>
              </w:rPr>
            </w:pPr>
            <w:r w:rsidRPr="00AD73A0">
              <w:rPr>
                <w:lang w:val="es-CO"/>
              </w:rPr>
              <w:lastRenderedPageBreak/>
              <w:t>- Identifica cada uno de los cuantificadores aplicándolos en la cotidianidad escolar</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-Establece relaciones de cantidad y orden en el círculo numérico hasta el 10.</w:t>
            </w:r>
          </w:p>
          <w:p w:rsidR="00DE4F04" w:rsidRPr="00AD73A0" w:rsidRDefault="00DE4F04" w:rsidP="00DE4F04">
            <w:pPr>
              <w:autoSpaceDE w:val="0"/>
              <w:autoSpaceDN w:val="0"/>
              <w:adjustRightInd w:val="0"/>
              <w:ind w:left="43"/>
              <w:rPr>
                <w:lang w:val="es-CO"/>
              </w:rPr>
            </w:pPr>
          </w:p>
          <w:p w:rsidR="00DE4F04" w:rsidRPr="00AD73A0" w:rsidRDefault="00DE4F04" w:rsidP="00DE4F04">
            <w:pPr>
              <w:autoSpaceDE w:val="0"/>
              <w:autoSpaceDN w:val="0"/>
              <w:adjustRightInd w:val="0"/>
              <w:ind w:left="43"/>
              <w:rPr>
                <w:lang w:val="es-CO"/>
              </w:rPr>
            </w:pPr>
            <w:r w:rsidRPr="00AD73A0">
              <w:rPr>
                <w:lang w:val="es-CO"/>
              </w:rPr>
              <w:t>-Reconoce que el número representa la misma cantidad de objetos, independientemente del orden escogido, de la distribución espacial o de sus características.</w:t>
            </w:r>
          </w:p>
          <w:p w:rsidR="00DE4F04" w:rsidRPr="00AD73A0" w:rsidRDefault="00DE4F04" w:rsidP="00DE4F04">
            <w:pPr>
              <w:autoSpaceDE w:val="0"/>
              <w:autoSpaceDN w:val="0"/>
              <w:adjustRightInd w:val="0"/>
              <w:ind w:left="43"/>
              <w:rPr>
                <w:lang w:val="es-CO"/>
              </w:rPr>
            </w:pPr>
          </w:p>
          <w:p w:rsidR="00DE4F04" w:rsidRPr="00AD73A0" w:rsidRDefault="00DE4F04" w:rsidP="00DE4F04">
            <w:r w:rsidRPr="00AD73A0">
              <w:t xml:space="preserve">- </w:t>
            </w:r>
          </w:p>
        </w:tc>
      </w:tr>
    </w:tbl>
    <w:p w:rsidR="00DE4F04" w:rsidRPr="00AD73A0" w:rsidRDefault="00DE4F04" w:rsidP="00DE4F04"/>
    <w:p w:rsidR="00DE4F04" w:rsidRPr="002F6437" w:rsidRDefault="00DE4F04" w:rsidP="00DE4F04">
      <w:pPr>
        <w:jc w:val="center"/>
        <w:rPr>
          <w:b/>
        </w:rPr>
      </w:pPr>
      <w:r w:rsidRPr="002F6437">
        <w:rPr>
          <w:b/>
        </w:rPr>
        <w:t>PLAN DE AULA GRADO PREESCOLAR</w:t>
      </w:r>
    </w:p>
    <w:p w:rsidR="00DE4F04" w:rsidRPr="002F6437" w:rsidRDefault="006234CB" w:rsidP="00DE4F04">
      <w:pPr>
        <w:jc w:val="center"/>
        <w:rPr>
          <w:b/>
        </w:rPr>
      </w:pPr>
      <w:r>
        <w:rPr>
          <w:b/>
        </w:rPr>
        <w:t>AÑO 2018</w:t>
      </w:r>
    </w:p>
    <w:p w:rsidR="00DE4F04" w:rsidRPr="00AD73A0" w:rsidRDefault="00DE4F04" w:rsidP="00DE4F04">
      <w:r w:rsidRPr="002F6437">
        <w:rPr>
          <w:b/>
        </w:rPr>
        <w:t xml:space="preserve">PERIODO: 2  ASIGNATURA/AREA: </w:t>
      </w:r>
      <w:r w:rsidRPr="00AD73A0">
        <w:t xml:space="preserve">Corporal  </w:t>
      </w:r>
      <w:r w:rsidRPr="002F6437">
        <w:rPr>
          <w:b/>
        </w:rPr>
        <w:t xml:space="preserve">GRADO: </w:t>
      </w:r>
      <w:r w:rsidRPr="00AD73A0">
        <w:t>Transición</w:t>
      </w:r>
    </w:p>
    <w:p w:rsidR="00DE4F04" w:rsidRPr="002F6437" w:rsidRDefault="00DE4F04" w:rsidP="00DE4F04">
      <w:pPr>
        <w:autoSpaceDE w:val="0"/>
        <w:autoSpaceDN w:val="0"/>
        <w:adjustRightInd w:val="0"/>
        <w:rPr>
          <w:b/>
        </w:rPr>
      </w:pPr>
      <w:r w:rsidRPr="002F6437">
        <w:rPr>
          <w:b/>
        </w:rPr>
        <w:t>ESTANDARES BASICOS DE COMPETENCIA (EBC):</w:t>
      </w:r>
    </w:p>
    <w:p w:rsidR="00DE4F04" w:rsidRPr="00AD73A0" w:rsidRDefault="00DE4F04" w:rsidP="00465D84">
      <w:pPr>
        <w:pStyle w:val="Prrafodelista"/>
        <w:numPr>
          <w:ilvl w:val="0"/>
          <w:numId w:val="115"/>
        </w:numPr>
        <w:autoSpaceDE w:val="0"/>
        <w:autoSpaceDN w:val="0"/>
        <w:adjustRightInd w:val="0"/>
      </w:pPr>
      <w:r w:rsidRPr="00AD73A0">
        <w:t>.</w:t>
      </w:r>
      <w:r w:rsidRPr="00AD73A0">
        <w:rPr>
          <w:rFonts w:cs="Arial"/>
          <w:b/>
          <w:sz w:val="20"/>
          <w:szCs w:val="20"/>
        </w:rPr>
        <w:t xml:space="preserve"> </w:t>
      </w:r>
      <w:r w:rsidRPr="00AD73A0">
        <w:t>Cuerpo, acción, entorno, reconocimiento del cuerpo.</w:t>
      </w:r>
    </w:p>
    <w:p w:rsidR="00DE4F04" w:rsidRPr="00AD73A0" w:rsidRDefault="00DE4F04" w:rsidP="00DE4F04">
      <w:r w:rsidRPr="002F6437">
        <w:rPr>
          <w:b/>
        </w:rPr>
        <w:t xml:space="preserve">DERECHOS BASICOS DE APRENDIZAJE (DBA): </w:t>
      </w:r>
      <w:r w:rsidRPr="00AD73A0">
        <w:t>DBA 7, DBA 14</w:t>
      </w:r>
    </w:p>
    <w:p w:rsidR="00DE4F04" w:rsidRPr="00AD73A0" w:rsidRDefault="00DE4F04" w:rsidP="00DE4F04"/>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2F6437" w:rsidRDefault="00DE4F04" w:rsidP="00DE4F04">
            <w:pPr>
              <w:jc w:val="center"/>
              <w:rPr>
                <w:b/>
              </w:rPr>
            </w:pPr>
            <w:r w:rsidRPr="002F6437">
              <w:rPr>
                <w:b/>
              </w:rPr>
              <w:lastRenderedPageBreak/>
              <w:t>TEMAS</w:t>
            </w:r>
          </w:p>
          <w:p w:rsidR="00DE4F04" w:rsidRPr="00AD73A0" w:rsidRDefault="00DE4F04" w:rsidP="00DE4F04">
            <w:pPr>
              <w:jc w:val="center"/>
            </w:pPr>
          </w:p>
        </w:tc>
        <w:tc>
          <w:tcPr>
            <w:tcW w:w="4111" w:type="dxa"/>
          </w:tcPr>
          <w:p w:rsidR="00DE4F04" w:rsidRPr="002F6437" w:rsidRDefault="00DE4F04" w:rsidP="00DE4F04">
            <w:pPr>
              <w:jc w:val="center"/>
              <w:rPr>
                <w:b/>
              </w:rPr>
            </w:pPr>
            <w:r w:rsidRPr="002F6437">
              <w:rPr>
                <w:b/>
              </w:rPr>
              <w:t xml:space="preserve">ESTRATEGIAS DIDACTICAS </w:t>
            </w:r>
          </w:p>
        </w:tc>
        <w:tc>
          <w:tcPr>
            <w:tcW w:w="3045" w:type="dxa"/>
          </w:tcPr>
          <w:p w:rsidR="00DE4F04" w:rsidRPr="002F6437" w:rsidRDefault="00DE4F04" w:rsidP="00DE4F04">
            <w:pPr>
              <w:jc w:val="center"/>
              <w:rPr>
                <w:b/>
              </w:rPr>
            </w:pPr>
            <w:r w:rsidRPr="002F6437">
              <w:rPr>
                <w:b/>
              </w:rPr>
              <w:t>RECURSOS</w:t>
            </w:r>
          </w:p>
        </w:tc>
        <w:tc>
          <w:tcPr>
            <w:tcW w:w="3192" w:type="dxa"/>
          </w:tcPr>
          <w:p w:rsidR="00DE4F04" w:rsidRPr="002F6437" w:rsidRDefault="00DE4F04" w:rsidP="00DE4F04">
            <w:pPr>
              <w:jc w:val="center"/>
              <w:rPr>
                <w:b/>
              </w:rPr>
            </w:pPr>
            <w:r w:rsidRPr="002F6437">
              <w:rPr>
                <w:b/>
              </w:rPr>
              <w:t>INDICADORES DE DESEMPEÑO</w:t>
            </w:r>
          </w:p>
        </w:tc>
      </w:tr>
      <w:tr w:rsidR="00DE4F04" w:rsidRPr="00AD73A0" w:rsidTr="00DE4F04">
        <w:tc>
          <w:tcPr>
            <w:tcW w:w="2972" w:type="dxa"/>
          </w:tcPr>
          <w:p w:rsidR="00DE4F04" w:rsidRPr="00AD73A0" w:rsidRDefault="00DE4F04" w:rsidP="00465D84">
            <w:pPr>
              <w:pStyle w:val="Prrafodelista"/>
              <w:numPr>
                <w:ilvl w:val="0"/>
                <w:numId w:val="120"/>
              </w:numPr>
              <w:autoSpaceDE w:val="0"/>
              <w:autoSpaceDN w:val="0"/>
              <w:adjustRightInd w:val="0"/>
              <w:jc w:val="both"/>
              <w:rPr>
                <w:b/>
                <w:lang w:val="es-VE"/>
              </w:rPr>
            </w:pPr>
            <w:r w:rsidRPr="00AD73A0">
              <w:rPr>
                <w:b/>
              </w:rPr>
              <w:t>MOTRICIDAD GRUESA:</w:t>
            </w:r>
          </w:p>
          <w:p w:rsidR="00DE4F04" w:rsidRPr="00AD73A0" w:rsidRDefault="00DE4F04" w:rsidP="00DE4F04">
            <w:pPr>
              <w:autoSpaceDE w:val="0"/>
              <w:autoSpaceDN w:val="0"/>
              <w:adjustRightInd w:val="0"/>
              <w:rPr>
                <w:b/>
              </w:rPr>
            </w:pPr>
            <w:r w:rsidRPr="00AD73A0">
              <w:rPr>
                <w:b/>
              </w:rPr>
              <w:t>DESPLAZAMIENTOS:</w:t>
            </w:r>
          </w:p>
          <w:p w:rsidR="00DE4F04" w:rsidRPr="00AD73A0" w:rsidRDefault="00DE4F04" w:rsidP="00465D84">
            <w:pPr>
              <w:pStyle w:val="Prrafodelista"/>
              <w:numPr>
                <w:ilvl w:val="0"/>
                <w:numId w:val="79"/>
              </w:numPr>
              <w:autoSpaceDE w:val="0"/>
              <w:autoSpaceDN w:val="0"/>
              <w:adjustRightInd w:val="0"/>
            </w:pPr>
            <w:r w:rsidRPr="00AD73A0">
              <w:t>Trepar</w:t>
            </w:r>
          </w:p>
          <w:p w:rsidR="00DE4F04" w:rsidRPr="00AD73A0" w:rsidRDefault="00DE4F04" w:rsidP="00465D84">
            <w:pPr>
              <w:pStyle w:val="Prrafodelista"/>
              <w:numPr>
                <w:ilvl w:val="0"/>
                <w:numId w:val="79"/>
              </w:numPr>
              <w:autoSpaceDE w:val="0"/>
              <w:autoSpaceDN w:val="0"/>
              <w:adjustRightInd w:val="0"/>
            </w:pPr>
            <w:r w:rsidRPr="00AD73A0">
              <w:t>Escalar</w:t>
            </w:r>
          </w:p>
          <w:p w:rsidR="00DE4F04" w:rsidRPr="00AD73A0" w:rsidRDefault="00DE4F04" w:rsidP="00465D84">
            <w:pPr>
              <w:pStyle w:val="Prrafodelista"/>
              <w:numPr>
                <w:ilvl w:val="0"/>
                <w:numId w:val="79"/>
              </w:numPr>
              <w:autoSpaceDE w:val="0"/>
              <w:autoSpaceDN w:val="0"/>
              <w:adjustRightInd w:val="0"/>
            </w:pPr>
            <w:r w:rsidRPr="00AD73A0">
              <w:t>Marchar</w:t>
            </w:r>
          </w:p>
          <w:p w:rsidR="00DE4F04" w:rsidRPr="00AD73A0" w:rsidRDefault="00DE4F04" w:rsidP="00465D84">
            <w:pPr>
              <w:pStyle w:val="Prrafodelista"/>
              <w:numPr>
                <w:ilvl w:val="0"/>
                <w:numId w:val="79"/>
              </w:numPr>
              <w:autoSpaceDE w:val="0"/>
              <w:autoSpaceDN w:val="0"/>
              <w:adjustRightInd w:val="0"/>
            </w:pPr>
            <w:r w:rsidRPr="00AD73A0">
              <w:t>Correr</w:t>
            </w:r>
          </w:p>
          <w:p w:rsidR="00DE4F04" w:rsidRPr="00AD73A0" w:rsidRDefault="00DE4F04" w:rsidP="00465D84">
            <w:pPr>
              <w:pStyle w:val="Prrafodelista"/>
              <w:numPr>
                <w:ilvl w:val="0"/>
                <w:numId w:val="79"/>
              </w:numPr>
              <w:autoSpaceDE w:val="0"/>
              <w:autoSpaceDN w:val="0"/>
              <w:adjustRightInd w:val="0"/>
            </w:pPr>
            <w:r w:rsidRPr="00AD73A0">
              <w:t>Reptar</w:t>
            </w:r>
          </w:p>
          <w:p w:rsidR="00DE4F04" w:rsidRPr="00AD73A0" w:rsidRDefault="00DE4F04" w:rsidP="00465D84">
            <w:pPr>
              <w:pStyle w:val="Prrafodelista"/>
              <w:numPr>
                <w:ilvl w:val="0"/>
                <w:numId w:val="79"/>
              </w:numPr>
              <w:autoSpaceDE w:val="0"/>
              <w:autoSpaceDN w:val="0"/>
              <w:adjustRightInd w:val="0"/>
            </w:pPr>
            <w:r w:rsidRPr="00AD73A0">
              <w:t>Gatear</w:t>
            </w:r>
          </w:p>
          <w:p w:rsidR="00DE4F04" w:rsidRPr="00AD73A0" w:rsidRDefault="00DE4F04" w:rsidP="00DE4F04">
            <w:pPr>
              <w:autoSpaceDE w:val="0"/>
              <w:autoSpaceDN w:val="0"/>
              <w:adjustRightInd w:val="0"/>
              <w:ind w:left="360"/>
              <w:jc w:val="both"/>
              <w:rPr>
                <w:b/>
              </w:rPr>
            </w:pPr>
          </w:p>
          <w:p w:rsidR="00DE4F04" w:rsidRPr="00AD73A0" w:rsidRDefault="00DE4F04" w:rsidP="00DE4F04">
            <w:pPr>
              <w:autoSpaceDE w:val="0"/>
              <w:autoSpaceDN w:val="0"/>
              <w:adjustRightInd w:val="0"/>
              <w:rPr>
                <w:b/>
              </w:rPr>
            </w:pPr>
            <w:r w:rsidRPr="00AD73A0">
              <w:rPr>
                <w:b/>
              </w:rPr>
              <w:t>COORDINACIÒN Y RITMO:</w:t>
            </w:r>
          </w:p>
          <w:p w:rsidR="00DE4F04" w:rsidRPr="00AD73A0" w:rsidRDefault="00DE4F04" w:rsidP="00465D84">
            <w:pPr>
              <w:pStyle w:val="Prrafodelista"/>
              <w:numPr>
                <w:ilvl w:val="0"/>
                <w:numId w:val="80"/>
              </w:numPr>
              <w:autoSpaceDE w:val="0"/>
              <w:autoSpaceDN w:val="0"/>
              <w:adjustRightInd w:val="0"/>
            </w:pPr>
            <w:r w:rsidRPr="00AD73A0">
              <w:t>Óculo-manual</w:t>
            </w:r>
          </w:p>
          <w:p w:rsidR="00DE4F04" w:rsidRPr="00AD73A0" w:rsidRDefault="00DE4F04" w:rsidP="00465D84">
            <w:pPr>
              <w:pStyle w:val="Prrafodelista"/>
              <w:numPr>
                <w:ilvl w:val="0"/>
                <w:numId w:val="80"/>
              </w:numPr>
              <w:autoSpaceDE w:val="0"/>
              <w:autoSpaceDN w:val="0"/>
              <w:adjustRightInd w:val="0"/>
            </w:pPr>
            <w:r w:rsidRPr="00AD73A0">
              <w:t>Óculo-pédica</w:t>
            </w:r>
          </w:p>
          <w:p w:rsidR="00DE4F04" w:rsidRPr="00AD73A0" w:rsidRDefault="00DE4F04" w:rsidP="00DE4F04">
            <w:pPr>
              <w:autoSpaceDE w:val="0"/>
              <w:autoSpaceDN w:val="0"/>
              <w:adjustRightInd w:val="0"/>
              <w:rPr>
                <w:b/>
              </w:rPr>
            </w:pPr>
          </w:p>
          <w:p w:rsidR="00DE4F04" w:rsidRPr="00AD73A0" w:rsidRDefault="00DE4F04" w:rsidP="00DE4F04">
            <w:pPr>
              <w:autoSpaceDE w:val="0"/>
              <w:autoSpaceDN w:val="0"/>
              <w:adjustRightInd w:val="0"/>
              <w:ind w:left="360"/>
              <w:jc w:val="both"/>
              <w:rPr>
                <w:b/>
              </w:rPr>
            </w:pPr>
            <w:r w:rsidRPr="00AD73A0">
              <w:rPr>
                <w:b/>
              </w:rPr>
              <w:t>RITMO.</w:t>
            </w:r>
          </w:p>
          <w:p w:rsidR="00DE4F04" w:rsidRPr="00AD73A0" w:rsidRDefault="00DE4F04" w:rsidP="00DE4F04">
            <w:pPr>
              <w:autoSpaceDE w:val="0"/>
              <w:autoSpaceDN w:val="0"/>
              <w:adjustRightInd w:val="0"/>
              <w:ind w:left="360"/>
              <w:jc w:val="both"/>
              <w:rPr>
                <w:b/>
              </w:rPr>
            </w:pPr>
          </w:p>
          <w:p w:rsidR="00DE4F04" w:rsidRPr="00AD73A0" w:rsidRDefault="00DE4F04" w:rsidP="00DE4F04">
            <w:pPr>
              <w:rPr>
                <w:b/>
              </w:rPr>
            </w:pPr>
            <w:r w:rsidRPr="00AD73A0">
              <w:rPr>
                <w:b/>
              </w:rPr>
              <w:t>AJUSTE POSTURAL:</w:t>
            </w:r>
          </w:p>
          <w:p w:rsidR="00DE4F04" w:rsidRPr="00AD73A0" w:rsidRDefault="00DE4F04" w:rsidP="00465D84">
            <w:pPr>
              <w:pStyle w:val="Prrafodelista"/>
              <w:numPr>
                <w:ilvl w:val="0"/>
                <w:numId w:val="81"/>
              </w:numPr>
            </w:pPr>
            <w:r w:rsidRPr="00AD73A0">
              <w:t>Equilibrio estable</w:t>
            </w:r>
          </w:p>
          <w:p w:rsidR="00DE4F04" w:rsidRPr="00AD73A0" w:rsidRDefault="00DE4F04" w:rsidP="00465D84">
            <w:pPr>
              <w:pStyle w:val="Prrafodelista"/>
              <w:numPr>
                <w:ilvl w:val="0"/>
                <w:numId w:val="81"/>
              </w:numPr>
            </w:pPr>
            <w:r w:rsidRPr="00AD73A0">
              <w:t>Equilibrio inestable</w:t>
            </w:r>
          </w:p>
          <w:p w:rsidR="00DE4F04" w:rsidRPr="00AD73A0" w:rsidRDefault="00DE4F04" w:rsidP="00465D84">
            <w:pPr>
              <w:pStyle w:val="Prrafodelista"/>
              <w:numPr>
                <w:ilvl w:val="0"/>
                <w:numId w:val="81"/>
              </w:numPr>
            </w:pPr>
            <w:r w:rsidRPr="00AD73A0">
              <w:t>Equilibrio indiferente</w:t>
            </w:r>
          </w:p>
          <w:p w:rsidR="00DE4F04" w:rsidRPr="00AD73A0" w:rsidRDefault="00DE4F04" w:rsidP="00465D84">
            <w:pPr>
              <w:pStyle w:val="Prrafodelista"/>
              <w:numPr>
                <w:ilvl w:val="0"/>
                <w:numId w:val="81"/>
              </w:numPr>
              <w:autoSpaceDE w:val="0"/>
              <w:autoSpaceDN w:val="0"/>
              <w:adjustRightInd w:val="0"/>
              <w:ind w:left="360"/>
              <w:jc w:val="both"/>
              <w:rPr>
                <w:b/>
              </w:rPr>
            </w:pPr>
            <w:r w:rsidRPr="00AD73A0">
              <w:t>Equilibrio estático</w:t>
            </w:r>
          </w:p>
          <w:p w:rsidR="00DE4F04" w:rsidRPr="00AD73A0" w:rsidRDefault="00DE4F04" w:rsidP="00465D84">
            <w:pPr>
              <w:pStyle w:val="Prrafodelista"/>
              <w:numPr>
                <w:ilvl w:val="0"/>
                <w:numId w:val="81"/>
              </w:numPr>
              <w:autoSpaceDE w:val="0"/>
              <w:autoSpaceDN w:val="0"/>
              <w:adjustRightInd w:val="0"/>
              <w:ind w:left="360"/>
              <w:jc w:val="both"/>
              <w:rPr>
                <w:b/>
              </w:rPr>
            </w:pPr>
            <w:r w:rsidRPr="00AD73A0">
              <w:t>Equilibrio dinámico</w:t>
            </w:r>
          </w:p>
          <w:p w:rsidR="00DE4F04" w:rsidRPr="00AD73A0" w:rsidRDefault="00DE4F04" w:rsidP="00DE4F04">
            <w:pPr>
              <w:autoSpaceDE w:val="0"/>
              <w:autoSpaceDN w:val="0"/>
              <w:adjustRightInd w:val="0"/>
              <w:jc w:val="both"/>
              <w:rPr>
                <w:b/>
              </w:rPr>
            </w:pPr>
          </w:p>
          <w:p w:rsidR="00DE4F04" w:rsidRPr="00AD73A0" w:rsidRDefault="00DE4F04" w:rsidP="00DE4F04">
            <w:pPr>
              <w:autoSpaceDE w:val="0"/>
              <w:autoSpaceDN w:val="0"/>
              <w:adjustRightInd w:val="0"/>
              <w:jc w:val="both"/>
              <w:rPr>
                <w:b/>
              </w:rPr>
            </w:pPr>
            <w:r w:rsidRPr="00AD73A0">
              <w:rPr>
                <w:b/>
              </w:rPr>
              <w:t>MOTRICIDAD FINA:</w:t>
            </w:r>
          </w:p>
          <w:p w:rsidR="00DE4F04" w:rsidRPr="00AD73A0" w:rsidRDefault="00DE4F04" w:rsidP="00465D84">
            <w:pPr>
              <w:pStyle w:val="Prrafodelista"/>
              <w:numPr>
                <w:ilvl w:val="0"/>
                <w:numId w:val="120"/>
              </w:numPr>
              <w:autoSpaceDE w:val="0"/>
              <w:autoSpaceDN w:val="0"/>
              <w:adjustRightInd w:val="0"/>
              <w:jc w:val="both"/>
              <w:rPr>
                <w:b/>
              </w:rPr>
            </w:pPr>
            <w:r w:rsidRPr="00AD73A0">
              <w:t>Punzado</w:t>
            </w:r>
          </w:p>
          <w:p w:rsidR="00DE4F04" w:rsidRPr="00AD73A0" w:rsidRDefault="00DE4F04" w:rsidP="00465D84">
            <w:pPr>
              <w:pStyle w:val="Prrafodelista"/>
              <w:numPr>
                <w:ilvl w:val="0"/>
                <w:numId w:val="120"/>
              </w:numPr>
              <w:autoSpaceDE w:val="0"/>
              <w:autoSpaceDN w:val="0"/>
              <w:adjustRightInd w:val="0"/>
              <w:jc w:val="both"/>
              <w:rPr>
                <w:b/>
              </w:rPr>
            </w:pPr>
            <w:r w:rsidRPr="00AD73A0">
              <w:t>Estampillado</w:t>
            </w:r>
          </w:p>
          <w:p w:rsidR="00DE4F04" w:rsidRPr="00AD73A0" w:rsidRDefault="00DE4F04" w:rsidP="00465D84">
            <w:pPr>
              <w:pStyle w:val="Prrafodelista"/>
              <w:numPr>
                <w:ilvl w:val="0"/>
                <w:numId w:val="120"/>
              </w:numPr>
              <w:autoSpaceDE w:val="0"/>
              <w:autoSpaceDN w:val="0"/>
              <w:adjustRightInd w:val="0"/>
              <w:jc w:val="both"/>
              <w:rPr>
                <w:b/>
              </w:rPr>
            </w:pPr>
            <w:r w:rsidRPr="00AD73A0">
              <w:t>Encolado</w:t>
            </w:r>
          </w:p>
          <w:p w:rsidR="00DE4F04" w:rsidRPr="00AD73A0" w:rsidRDefault="00DE4F04" w:rsidP="00465D84">
            <w:pPr>
              <w:pStyle w:val="Prrafodelista"/>
              <w:numPr>
                <w:ilvl w:val="0"/>
                <w:numId w:val="120"/>
              </w:numPr>
              <w:autoSpaceDE w:val="0"/>
              <w:autoSpaceDN w:val="0"/>
              <w:adjustRightInd w:val="0"/>
              <w:jc w:val="both"/>
              <w:rPr>
                <w:b/>
              </w:rPr>
            </w:pPr>
            <w:r w:rsidRPr="00AD73A0">
              <w:t xml:space="preserve">Calcado </w:t>
            </w:r>
          </w:p>
          <w:p w:rsidR="00DE4F04" w:rsidRPr="00AD73A0" w:rsidRDefault="00DE4F04" w:rsidP="00465D84">
            <w:pPr>
              <w:pStyle w:val="Prrafodelista"/>
              <w:numPr>
                <w:ilvl w:val="0"/>
                <w:numId w:val="120"/>
              </w:numPr>
              <w:autoSpaceDE w:val="0"/>
              <w:autoSpaceDN w:val="0"/>
              <w:adjustRightInd w:val="0"/>
              <w:jc w:val="both"/>
              <w:rPr>
                <w:b/>
              </w:rPr>
            </w:pPr>
            <w:r w:rsidRPr="00AD73A0">
              <w:t xml:space="preserve">Coloreado </w:t>
            </w:r>
          </w:p>
          <w:p w:rsidR="00DE4F04" w:rsidRPr="00AD73A0" w:rsidRDefault="00DE4F04" w:rsidP="00DE4F04">
            <w:pPr>
              <w:autoSpaceDE w:val="0"/>
              <w:autoSpaceDN w:val="0"/>
              <w:adjustRightInd w:val="0"/>
              <w:jc w:val="both"/>
              <w:rPr>
                <w:b/>
              </w:rPr>
            </w:pPr>
          </w:p>
          <w:p w:rsidR="00DE4F04" w:rsidRPr="00AD73A0" w:rsidRDefault="00DE4F04" w:rsidP="00DE4F04">
            <w:pPr>
              <w:autoSpaceDE w:val="0"/>
              <w:autoSpaceDN w:val="0"/>
              <w:adjustRightInd w:val="0"/>
              <w:ind w:left="360"/>
              <w:jc w:val="both"/>
              <w:rPr>
                <w:b/>
              </w:rPr>
            </w:pPr>
          </w:p>
          <w:p w:rsidR="00DE4F04" w:rsidRPr="00AD73A0" w:rsidRDefault="00DE4F04" w:rsidP="00DE4F04">
            <w:pPr>
              <w:autoSpaceDE w:val="0"/>
              <w:autoSpaceDN w:val="0"/>
              <w:adjustRightInd w:val="0"/>
              <w:ind w:left="360"/>
              <w:jc w:val="both"/>
              <w:rPr>
                <w:b/>
              </w:rPr>
            </w:pPr>
          </w:p>
        </w:tc>
        <w:tc>
          <w:tcPr>
            <w:tcW w:w="4111" w:type="dxa"/>
          </w:tcPr>
          <w:p w:rsidR="00DE4F04" w:rsidRPr="00AD73A0" w:rsidRDefault="00DE4F04" w:rsidP="00465D84">
            <w:pPr>
              <w:pStyle w:val="Prrafodelista"/>
              <w:numPr>
                <w:ilvl w:val="0"/>
                <w:numId w:val="108"/>
              </w:numPr>
              <w:rPr>
                <w:lang w:val="es-CO"/>
              </w:rPr>
            </w:pPr>
            <w:r w:rsidRPr="00AD73A0">
              <w:rPr>
                <w:lang w:val="es-CO"/>
              </w:rPr>
              <w:lastRenderedPageBreak/>
              <w:t>Desplazamientos por diferentes espacios de acuerdo a las indicaciones</w:t>
            </w:r>
          </w:p>
          <w:p w:rsidR="00DE4F04" w:rsidRPr="00AD73A0" w:rsidRDefault="00DE4F04" w:rsidP="00465D84">
            <w:pPr>
              <w:pStyle w:val="Prrafodelista"/>
              <w:numPr>
                <w:ilvl w:val="0"/>
                <w:numId w:val="108"/>
              </w:numPr>
              <w:rPr>
                <w:lang w:val="es-CO"/>
              </w:rPr>
            </w:pPr>
            <w:r w:rsidRPr="00AD73A0">
              <w:rPr>
                <w:lang w:val="es-CO"/>
              </w:rPr>
              <w:t>Desplazamientos siguiendo el ritmo marcado por tambor, triángulo, música</w:t>
            </w:r>
          </w:p>
          <w:p w:rsidR="00DE4F04" w:rsidRPr="00AD73A0" w:rsidRDefault="00DE4F04" w:rsidP="00465D84">
            <w:pPr>
              <w:pStyle w:val="Prrafodelista"/>
              <w:numPr>
                <w:ilvl w:val="0"/>
                <w:numId w:val="108"/>
              </w:numPr>
            </w:pPr>
            <w:r w:rsidRPr="00AD73A0">
              <w:t>Imitación de movimientos</w:t>
            </w:r>
          </w:p>
          <w:p w:rsidR="00DE4F04" w:rsidRPr="00AD73A0" w:rsidRDefault="00DE4F04" w:rsidP="00465D84">
            <w:pPr>
              <w:pStyle w:val="Prrafodelista"/>
              <w:numPr>
                <w:ilvl w:val="0"/>
                <w:numId w:val="108"/>
              </w:numPr>
              <w:rPr>
                <w:lang w:val="es-CO"/>
              </w:rPr>
            </w:pPr>
            <w:r w:rsidRPr="00AD73A0">
              <w:rPr>
                <w:lang w:val="es-CO"/>
              </w:rPr>
              <w:t>Baile libre con diversos ritmos musicales</w:t>
            </w:r>
          </w:p>
          <w:p w:rsidR="00DE4F04" w:rsidRPr="00AD73A0" w:rsidRDefault="00DE4F04" w:rsidP="00465D84">
            <w:pPr>
              <w:pStyle w:val="Prrafodelista"/>
              <w:numPr>
                <w:ilvl w:val="0"/>
                <w:numId w:val="108"/>
              </w:numPr>
            </w:pPr>
            <w:r w:rsidRPr="00AD73A0">
              <w:t>Desplazamientos con diferentes velocidades</w:t>
            </w:r>
          </w:p>
          <w:p w:rsidR="00DE4F04" w:rsidRPr="00AD73A0" w:rsidRDefault="00DE4F04" w:rsidP="00465D84">
            <w:pPr>
              <w:pStyle w:val="Prrafodelista"/>
              <w:numPr>
                <w:ilvl w:val="0"/>
                <w:numId w:val="108"/>
              </w:numPr>
              <w:rPr>
                <w:lang w:val="es-CO"/>
              </w:rPr>
            </w:pPr>
            <w:r w:rsidRPr="00AD73A0">
              <w:rPr>
                <w:lang w:val="es-CO"/>
              </w:rPr>
              <w:t>Equilibrio estático sobre lazos, líneas dibujadas</w:t>
            </w:r>
          </w:p>
          <w:p w:rsidR="00DE4F04" w:rsidRPr="00AD73A0" w:rsidRDefault="00DE4F04" w:rsidP="00465D84">
            <w:pPr>
              <w:pStyle w:val="Prrafodelista"/>
              <w:numPr>
                <w:ilvl w:val="0"/>
                <w:numId w:val="108"/>
              </w:numPr>
              <w:rPr>
                <w:lang w:val="es-CO"/>
              </w:rPr>
            </w:pPr>
            <w:r w:rsidRPr="00AD73A0">
              <w:rPr>
                <w:lang w:val="es-CO"/>
              </w:rPr>
              <w:t>Equilibrio dinámico empleando materiales como: bastones, pelotas, desplazamientos con cucharas y pimpones</w:t>
            </w:r>
          </w:p>
          <w:p w:rsidR="00DE4F04" w:rsidRPr="00AD73A0" w:rsidRDefault="00DE4F04" w:rsidP="00465D84">
            <w:pPr>
              <w:pStyle w:val="Prrafodelista"/>
              <w:numPr>
                <w:ilvl w:val="0"/>
                <w:numId w:val="108"/>
              </w:numPr>
              <w:rPr>
                <w:lang w:val="es-CO"/>
              </w:rPr>
            </w:pPr>
            <w:r w:rsidRPr="00AD73A0">
              <w:rPr>
                <w:lang w:val="es-CO"/>
              </w:rPr>
              <w:t>Punzado y estampillado de figuras complejas, figuras geométricas, vocales y números</w:t>
            </w:r>
          </w:p>
          <w:p w:rsidR="00DE4F04" w:rsidRPr="00AD73A0" w:rsidRDefault="00DE4F04" w:rsidP="00465D84">
            <w:pPr>
              <w:pStyle w:val="Prrafodelista"/>
              <w:numPr>
                <w:ilvl w:val="0"/>
                <w:numId w:val="108"/>
              </w:numPr>
            </w:pPr>
            <w:r w:rsidRPr="00AD73A0">
              <w:t>Encolado marcando límites</w:t>
            </w:r>
          </w:p>
          <w:p w:rsidR="00DE4F04" w:rsidRPr="00AD73A0" w:rsidRDefault="00DE4F04" w:rsidP="00465D84">
            <w:pPr>
              <w:pStyle w:val="Prrafodelista"/>
              <w:numPr>
                <w:ilvl w:val="0"/>
                <w:numId w:val="108"/>
              </w:numPr>
              <w:rPr>
                <w:lang w:val="es-CO"/>
              </w:rPr>
            </w:pPr>
            <w:r w:rsidRPr="00AD73A0">
              <w:rPr>
                <w:lang w:val="es-CO"/>
              </w:rPr>
              <w:t>Calcado de imágenes sencillas y complejas</w:t>
            </w:r>
          </w:p>
          <w:p w:rsidR="00DE4F04" w:rsidRPr="00AD73A0" w:rsidRDefault="00DE4F04" w:rsidP="00465D84">
            <w:pPr>
              <w:pStyle w:val="Prrafodelista"/>
              <w:numPr>
                <w:ilvl w:val="0"/>
                <w:numId w:val="108"/>
              </w:numPr>
              <w:rPr>
                <w:lang w:val="es-CO"/>
              </w:rPr>
            </w:pPr>
            <w:r w:rsidRPr="00AD73A0">
              <w:rPr>
                <w:lang w:val="es-CO"/>
              </w:rPr>
              <w:t xml:space="preserve">Coloreado de figuras e imágenes </w:t>
            </w:r>
          </w:p>
        </w:tc>
        <w:tc>
          <w:tcPr>
            <w:tcW w:w="3045" w:type="dxa"/>
          </w:tcPr>
          <w:p w:rsidR="00DE4F04" w:rsidRPr="00AD73A0" w:rsidRDefault="00DE4F04" w:rsidP="00465D84">
            <w:pPr>
              <w:pStyle w:val="Prrafodelista"/>
              <w:numPr>
                <w:ilvl w:val="0"/>
                <w:numId w:val="108"/>
              </w:numPr>
            </w:pPr>
            <w:r w:rsidRPr="00AD73A0">
              <w:t>Hojas</w:t>
            </w:r>
          </w:p>
          <w:p w:rsidR="00DE4F04" w:rsidRPr="00AD73A0" w:rsidRDefault="00DE4F04" w:rsidP="00465D84">
            <w:pPr>
              <w:pStyle w:val="Prrafodelista"/>
              <w:numPr>
                <w:ilvl w:val="0"/>
                <w:numId w:val="108"/>
              </w:numPr>
            </w:pPr>
            <w:r w:rsidRPr="00AD73A0">
              <w:t>Colores, plastilina, lápiz, punzones</w:t>
            </w:r>
          </w:p>
          <w:p w:rsidR="00DE4F04" w:rsidRPr="00AD73A0" w:rsidRDefault="00DE4F04" w:rsidP="00465D84">
            <w:pPr>
              <w:pStyle w:val="Prrafodelista"/>
              <w:numPr>
                <w:ilvl w:val="0"/>
                <w:numId w:val="108"/>
              </w:numPr>
            </w:pPr>
            <w:r w:rsidRPr="00AD73A0">
              <w:t>Manejo del pincel</w:t>
            </w:r>
          </w:p>
          <w:p w:rsidR="00DE4F04" w:rsidRPr="00AD73A0" w:rsidRDefault="00DE4F04" w:rsidP="00465D84">
            <w:pPr>
              <w:pStyle w:val="Prrafodelista"/>
              <w:numPr>
                <w:ilvl w:val="0"/>
                <w:numId w:val="108"/>
              </w:numPr>
            </w:pPr>
            <w:r w:rsidRPr="00AD73A0">
              <w:t>Música</w:t>
            </w:r>
          </w:p>
          <w:p w:rsidR="00DE4F04" w:rsidRPr="00AD73A0" w:rsidRDefault="00DE4F04" w:rsidP="00465D84">
            <w:pPr>
              <w:pStyle w:val="Prrafodelista"/>
              <w:numPr>
                <w:ilvl w:val="0"/>
                <w:numId w:val="108"/>
              </w:numPr>
            </w:pPr>
            <w:r w:rsidRPr="00AD73A0">
              <w:t xml:space="preserve">Tambor </w:t>
            </w:r>
          </w:p>
          <w:p w:rsidR="00DE4F04" w:rsidRPr="00AD73A0" w:rsidRDefault="00DE4F04" w:rsidP="00DE4F04"/>
          <w:p w:rsidR="00DE4F04" w:rsidRPr="00AD73A0" w:rsidRDefault="00DE4F04" w:rsidP="00465D84">
            <w:pPr>
              <w:pStyle w:val="Prrafodelista"/>
              <w:numPr>
                <w:ilvl w:val="0"/>
                <w:numId w:val="108"/>
              </w:numPr>
            </w:pPr>
            <w:r w:rsidRPr="00AD73A0">
              <w:t>Música</w:t>
            </w:r>
          </w:p>
          <w:p w:rsidR="00DE4F04" w:rsidRPr="00AD73A0" w:rsidRDefault="00DE4F04" w:rsidP="00465D84">
            <w:pPr>
              <w:pStyle w:val="Prrafodelista"/>
              <w:numPr>
                <w:ilvl w:val="0"/>
                <w:numId w:val="108"/>
              </w:numPr>
            </w:pPr>
            <w:r w:rsidRPr="00AD73A0">
              <w:t>Grabadora</w:t>
            </w:r>
          </w:p>
          <w:p w:rsidR="00DE4F04" w:rsidRPr="00AD73A0" w:rsidRDefault="00DE4F04" w:rsidP="00465D84">
            <w:pPr>
              <w:pStyle w:val="Prrafodelista"/>
              <w:numPr>
                <w:ilvl w:val="0"/>
                <w:numId w:val="108"/>
              </w:numPr>
            </w:pPr>
            <w:r w:rsidRPr="00AD73A0">
              <w:t>Papel silueta</w:t>
            </w:r>
          </w:p>
          <w:p w:rsidR="00DE4F04" w:rsidRPr="00AD73A0" w:rsidRDefault="00DE4F04" w:rsidP="00465D84">
            <w:pPr>
              <w:pStyle w:val="Prrafodelista"/>
              <w:numPr>
                <w:ilvl w:val="0"/>
                <w:numId w:val="108"/>
              </w:numPr>
            </w:pPr>
            <w:r w:rsidRPr="00AD73A0">
              <w:t>Imágenes variadas</w:t>
            </w:r>
          </w:p>
        </w:tc>
        <w:tc>
          <w:tcPr>
            <w:tcW w:w="3192" w:type="dxa"/>
          </w:tcPr>
          <w:p w:rsidR="00DE4F04" w:rsidRPr="00AD73A0" w:rsidRDefault="00DE4F04" w:rsidP="00DE4F04">
            <w:pPr>
              <w:autoSpaceDE w:val="0"/>
              <w:autoSpaceDN w:val="0"/>
              <w:adjustRightInd w:val="0"/>
              <w:rPr>
                <w:lang w:val="es-CO"/>
              </w:rPr>
            </w:pPr>
            <w:r w:rsidRPr="00AD73A0">
              <w:rPr>
                <w:lang w:val="es-CO"/>
              </w:rPr>
              <w:t>Maneja adecuadamente su cuerpo al realizar distintos tipos de desplazamientos.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ind w:left="43"/>
              <w:rPr>
                <w:lang w:val="es-CO"/>
              </w:rPr>
            </w:pPr>
            <w:r w:rsidRPr="00AD73A0">
              <w:rPr>
                <w:b/>
                <w:u w:val="single"/>
                <w:lang w:val="es-CO"/>
              </w:rPr>
              <w:t>-</w:t>
            </w:r>
            <w:r w:rsidRPr="00AD73A0">
              <w:rPr>
                <w:lang w:val="es-CO"/>
              </w:rPr>
              <w:t>Valora y cuida su cuerpo y el de los demás durante el desarrollo de las diferentes actividades.</w:t>
            </w:r>
          </w:p>
          <w:p w:rsidR="00DE4F04" w:rsidRPr="00AD73A0" w:rsidRDefault="00DE4F04" w:rsidP="00DE4F04">
            <w:pPr>
              <w:autoSpaceDE w:val="0"/>
              <w:autoSpaceDN w:val="0"/>
              <w:adjustRightInd w:val="0"/>
              <w:ind w:left="43"/>
              <w:rPr>
                <w:lang w:val="es-CO"/>
              </w:rPr>
            </w:pPr>
          </w:p>
          <w:p w:rsidR="00DE4F04" w:rsidRPr="00AD73A0" w:rsidRDefault="00DE4F04" w:rsidP="00DE4F04">
            <w:pPr>
              <w:autoSpaceDE w:val="0"/>
              <w:autoSpaceDN w:val="0"/>
              <w:adjustRightInd w:val="0"/>
              <w:ind w:left="43"/>
              <w:rPr>
                <w:lang w:val="es-CO"/>
              </w:rPr>
            </w:pPr>
            <w:r w:rsidRPr="00AD73A0">
              <w:rPr>
                <w:lang w:val="es-CO"/>
              </w:rPr>
              <w:t>-Reconoce la importancia de tener un buen ajuste postural en el desarrollo de las actividades en clase.</w:t>
            </w:r>
          </w:p>
          <w:p w:rsidR="00DE4F04" w:rsidRPr="00AD73A0" w:rsidRDefault="00DE4F04" w:rsidP="00DE4F04">
            <w:pPr>
              <w:autoSpaceDE w:val="0"/>
              <w:autoSpaceDN w:val="0"/>
              <w:adjustRightInd w:val="0"/>
              <w:ind w:left="43"/>
              <w:rPr>
                <w:lang w:val="es-CO"/>
              </w:rPr>
            </w:pPr>
          </w:p>
          <w:p w:rsidR="00DE4F04" w:rsidRPr="00AD73A0" w:rsidRDefault="00DE4F04" w:rsidP="00DE4F04">
            <w:pPr>
              <w:rPr>
                <w:lang w:val="es-CO"/>
              </w:rPr>
            </w:pPr>
            <w:r w:rsidRPr="00AD73A0">
              <w:rPr>
                <w:b/>
                <w:u w:val="single"/>
                <w:lang w:val="es-CO"/>
              </w:rPr>
              <w:t>-</w:t>
            </w:r>
            <w:r w:rsidRPr="00AD73A0">
              <w:rPr>
                <w:lang w:val="es-CO"/>
              </w:rPr>
              <w:t>Muestra una buena coordinación y un buen ritmo al desarrollar actividades con pequeños implementos y su cuerpo.</w:t>
            </w:r>
          </w:p>
        </w:tc>
      </w:tr>
    </w:tbl>
    <w:p w:rsidR="00DE4F04" w:rsidRPr="00AD73A0" w:rsidRDefault="00DE4F04" w:rsidP="00DE4F04"/>
    <w:p w:rsidR="00DE4F04" w:rsidRPr="002F6437" w:rsidRDefault="00DE4F04" w:rsidP="00DE4F04">
      <w:pPr>
        <w:jc w:val="center"/>
        <w:rPr>
          <w:b/>
        </w:rPr>
      </w:pPr>
      <w:r w:rsidRPr="002F6437">
        <w:rPr>
          <w:b/>
        </w:rPr>
        <w:t>PLAN DE AULA GRADO PREESCOLAR</w:t>
      </w:r>
    </w:p>
    <w:p w:rsidR="00DE4F04" w:rsidRPr="002F6437" w:rsidRDefault="006234CB" w:rsidP="00DE4F04">
      <w:pPr>
        <w:jc w:val="center"/>
        <w:rPr>
          <w:b/>
        </w:rPr>
      </w:pPr>
      <w:r>
        <w:rPr>
          <w:b/>
        </w:rPr>
        <w:t>AÑO 2018</w:t>
      </w:r>
    </w:p>
    <w:p w:rsidR="00DE4F04" w:rsidRPr="00AD73A0" w:rsidRDefault="00DE4F04" w:rsidP="00DE4F04">
      <w:r w:rsidRPr="002F6437">
        <w:rPr>
          <w:b/>
        </w:rPr>
        <w:t xml:space="preserve">PERIODO: 2  ASIGNATURA/AREA: </w:t>
      </w:r>
      <w:r w:rsidRPr="00AD73A0">
        <w:t xml:space="preserve">Comunicativa   </w:t>
      </w:r>
      <w:r w:rsidRPr="002F6437">
        <w:rPr>
          <w:b/>
        </w:rPr>
        <w:t>GRADO:</w:t>
      </w:r>
      <w:r w:rsidRPr="00AD73A0">
        <w:t xml:space="preserve"> Transición</w:t>
      </w:r>
    </w:p>
    <w:p w:rsidR="00DE4F04" w:rsidRPr="002F6437" w:rsidRDefault="00DE4F04" w:rsidP="00DE4F04">
      <w:pPr>
        <w:autoSpaceDE w:val="0"/>
        <w:autoSpaceDN w:val="0"/>
        <w:adjustRightInd w:val="0"/>
        <w:rPr>
          <w:b/>
        </w:rPr>
      </w:pPr>
      <w:r w:rsidRPr="002F6437">
        <w:rPr>
          <w:b/>
        </w:rPr>
        <w:t>ESTANDARES BASICOS DE COMPETENCIA (EBC):</w:t>
      </w:r>
    </w:p>
    <w:p w:rsidR="00DE4F04" w:rsidRPr="00AD73A0" w:rsidRDefault="00DE4F04" w:rsidP="00DE4F04">
      <w:pPr>
        <w:autoSpaceDE w:val="0"/>
        <w:autoSpaceDN w:val="0"/>
        <w:adjustRightInd w:val="0"/>
      </w:pPr>
      <w:r w:rsidRPr="00AD73A0">
        <w:t>Producción textual, interpretación textual,</w:t>
      </w:r>
    </w:p>
    <w:p w:rsidR="00DE4F04" w:rsidRPr="00AD73A0" w:rsidRDefault="00DE4F04" w:rsidP="00DE4F04">
      <w:r w:rsidRPr="002F6437">
        <w:rPr>
          <w:b/>
        </w:rPr>
        <w:t>DERECHOS BASICOS DE APRENDIZAJE (DBA):</w:t>
      </w:r>
      <w:r w:rsidRPr="00AD73A0">
        <w:t xml:space="preserve"> DBA 7, DBA 8, DBA 9</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366"/>
        <w:gridCol w:w="2790"/>
        <w:gridCol w:w="3192"/>
      </w:tblGrid>
      <w:tr w:rsidR="00DE4F04" w:rsidRPr="00AD73A0" w:rsidTr="00DE4F04">
        <w:tc>
          <w:tcPr>
            <w:tcW w:w="2972" w:type="dxa"/>
          </w:tcPr>
          <w:p w:rsidR="00DE4F04" w:rsidRPr="002F6437" w:rsidRDefault="00DE4F04" w:rsidP="00DE4F04">
            <w:pPr>
              <w:jc w:val="center"/>
              <w:rPr>
                <w:b/>
              </w:rPr>
            </w:pPr>
            <w:r w:rsidRPr="002F6437">
              <w:rPr>
                <w:b/>
              </w:rPr>
              <w:t>TEMAS</w:t>
            </w:r>
          </w:p>
          <w:p w:rsidR="00DE4F04" w:rsidRPr="00AD73A0" w:rsidRDefault="00DE4F04" w:rsidP="00DE4F04">
            <w:pPr>
              <w:jc w:val="center"/>
            </w:pPr>
          </w:p>
        </w:tc>
        <w:tc>
          <w:tcPr>
            <w:tcW w:w="4366" w:type="dxa"/>
          </w:tcPr>
          <w:p w:rsidR="00DE4F04" w:rsidRPr="002F6437" w:rsidRDefault="00DE4F04" w:rsidP="00DE4F04">
            <w:pPr>
              <w:jc w:val="center"/>
              <w:rPr>
                <w:b/>
              </w:rPr>
            </w:pPr>
            <w:r w:rsidRPr="002F6437">
              <w:rPr>
                <w:b/>
              </w:rPr>
              <w:t xml:space="preserve">ESTRATEGIAS DIDACTICAS </w:t>
            </w:r>
          </w:p>
        </w:tc>
        <w:tc>
          <w:tcPr>
            <w:tcW w:w="2790" w:type="dxa"/>
          </w:tcPr>
          <w:p w:rsidR="00DE4F04" w:rsidRPr="002F6437" w:rsidRDefault="00DE4F04" w:rsidP="00DE4F04">
            <w:pPr>
              <w:jc w:val="center"/>
              <w:rPr>
                <w:b/>
              </w:rPr>
            </w:pPr>
            <w:r w:rsidRPr="002F6437">
              <w:rPr>
                <w:b/>
              </w:rPr>
              <w:t>RECURSOS</w:t>
            </w:r>
          </w:p>
        </w:tc>
        <w:tc>
          <w:tcPr>
            <w:tcW w:w="3192" w:type="dxa"/>
          </w:tcPr>
          <w:p w:rsidR="00DE4F04" w:rsidRPr="002F6437" w:rsidRDefault="00DE4F04" w:rsidP="00DE4F04">
            <w:pPr>
              <w:jc w:val="center"/>
              <w:rPr>
                <w:b/>
              </w:rPr>
            </w:pPr>
            <w:r w:rsidRPr="002F6437">
              <w:rPr>
                <w:b/>
              </w:rPr>
              <w:t>INDICADORES DE DESEMPEÑO</w:t>
            </w:r>
          </w:p>
        </w:tc>
      </w:tr>
      <w:tr w:rsidR="00DE4F04" w:rsidRPr="00AD73A0" w:rsidTr="00DE4F04">
        <w:tc>
          <w:tcPr>
            <w:tcW w:w="2972" w:type="dxa"/>
          </w:tcPr>
          <w:p w:rsidR="00DE4F04" w:rsidRPr="00AD73A0" w:rsidRDefault="00DE4F04" w:rsidP="00DE4F04">
            <w:pPr>
              <w:rPr>
                <w:rFonts w:cs="Arial"/>
                <w:sz w:val="20"/>
                <w:szCs w:val="20"/>
                <w:lang w:val="es-CO"/>
              </w:rPr>
            </w:pPr>
          </w:p>
          <w:p w:rsidR="00DE4F04" w:rsidRPr="00AD73A0" w:rsidRDefault="00DE4F04" w:rsidP="00DE4F04">
            <w:pPr>
              <w:autoSpaceDE w:val="0"/>
              <w:autoSpaceDN w:val="0"/>
              <w:adjustRightInd w:val="0"/>
              <w:rPr>
                <w:b/>
                <w:lang w:val="es-CO"/>
              </w:rPr>
            </w:pPr>
            <w:r w:rsidRPr="00AD73A0">
              <w:rPr>
                <w:b/>
                <w:lang w:val="es-CO"/>
              </w:rPr>
              <w:t>PRELECTURA:</w:t>
            </w:r>
          </w:p>
          <w:p w:rsidR="00DE4F04" w:rsidRPr="00AD73A0" w:rsidRDefault="00DE4F04" w:rsidP="00DE4F04">
            <w:pPr>
              <w:rPr>
                <w:lang w:val="es-CO"/>
              </w:rPr>
            </w:pPr>
            <w:r w:rsidRPr="00AD73A0">
              <w:rPr>
                <w:lang w:val="es-CO"/>
              </w:rPr>
              <w:t>Lectura de imágenes, secuencias, sonidos iniciales y finales, lectura receptiva y participativa de cuentos, textualización del aula.</w:t>
            </w:r>
          </w:p>
          <w:p w:rsidR="00DE4F04" w:rsidRPr="00AD73A0" w:rsidRDefault="00DE4F04" w:rsidP="00DE4F04">
            <w:pPr>
              <w:rPr>
                <w:lang w:val="es-CO"/>
              </w:rPr>
            </w:pPr>
          </w:p>
          <w:p w:rsidR="00DE4F04" w:rsidRPr="00AD73A0" w:rsidRDefault="00DE4F04" w:rsidP="00DE4F04">
            <w:pPr>
              <w:autoSpaceDE w:val="0"/>
              <w:autoSpaceDN w:val="0"/>
              <w:adjustRightInd w:val="0"/>
              <w:rPr>
                <w:b/>
              </w:rPr>
            </w:pPr>
            <w:r w:rsidRPr="00AD73A0">
              <w:rPr>
                <w:b/>
              </w:rPr>
              <w:t>LA ESCUCHA:</w:t>
            </w:r>
          </w:p>
          <w:p w:rsidR="00DE4F04" w:rsidRPr="00AD73A0" w:rsidRDefault="00DE4F04" w:rsidP="00465D84">
            <w:pPr>
              <w:pStyle w:val="Prrafodelista"/>
              <w:numPr>
                <w:ilvl w:val="0"/>
                <w:numId w:val="73"/>
              </w:numPr>
              <w:autoSpaceDE w:val="0"/>
              <w:autoSpaceDN w:val="0"/>
              <w:adjustRightInd w:val="0"/>
            </w:pPr>
            <w:r w:rsidRPr="00AD73A0">
              <w:t>Audición de cuentos</w:t>
            </w:r>
          </w:p>
          <w:p w:rsidR="00DE4F04" w:rsidRPr="00AD73A0" w:rsidRDefault="00DE4F04" w:rsidP="00465D84">
            <w:pPr>
              <w:pStyle w:val="Prrafodelista"/>
              <w:numPr>
                <w:ilvl w:val="0"/>
                <w:numId w:val="73"/>
              </w:numPr>
              <w:autoSpaceDE w:val="0"/>
              <w:autoSpaceDN w:val="0"/>
              <w:adjustRightInd w:val="0"/>
            </w:pPr>
            <w:r w:rsidRPr="00AD73A0">
              <w:t>Instrucciones</w:t>
            </w:r>
          </w:p>
          <w:p w:rsidR="00DE4F04" w:rsidRPr="00AD73A0" w:rsidRDefault="00DE4F04" w:rsidP="00DE4F04">
            <w:pPr>
              <w:autoSpaceDE w:val="0"/>
              <w:autoSpaceDN w:val="0"/>
              <w:adjustRightInd w:val="0"/>
              <w:rPr>
                <w:b/>
              </w:rPr>
            </w:pPr>
          </w:p>
          <w:p w:rsidR="00DE4F04" w:rsidRPr="00AD73A0" w:rsidRDefault="00DE4F04" w:rsidP="00DE4F04">
            <w:pPr>
              <w:autoSpaceDE w:val="0"/>
              <w:autoSpaceDN w:val="0"/>
              <w:adjustRightInd w:val="0"/>
              <w:rPr>
                <w:b/>
              </w:rPr>
            </w:pPr>
            <w:r w:rsidRPr="00AD73A0">
              <w:rPr>
                <w:b/>
              </w:rPr>
              <w:lastRenderedPageBreak/>
              <w:t>EXPRESIÓN ESCRITA:</w:t>
            </w:r>
          </w:p>
          <w:p w:rsidR="00DE4F04" w:rsidRPr="00AD73A0" w:rsidRDefault="00DE4F04" w:rsidP="00465D84">
            <w:pPr>
              <w:pStyle w:val="Prrafodelista"/>
              <w:numPr>
                <w:ilvl w:val="0"/>
                <w:numId w:val="75"/>
              </w:numPr>
              <w:autoSpaceDE w:val="0"/>
              <w:autoSpaceDN w:val="0"/>
              <w:adjustRightInd w:val="0"/>
              <w:rPr>
                <w:lang w:val="es-CO"/>
              </w:rPr>
            </w:pPr>
            <w:r w:rsidRPr="00AD73A0">
              <w:rPr>
                <w:lang w:val="es-CO"/>
              </w:rPr>
              <w:t>Conciencia fonológica de las vocales.</w:t>
            </w:r>
          </w:p>
          <w:p w:rsidR="00DE4F04" w:rsidRPr="00AD73A0" w:rsidRDefault="00DE4F04" w:rsidP="00465D84">
            <w:pPr>
              <w:pStyle w:val="Prrafodelista"/>
              <w:numPr>
                <w:ilvl w:val="0"/>
                <w:numId w:val="75"/>
              </w:numPr>
              <w:autoSpaceDE w:val="0"/>
              <w:autoSpaceDN w:val="0"/>
              <w:adjustRightInd w:val="0"/>
            </w:pPr>
            <w:r w:rsidRPr="00AD73A0">
              <w:t>El nombre</w:t>
            </w:r>
          </w:p>
          <w:p w:rsidR="00DE4F04" w:rsidRPr="00AD73A0" w:rsidRDefault="00DE4F04" w:rsidP="00465D84">
            <w:pPr>
              <w:pStyle w:val="Prrafodelista"/>
              <w:numPr>
                <w:ilvl w:val="0"/>
                <w:numId w:val="75"/>
              </w:numPr>
              <w:autoSpaceDE w:val="0"/>
              <w:autoSpaceDN w:val="0"/>
              <w:adjustRightInd w:val="0"/>
            </w:pPr>
            <w:r w:rsidRPr="00AD73A0">
              <w:t>Los pictogramas</w:t>
            </w:r>
          </w:p>
          <w:p w:rsidR="00DE4F04" w:rsidRPr="00AD73A0" w:rsidRDefault="00DE4F04" w:rsidP="00465D84">
            <w:pPr>
              <w:pStyle w:val="Prrafodelista"/>
              <w:numPr>
                <w:ilvl w:val="0"/>
                <w:numId w:val="75"/>
              </w:numPr>
              <w:autoSpaceDE w:val="0"/>
              <w:autoSpaceDN w:val="0"/>
              <w:adjustRightInd w:val="0"/>
            </w:pPr>
            <w:r w:rsidRPr="00AD73A0">
              <w:t>Escritura espontanea</w:t>
            </w:r>
          </w:p>
          <w:p w:rsidR="00DE4F04" w:rsidRPr="00AD73A0" w:rsidRDefault="00DE4F04" w:rsidP="00DE4F04">
            <w:r w:rsidRPr="00AD73A0">
              <w:t>Confrontación</w:t>
            </w:r>
          </w:p>
          <w:p w:rsidR="00DE4F04" w:rsidRPr="00AD73A0" w:rsidRDefault="00DE4F04" w:rsidP="00DE4F04"/>
          <w:p w:rsidR="00DE4F04" w:rsidRPr="00AD73A0" w:rsidRDefault="00DE4F04" w:rsidP="00DE4F04">
            <w:pPr>
              <w:rPr>
                <w:b/>
              </w:rPr>
            </w:pPr>
            <w:r w:rsidRPr="00AD73A0">
              <w:rPr>
                <w:b/>
              </w:rPr>
              <w:t>EXPRESIÓN ORAL:</w:t>
            </w:r>
          </w:p>
          <w:p w:rsidR="00DE4F04" w:rsidRPr="00AD73A0" w:rsidRDefault="00DE4F04" w:rsidP="00465D84">
            <w:pPr>
              <w:pStyle w:val="Prrafodelista"/>
              <w:numPr>
                <w:ilvl w:val="0"/>
                <w:numId w:val="74"/>
              </w:numPr>
            </w:pPr>
            <w:r w:rsidRPr="00AD73A0">
              <w:t>La narración</w:t>
            </w:r>
          </w:p>
          <w:p w:rsidR="00DE4F04" w:rsidRPr="00AD73A0" w:rsidRDefault="00DE4F04" w:rsidP="00465D84">
            <w:pPr>
              <w:pStyle w:val="Prrafodelista"/>
              <w:numPr>
                <w:ilvl w:val="0"/>
                <w:numId w:val="74"/>
              </w:numPr>
              <w:rPr>
                <w:lang w:val="es-CO"/>
              </w:rPr>
            </w:pPr>
            <w:r w:rsidRPr="00AD73A0">
              <w:rPr>
                <w:lang w:val="es-CO"/>
              </w:rPr>
              <w:t>Juguemos con las palabras: la poesía, retahílas y canciones.</w:t>
            </w:r>
          </w:p>
          <w:p w:rsidR="00DE4F04" w:rsidRPr="00AD73A0" w:rsidRDefault="00DE4F04" w:rsidP="00DE4F04">
            <w:pPr>
              <w:rPr>
                <w:lang w:val="es-CO"/>
              </w:rPr>
            </w:pPr>
          </w:p>
          <w:p w:rsidR="00DE4F04" w:rsidRPr="00AD73A0" w:rsidRDefault="00DE4F04" w:rsidP="00DE4F04">
            <w:pPr>
              <w:rPr>
                <w:lang w:val="es-CO"/>
              </w:rPr>
            </w:pPr>
          </w:p>
          <w:p w:rsidR="00DE4F04" w:rsidRPr="00AD73A0" w:rsidRDefault="00DE4F04" w:rsidP="00DE4F04">
            <w:pPr>
              <w:rPr>
                <w:rFonts w:cs="Arial"/>
                <w:sz w:val="20"/>
                <w:szCs w:val="20"/>
                <w:lang w:val="es-CO"/>
              </w:rPr>
            </w:pPr>
          </w:p>
          <w:p w:rsidR="00DE4F04" w:rsidRPr="00AD73A0" w:rsidRDefault="00DE4F04" w:rsidP="00DE4F04">
            <w:pPr>
              <w:rPr>
                <w:rFonts w:cs="Arial"/>
                <w:sz w:val="20"/>
                <w:szCs w:val="20"/>
                <w:lang w:val="es-CO"/>
              </w:rPr>
            </w:pPr>
          </w:p>
          <w:p w:rsidR="00DE4F04" w:rsidRPr="00AD73A0" w:rsidRDefault="00DE4F04" w:rsidP="00DE4F04">
            <w:pPr>
              <w:rPr>
                <w:rFonts w:cs="Arial"/>
                <w:sz w:val="20"/>
                <w:szCs w:val="20"/>
                <w:lang w:val="es-CO"/>
              </w:rPr>
            </w:pPr>
          </w:p>
          <w:p w:rsidR="00DE4F04" w:rsidRPr="00AD73A0" w:rsidRDefault="00DE4F04" w:rsidP="00DE4F04">
            <w:pPr>
              <w:rPr>
                <w:rFonts w:cs="Arial"/>
                <w:sz w:val="20"/>
                <w:szCs w:val="20"/>
                <w:lang w:val="es-CO"/>
              </w:rPr>
            </w:pPr>
          </w:p>
          <w:p w:rsidR="00DE4F04" w:rsidRPr="00AD73A0" w:rsidRDefault="00DE4F04" w:rsidP="00DE4F04">
            <w:pPr>
              <w:rPr>
                <w:rFonts w:cs="Arial"/>
                <w:sz w:val="20"/>
                <w:szCs w:val="20"/>
                <w:lang w:val="es-CO"/>
              </w:rPr>
            </w:pPr>
          </w:p>
          <w:p w:rsidR="00DE4F04" w:rsidRPr="00AD73A0" w:rsidRDefault="00DE4F04" w:rsidP="00DE4F04">
            <w:pPr>
              <w:rPr>
                <w:rFonts w:cs="Arial"/>
                <w:sz w:val="20"/>
                <w:szCs w:val="20"/>
                <w:lang w:val="es-CO"/>
              </w:rPr>
            </w:pPr>
          </w:p>
          <w:p w:rsidR="00DE4F04" w:rsidRPr="00AD73A0" w:rsidRDefault="00DE4F04" w:rsidP="00DE4F04">
            <w:pPr>
              <w:rPr>
                <w:rFonts w:cs="Arial"/>
                <w:sz w:val="20"/>
                <w:szCs w:val="20"/>
                <w:lang w:val="es-CO"/>
              </w:rPr>
            </w:pPr>
          </w:p>
        </w:tc>
        <w:tc>
          <w:tcPr>
            <w:tcW w:w="4366" w:type="dxa"/>
          </w:tcPr>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lastRenderedPageBreak/>
              <w:t>Actividades de escucha, memorizar, expresar corporalmente las canciones, poesías y retahílas.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Utilización de audio-cuentos y canti-cuentos.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La hora del cuento, dialogo y creación colectiva</w:t>
            </w:r>
          </w:p>
          <w:p w:rsidR="00DE4F04" w:rsidRPr="00AD73A0" w:rsidRDefault="00DE4F04" w:rsidP="00465D84">
            <w:pPr>
              <w:pStyle w:val="Prrafodelista"/>
              <w:numPr>
                <w:ilvl w:val="0"/>
                <w:numId w:val="70"/>
              </w:numPr>
              <w:autoSpaceDE w:val="0"/>
              <w:autoSpaceDN w:val="0"/>
              <w:adjustRightInd w:val="0"/>
            </w:pPr>
            <w:r w:rsidRPr="00AD73A0">
              <w:t>Interacción directa con los textos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Lectura de imágenes, formación de secuencias por asociación de escenas y narración de historias.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lastRenderedPageBreak/>
              <w:t>Hacer correspondencias de imágenes con rótulos de las vocales y palabras con sonido vocálico inicial</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Nombrar objetos que se relacionen  con el sonido inicial</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Lectura de avisos, carteles, etiquetas, rótulos, entre otros.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Buscar palabras que inicien por la vocal indicada</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Dentro de un texto colorear la vocal señalada</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Utilizar los rótulos de los nombres para llamar a lista haciendo que lo identifique</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Jugar a identificar dónde dice…</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Escribir nombre con el modelo, recortan las letras y formarlo</w:t>
            </w:r>
          </w:p>
          <w:p w:rsidR="00DE4F04" w:rsidRPr="00AD73A0" w:rsidRDefault="00DE4F04" w:rsidP="00465D84">
            <w:pPr>
              <w:pStyle w:val="Prrafodelista"/>
              <w:numPr>
                <w:ilvl w:val="0"/>
                <w:numId w:val="70"/>
              </w:numPr>
              <w:autoSpaceDE w:val="0"/>
              <w:autoSpaceDN w:val="0"/>
              <w:adjustRightInd w:val="0"/>
            </w:pPr>
            <w:r w:rsidRPr="00AD73A0">
              <w:rPr>
                <w:lang w:val="es-CO"/>
              </w:rPr>
              <w:t xml:space="preserve">Elaborar pictogramas de cuatro segmentos sobre un tema trabajado. </w:t>
            </w:r>
            <w:r w:rsidRPr="00AD73A0">
              <w:t>Hacer lectura de pictogramas.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Formar historias a partir de imágenes de secuencias, dándole orden y escribiendo la historia</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Escribir historietas a partir de imágenes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Escribir una historia a partir de una imagen</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Realizar transcripción de lo escrito por los niños</w:t>
            </w:r>
          </w:p>
          <w:p w:rsidR="00DE4F04" w:rsidRPr="00AD73A0" w:rsidRDefault="00DE4F04" w:rsidP="00DE4F04">
            <w:pPr>
              <w:rPr>
                <w:lang w:val="es-CO"/>
              </w:rPr>
            </w:pPr>
          </w:p>
        </w:tc>
        <w:tc>
          <w:tcPr>
            <w:tcW w:w="2790" w:type="dxa"/>
          </w:tcPr>
          <w:p w:rsidR="00DE4F04" w:rsidRPr="00AD73A0" w:rsidRDefault="00DE4F04" w:rsidP="00465D84">
            <w:pPr>
              <w:pStyle w:val="Prrafodelista"/>
              <w:numPr>
                <w:ilvl w:val="0"/>
                <w:numId w:val="70"/>
              </w:numPr>
            </w:pPr>
            <w:r w:rsidRPr="00AD73A0">
              <w:lastRenderedPageBreak/>
              <w:t>Audio cuentos</w:t>
            </w:r>
          </w:p>
          <w:p w:rsidR="00DE4F04" w:rsidRPr="00AD73A0" w:rsidRDefault="00DE4F04" w:rsidP="00465D84">
            <w:pPr>
              <w:pStyle w:val="Prrafodelista"/>
              <w:numPr>
                <w:ilvl w:val="0"/>
                <w:numId w:val="70"/>
              </w:numPr>
            </w:pPr>
            <w:r w:rsidRPr="00AD73A0">
              <w:t>Cuentos en físico</w:t>
            </w:r>
          </w:p>
          <w:p w:rsidR="00DE4F04" w:rsidRPr="00AD73A0" w:rsidRDefault="00DE4F04" w:rsidP="00465D84">
            <w:pPr>
              <w:pStyle w:val="Prrafodelista"/>
              <w:numPr>
                <w:ilvl w:val="0"/>
                <w:numId w:val="70"/>
              </w:numPr>
            </w:pPr>
            <w:r w:rsidRPr="00AD73A0">
              <w:t>Secuencia de imágenes</w:t>
            </w:r>
          </w:p>
          <w:p w:rsidR="00DE4F04" w:rsidRPr="00AD73A0" w:rsidRDefault="00DE4F04" w:rsidP="00465D84">
            <w:pPr>
              <w:pStyle w:val="Prrafodelista"/>
              <w:numPr>
                <w:ilvl w:val="0"/>
                <w:numId w:val="70"/>
              </w:numPr>
            </w:pPr>
            <w:r w:rsidRPr="00AD73A0">
              <w:t>Imágenes de correspondencia</w:t>
            </w:r>
          </w:p>
          <w:p w:rsidR="00DE4F04" w:rsidRPr="00AD73A0" w:rsidRDefault="00DE4F04" w:rsidP="00465D84">
            <w:pPr>
              <w:pStyle w:val="Prrafodelista"/>
              <w:numPr>
                <w:ilvl w:val="0"/>
                <w:numId w:val="70"/>
              </w:numPr>
            </w:pPr>
            <w:r w:rsidRPr="00AD73A0">
              <w:t>Fotocopias y fichas de trabajo</w:t>
            </w:r>
          </w:p>
          <w:p w:rsidR="00DE4F04" w:rsidRPr="00AD73A0" w:rsidRDefault="00DE4F04" w:rsidP="00465D84">
            <w:pPr>
              <w:pStyle w:val="Prrafodelista"/>
              <w:numPr>
                <w:ilvl w:val="0"/>
                <w:numId w:val="70"/>
              </w:numPr>
            </w:pPr>
            <w:r w:rsidRPr="00AD73A0">
              <w:t>Lápices, hojas, colores, tijeras</w:t>
            </w:r>
          </w:p>
          <w:p w:rsidR="00DE4F04" w:rsidRPr="00AD73A0" w:rsidRDefault="00DE4F04" w:rsidP="00465D84">
            <w:pPr>
              <w:pStyle w:val="Prrafodelista"/>
              <w:numPr>
                <w:ilvl w:val="0"/>
                <w:numId w:val="70"/>
              </w:numPr>
            </w:pPr>
            <w:r w:rsidRPr="00AD73A0">
              <w:t>Periódicos, revistas</w:t>
            </w:r>
          </w:p>
          <w:p w:rsidR="00DE4F04" w:rsidRPr="00AD73A0" w:rsidRDefault="00DE4F04" w:rsidP="00DE4F04">
            <w:pPr>
              <w:pStyle w:val="Prrafodelista"/>
              <w:ind w:left="763"/>
            </w:pPr>
          </w:p>
        </w:tc>
        <w:tc>
          <w:tcPr>
            <w:tcW w:w="3192" w:type="dxa"/>
          </w:tcPr>
          <w:p w:rsidR="00DE4F04" w:rsidRPr="00AD73A0" w:rsidRDefault="00DE4F04" w:rsidP="00DE4F04">
            <w:pPr>
              <w:autoSpaceDE w:val="0"/>
              <w:autoSpaceDN w:val="0"/>
              <w:adjustRightInd w:val="0"/>
              <w:rPr>
                <w:lang w:val="es-CO"/>
              </w:rPr>
            </w:pPr>
            <w:r w:rsidRPr="00AD73A0">
              <w:rPr>
                <w:lang w:val="es-CO"/>
              </w:rPr>
              <w:lastRenderedPageBreak/>
              <w:t>- Lee imágenes e inventa historias a partir de ellas.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b/>
                <w:u w:val="single"/>
                <w:lang w:val="es-CO"/>
              </w:rPr>
              <w:t xml:space="preserve">- </w:t>
            </w:r>
            <w:r w:rsidRPr="00AD73A0">
              <w:rPr>
                <w:lang w:val="es-CO"/>
              </w:rPr>
              <w:t>Muestra habilidad para narrar experiencias e historias.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-Memoriza e interpreta canciones, poesías y retahílas.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 Realiza escritura espontanea.</w:t>
            </w:r>
          </w:p>
          <w:p w:rsidR="00DE4F04" w:rsidRPr="00AD73A0" w:rsidRDefault="00DE4F04" w:rsidP="00DE4F04">
            <w:pPr>
              <w:autoSpaceDE w:val="0"/>
              <w:autoSpaceDN w:val="0"/>
              <w:adjustRightInd w:val="0"/>
              <w:ind w:left="43"/>
              <w:rPr>
                <w:lang w:val="es-CO"/>
              </w:rPr>
            </w:pPr>
          </w:p>
          <w:p w:rsidR="00DE4F04" w:rsidRPr="00AD73A0" w:rsidRDefault="00DE4F04" w:rsidP="00DE4F04">
            <w:pPr>
              <w:rPr>
                <w:lang w:val="es-CO"/>
              </w:rPr>
            </w:pPr>
            <w:r w:rsidRPr="00AD73A0">
              <w:rPr>
                <w:lang w:val="es-CO"/>
              </w:rPr>
              <w:lastRenderedPageBreak/>
              <w:t>Identifica por su sonido y representación las vocales</w:t>
            </w:r>
          </w:p>
        </w:tc>
      </w:tr>
    </w:tbl>
    <w:p w:rsidR="00DE4F04" w:rsidRPr="002F6437" w:rsidRDefault="00DE4F04" w:rsidP="00DE4F04">
      <w:pPr>
        <w:jc w:val="center"/>
        <w:rPr>
          <w:b/>
        </w:rPr>
      </w:pPr>
      <w:r w:rsidRPr="002F6437">
        <w:rPr>
          <w:b/>
        </w:rPr>
        <w:lastRenderedPageBreak/>
        <w:t>PLAN DE AULA GRADO PREESCOLAR</w:t>
      </w:r>
    </w:p>
    <w:p w:rsidR="00DE4F04" w:rsidRPr="002F6437" w:rsidRDefault="006234CB" w:rsidP="00DE4F04">
      <w:pPr>
        <w:jc w:val="center"/>
        <w:rPr>
          <w:b/>
        </w:rPr>
      </w:pPr>
      <w:r>
        <w:rPr>
          <w:b/>
        </w:rPr>
        <w:t>AÑO 2018</w:t>
      </w:r>
    </w:p>
    <w:p w:rsidR="00DE4F04" w:rsidRPr="00AD73A0" w:rsidRDefault="00DE4F04" w:rsidP="00DE4F04">
      <w:r w:rsidRPr="002F6437">
        <w:rPr>
          <w:b/>
        </w:rPr>
        <w:t xml:space="preserve">PERIODO: 2  ASIGNATURA/AREA: </w:t>
      </w:r>
      <w:r w:rsidRPr="00AD73A0">
        <w:t xml:space="preserve">Comunicativa inglés  </w:t>
      </w:r>
      <w:r w:rsidRPr="002F6437">
        <w:rPr>
          <w:b/>
        </w:rPr>
        <w:t>GRADO:</w:t>
      </w:r>
      <w:r w:rsidRPr="00AD73A0">
        <w:t xml:space="preserve"> Transición</w:t>
      </w:r>
    </w:p>
    <w:p w:rsidR="00DE4F04" w:rsidRPr="002F6437" w:rsidRDefault="00DE4F04" w:rsidP="00DE4F04">
      <w:pPr>
        <w:autoSpaceDE w:val="0"/>
        <w:autoSpaceDN w:val="0"/>
        <w:adjustRightInd w:val="0"/>
        <w:rPr>
          <w:b/>
        </w:rPr>
      </w:pPr>
      <w:r w:rsidRPr="002F6437">
        <w:rPr>
          <w:b/>
        </w:rPr>
        <w:t>ESTANDARES BASICOS DE COMPETENCIA (EBC):</w:t>
      </w:r>
    </w:p>
    <w:p w:rsidR="00DE4F04" w:rsidRPr="00AD73A0" w:rsidRDefault="00DE4F04" w:rsidP="00465D84">
      <w:pPr>
        <w:pStyle w:val="Prrafodelista"/>
        <w:numPr>
          <w:ilvl w:val="0"/>
          <w:numId w:val="122"/>
        </w:numPr>
        <w:autoSpaceDE w:val="0"/>
        <w:autoSpaceDN w:val="0"/>
        <w:adjustRightInd w:val="0"/>
      </w:pPr>
      <w:r w:rsidRPr="00AD73A0">
        <w:rPr>
          <w:b/>
        </w:rPr>
        <w:t>lingüística:</w:t>
      </w:r>
      <w:r w:rsidRPr="00AD73A0">
        <w:t xml:space="preserve"> Sigo instrucciones relacionadas con actividades de clase.</w:t>
      </w:r>
    </w:p>
    <w:p w:rsidR="00DE4F04" w:rsidRPr="00AD73A0" w:rsidRDefault="00DE4F04" w:rsidP="00465D84">
      <w:pPr>
        <w:pStyle w:val="Prrafodelista"/>
        <w:numPr>
          <w:ilvl w:val="0"/>
          <w:numId w:val="115"/>
        </w:numPr>
        <w:autoSpaceDE w:val="0"/>
        <w:autoSpaceDN w:val="0"/>
        <w:adjustRightInd w:val="0"/>
      </w:pPr>
      <w:r w:rsidRPr="00AD73A0">
        <w:rPr>
          <w:b/>
        </w:rPr>
        <w:t>Socio-lingüística</w:t>
      </w:r>
      <w:r w:rsidRPr="00AD73A0">
        <w:t>: Participo  activamente en juegos de palabras y rondas...</w:t>
      </w:r>
    </w:p>
    <w:p w:rsidR="00DE4F04" w:rsidRPr="00AD73A0" w:rsidRDefault="00DE4F04" w:rsidP="00DE4F04">
      <w:r w:rsidRPr="002F6437">
        <w:rPr>
          <w:b/>
        </w:rPr>
        <w:t xml:space="preserve">DERECHOS BASICOS DE APRENDIZAJE (DBA): </w:t>
      </w:r>
      <w:r w:rsidRPr="00AD73A0">
        <w:t>DBA 8</w:t>
      </w:r>
    </w:p>
    <w:p w:rsidR="00DE4F04"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3369"/>
        <w:gridCol w:w="4815"/>
        <w:gridCol w:w="2272"/>
        <w:gridCol w:w="3260"/>
      </w:tblGrid>
      <w:tr w:rsidR="00DE4F04" w:rsidRPr="00AD73A0" w:rsidTr="00DE4F04">
        <w:tc>
          <w:tcPr>
            <w:tcW w:w="3369" w:type="dxa"/>
          </w:tcPr>
          <w:p w:rsidR="00DE4F04" w:rsidRPr="002F6437" w:rsidRDefault="00DE4F04" w:rsidP="00DE4F04">
            <w:pPr>
              <w:jc w:val="center"/>
              <w:rPr>
                <w:b/>
              </w:rPr>
            </w:pPr>
            <w:r w:rsidRPr="002F6437">
              <w:rPr>
                <w:b/>
              </w:rPr>
              <w:t>TEMAS</w:t>
            </w:r>
          </w:p>
          <w:p w:rsidR="00DE4F04" w:rsidRPr="002F6437" w:rsidRDefault="00DE4F04" w:rsidP="00DE4F04">
            <w:pPr>
              <w:jc w:val="center"/>
              <w:rPr>
                <w:b/>
              </w:rPr>
            </w:pPr>
          </w:p>
        </w:tc>
        <w:tc>
          <w:tcPr>
            <w:tcW w:w="4815" w:type="dxa"/>
          </w:tcPr>
          <w:p w:rsidR="00DE4F04" w:rsidRPr="002F6437" w:rsidRDefault="00DE4F04" w:rsidP="00DE4F04">
            <w:pPr>
              <w:jc w:val="center"/>
              <w:rPr>
                <w:b/>
              </w:rPr>
            </w:pPr>
            <w:r w:rsidRPr="002F6437">
              <w:rPr>
                <w:b/>
              </w:rPr>
              <w:t xml:space="preserve">ESTRATEGIAS DIDACTICAS </w:t>
            </w:r>
          </w:p>
        </w:tc>
        <w:tc>
          <w:tcPr>
            <w:tcW w:w="2272" w:type="dxa"/>
          </w:tcPr>
          <w:p w:rsidR="00DE4F04" w:rsidRPr="002F6437" w:rsidRDefault="00DE4F04" w:rsidP="00DE4F04">
            <w:pPr>
              <w:jc w:val="center"/>
              <w:rPr>
                <w:b/>
              </w:rPr>
            </w:pPr>
            <w:r w:rsidRPr="002F6437">
              <w:rPr>
                <w:b/>
              </w:rPr>
              <w:t>RECURSOS</w:t>
            </w:r>
          </w:p>
        </w:tc>
        <w:tc>
          <w:tcPr>
            <w:tcW w:w="3260" w:type="dxa"/>
          </w:tcPr>
          <w:p w:rsidR="00DE4F04" w:rsidRPr="002F6437" w:rsidRDefault="00DE4F04" w:rsidP="00DE4F04">
            <w:pPr>
              <w:jc w:val="center"/>
              <w:rPr>
                <w:b/>
              </w:rPr>
            </w:pPr>
            <w:r w:rsidRPr="002F6437">
              <w:rPr>
                <w:b/>
              </w:rPr>
              <w:t>INDICADORES DE DESEMPEÑO</w:t>
            </w:r>
          </w:p>
        </w:tc>
      </w:tr>
      <w:tr w:rsidR="00DE4F04" w:rsidRPr="00AD73A0" w:rsidTr="00DE4F04">
        <w:trPr>
          <w:trHeight w:val="3743"/>
        </w:trPr>
        <w:tc>
          <w:tcPr>
            <w:tcW w:w="3369" w:type="dxa"/>
          </w:tcPr>
          <w:p w:rsidR="00DE4F04" w:rsidRPr="00AD73A0" w:rsidRDefault="00DE4F04" w:rsidP="00DE4F04">
            <w:pPr>
              <w:autoSpaceDE w:val="0"/>
              <w:autoSpaceDN w:val="0"/>
              <w:adjustRightInd w:val="0"/>
              <w:rPr>
                <w:b/>
              </w:rPr>
            </w:pPr>
            <w:r w:rsidRPr="00AD73A0">
              <w:rPr>
                <w:b/>
              </w:rPr>
              <w:t>MY FAMILY</w:t>
            </w:r>
          </w:p>
          <w:p w:rsidR="00DE4F04" w:rsidRPr="00AD73A0" w:rsidRDefault="00DE4F04" w:rsidP="00465D84">
            <w:pPr>
              <w:pStyle w:val="Prrafodelista"/>
              <w:numPr>
                <w:ilvl w:val="0"/>
                <w:numId w:val="76"/>
              </w:numPr>
              <w:autoSpaceDE w:val="0"/>
              <w:autoSpaceDN w:val="0"/>
              <w:adjustRightInd w:val="0"/>
              <w:rPr>
                <w:color w:val="000000"/>
              </w:rPr>
            </w:pPr>
            <w:r w:rsidRPr="00AD73A0">
              <w:rPr>
                <w:color w:val="000000"/>
              </w:rPr>
              <w:t>Mother.</w:t>
            </w:r>
          </w:p>
          <w:p w:rsidR="00DE4F04" w:rsidRPr="00AD73A0" w:rsidRDefault="00DE4F04" w:rsidP="00465D84">
            <w:pPr>
              <w:pStyle w:val="Prrafodelista"/>
              <w:numPr>
                <w:ilvl w:val="0"/>
                <w:numId w:val="76"/>
              </w:numPr>
              <w:autoSpaceDE w:val="0"/>
              <w:autoSpaceDN w:val="0"/>
              <w:adjustRightInd w:val="0"/>
            </w:pPr>
            <w:r w:rsidRPr="00AD73A0">
              <w:rPr>
                <w:color w:val="000000"/>
              </w:rPr>
              <w:t>Father</w:t>
            </w:r>
          </w:p>
          <w:p w:rsidR="00DE4F04" w:rsidRPr="00AD73A0" w:rsidRDefault="00DE4F04" w:rsidP="00465D84">
            <w:pPr>
              <w:pStyle w:val="Prrafodelista"/>
              <w:numPr>
                <w:ilvl w:val="0"/>
                <w:numId w:val="76"/>
              </w:numPr>
              <w:autoSpaceDE w:val="0"/>
              <w:autoSpaceDN w:val="0"/>
              <w:adjustRightInd w:val="0"/>
              <w:rPr>
                <w:color w:val="000000"/>
              </w:rPr>
            </w:pPr>
            <w:r w:rsidRPr="00AD73A0">
              <w:rPr>
                <w:color w:val="000000"/>
              </w:rPr>
              <w:t>I am a boy.</w:t>
            </w:r>
          </w:p>
          <w:p w:rsidR="00DE4F04" w:rsidRPr="00AD73A0" w:rsidRDefault="00DE4F04" w:rsidP="00465D84">
            <w:pPr>
              <w:pStyle w:val="Prrafodelista"/>
              <w:numPr>
                <w:ilvl w:val="0"/>
                <w:numId w:val="76"/>
              </w:numPr>
              <w:autoSpaceDE w:val="0"/>
              <w:autoSpaceDN w:val="0"/>
              <w:adjustRightInd w:val="0"/>
              <w:rPr>
                <w:color w:val="000000"/>
              </w:rPr>
            </w:pPr>
            <w:r w:rsidRPr="00AD73A0">
              <w:rPr>
                <w:color w:val="000000"/>
              </w:rPr>
              <w:t>I am a girl.</w:t>
            </w:r>
          </w:p>
          <w:p w:rsidR="00DE4F04" w:rsidRPr="00AD73A0" w:rsidRDefault="00DE4F04" w:rsidP="00DE4F04">
            <w:pPr>
              <w:pStyle w:val="Prrafodelista"/>
              <w:autoSpaceDE w:val="0"/>
              <w:autoSpaceDN w:val="0"/>
              <w:adjustRightInd w:val="0"/>
              <w:jc w:val="both"/>
              <w:rPr>
                <w:color w:val="000000"/>
              </w:rPr>
            </w:pPr>
            <w:r w:rsidRPr="00AD73A0">
              <w:rPr>
                <w:color w:val="000000"/>
              </w:rPr>
              <w:t>Who am i?</w:t>
            </w:r>
          </w:p>
          <w:p w:rsidR="00DE4F04" w:rsidRPr="00AD73A0" w:rsidRDefault="00DE4F04" w:rsidP="00DE4F04">
            <w:pPr>
              <w:pStyle w:val="Prrafodelista"/>
              <w:autoSpaceDE w:val="0"/>
              <w:autoSpaceDN w:val="0"/>
              <w:adjustRightInd w:val="0"/>
              <w:jc w:val="both"/>
              <w:rPr>
                <w:b/>
                <w:color w:val="000000"/>
              </w:rPr>
            </w:pPr>
            <w:r w:rsidRPr="00AD73A0">
              <w:rPr>
                <w:b/>
                <w:color w:val="000000"/>
              </w:rPr>
              <w:t>COLORS AND SHAPES</w:t>
            </w:r>
          </w:p>
          <w:p w:rsidR="00DE4F04" w:rsidRPr="00AD73A0" w:rsidRDefault="00DE4F04" w:rsidP="00465D84">
            <w:pPr>
              <w:pStyle w:val="Prrafodelista"/>
              <w:numPr>
                <w:ilvl w:val="0"/>
                <w:numId w:val="77"/>
              </w:numPr>
              <w:autoSpaceDE w:val="0"/>
              <w:autoSpaceDN w:val="0"/>
              <w:adjustRightInd w:val="0"/>
            </w:pPr>
            <w:r w:rsidRPr="00AD73A0">
              <w:t xml:space="preserve"> Yellow</w:t>
            </w:r>
          </w:p>
          <w:p w:rsidR="00DE4F04" w:rsidRPr="00AD73A0" w:rsidRDefault="00DE4F04" w:rsidP="00465D84">
            <w:pPr>
              <w:pStyle w:val="Prrafodelista"/>
              <w:numPr>
                <w:ilvl w:val="0"/>
                <w:numId w:val="77"/>
              </w:numPr>
              <w:autoSpaceDE w:val="0"/>
              <w:autoSpaceDN w:val="0"/>
              <w:adjustRightInd w:val="0"/>
            </w:pPr>
            <w:r w:rsidRPr="00AD73A0">
              <w:t>Blue</w:t>
            </w:r>
          </w:p>
          <w:p w:rsidR="00DE4F04" w:rsidRPr="00AD73A0" w:rsidRDefault="00DE4F04" w:rsidP="00465D84">
            <w:pPr>
              <w:pStyle w:val="Prrafodelista"/>
              <w:numPr>
                <w:ilvl w:val="0"/>
                <w:numId w:val="77"/>
              </w:numPr>
              <w:autoSpaceDE w:val="0"/>
              <w:autoSpaceDN w:val="0"/>
              <w:adjustRightInd w:val="0"/>
              <w:rPr>
                <w:b/>
              </w:rPr>
            </w:pPr>
            <w:r w:rsidRPr="00AD73A0">
              <w:t>Red.</w:t>
            </w:r>
          </w:p>
          <w:p w:rsidR="00DE4F04" w:rsidRPr="00AD73A0" w:rsidRDefault="00DE4F04" w:rsidP="00465D84">
            <w:pPr>
              <w:pStyle w:val="Prrafodelista"/>
              <w:numPr>
                <w:ilvl w:val="0"/>
                <w:numId w:val="77"/>
              </w:numPr>
              <w:autoSpaceDE w:val="0"/>
              <w:autoSpaceDN w:val="0"/>
              <w:adjustRightInd w:val="0"/>
              <w:rPr>
                <w:b/>
              </w:rPr>
            </w:pPr>
            <w:r w:rsidRPr="00AD73A0">
              <w:t>Square</w:t>
            </w:r>
          </w:p>
          <w:p w:rsidR="00DE4F04" w:rsidRPr="00AD73A0" w:rsidRDefault="00DE4F04" w:rsidP="00465D84">
            <w:pPr>
              <w:pStyle w:val="Prrafodelista"/>
              <w:numPr>
                <w:ilvl w:val="0"/>
                <w:numId w:val="77"/>
              </w:numPr>
              <w:autoSpaceDE w:val="0"/>
              <w:autoSpaceDN w:val="0"/>
              <w:adjustRightInd w:val="0"/>
              <w:rPr>
                <w:b/>
              </w:rPr>
            </w:pPr>
            <w:r w:rsidRPr="00AD73A0">
              <w:t>Circle</w:t>
            </w:r>
          </w:p>
          <w:p w:rsidR="00DE4F04" w:rsidRPr="00AD73A0" w:rsidRDefault="00DE4F04" w:rsidP="00465D84">
            <w:pPr>
              <w:pStyle w:val="Prrafodelista"/>
              <w:numPr>
                <w:ilvl w:val="0"/>
                <w:numId w:val="77"/>
              </w:numPr>
              <w:autoSpaceDE w:val="0"/>
              <w:autoSpaceDN w:val="0"/>
              <w:adjustRightInd w:val="0"/>
              <w:jc w:val="both"/>
              <w:rPr>
                <w:b/>
              </w:rPr>
            </w:pPr>
            <w:r w:rsidRPr="00AD73A0">
              <w:t>Rectangle</w:t>
            </w:r>
          </w:p>
        </w:tc>
        <w:tc>
          <w:tcPr>
            <w:tcW w:w="4815" w:type="dxa"/>
          </w:tcPr>
          <w:p w:rsidR="00DE4F04" w:rsidRPr="00AD73A0" w:rsidRDefault="00DE4F04" w:rsidP="00465D84">
            <w:pPr>
              <w:pStyle w:val="Prrafodelista"/>
              <w:numPr>
                <w:ilvl w:val="0"/>
                <w:numId w:val="77"/>
              </w:numPr>
              <w:rPr>
                <w:lang w:val="es-CO"/>
              </w:rPr>
            </w:pPr>
            <w:r w:rsidRPr="00AD73A0">
              <w:rPr>
                <w:lang w:val="es-CO"/>
              </w:rPr>
              <w:t>Aprendizaje de nuevo vocabulario, repetición del mismo a partir de diálogos, elaboración de dibujos relacionados con las temáticas, trabajo individual y en grupos en las mesas de trabajo, observación de videos, aprendizaje de canciones a través de cd`s, mecanización de vocabulario utilizando imágenes, juegos a partir de los conceptos trabajados, escucha activa, ejecución de comandos dados en inglés, elaboración de fichas en forma individual.</w:t>
            </w:r>
          </w:p>
        </w:tc>
        <w:tc>
          <w:tcPr>
            <w:tcW w:w="2272" w:type="dxa"/>
          </w:tcPr>
          <w:p w:rsidR="00DE4F04" w:rsidRPr="00AD73A0" w:rsidRDefault="00DE4F04" w:rsidP="00465D84">
            <w:pPr>
              <w:pStyle w:val="Prrafodelista"/>
              <w:numPr>
                <w:ilvl w:val="0"/>
                <w:numId w:val="108"/>
              </w:numPr>
            </w:pPr>
            <w:r w:rsidRPr="00AD73A0">
              <w:t>Audio cuentos</w:t>
            </w:r>
          </w:p>
          <w:p w:rsidR="00DE4F04" w:rsidRPr="00AD73A0" w:rsidRDefault="00DE4F04" w:rsidP="00465D84">
            <w:pPr>
              <w:pStyle w:val="Prrafodelista"/>
              <w:numPr>
                <w:ilvl w:val="0"/>
                <w:numId w:val="108"/>
              </w:numPr>
            </w:pPr>
            <w:r w:rsidRPr="00AD73A0">
              <w:t>Videos</w:t>
            </w:r>
          </w:p>
          <w:p w:rsidR="00DE4F04" w:rsidRPr="00AD73A0" w:rsidRDefault="00DE4F04" w:rsidP="00465D84">
            <w:pPr>
              <w:pStyle w:val="Prrafodelista"/>
              <w:numPr>
                <w:ilvl w:val="0"/>
                <w:numId w:val="108"/>
              </w:numPr>
            </w:pPr>
            <w:r w:rsidRPr="00AD73A0">
              <w:t>Portátil</w:t>
            </w:r>
          </w:p>
          <w:p w:rsidR="00DE4F04" w:rsidRPr="00AD73A0" w:rsidRDefault="00DE4F04" w:rsidP="00465D84">
            <w:pPr>
              <w:pStyle w:val="Prrafodelista"/>
              <w:numPr>
                <w:ilvl w:val="0"/>
                <w:numId w:val="108"/>
              </w:numPr>
            </w:pPr>
            <w:r w:rsidRPr="00AD73A0">
              <w:t>Video beam</w:t>
            </w:r>
          </w:p>
          <w:p w:rsidR="00DE4F04" w:rsidRPr="00AD73A0" w:rsidRDefault="00DE4F04" w:rsidP="00465D84">
            <w:pPr>
              <w:pStyle w:val="Prrafodelista"/>
              <w:numPr>
                <w:ilvl w:val="0"/>
                <w:numId w:val="108"/>
              </w:numPr>
            </w:pPr>
            <w:r w:rsidRPr="00AD73A0">
              <w:t xml:space="preserve">Cd </w:t>
            </w:r>
          </w:p>
          <w:p w:rsidR="00DE4F04" w:rsidRPr="00AD73A0" w:rsidRDefault="00DE4F04" w:rsidP="00465D84">
            <w:pPr>
              <w:pStyle w:val="Prrafodelista"/>
              <w:numPr>
                <w:ilvl w:val="0"/>
                <w:numId w:val="108"/>
              </w:numPr>
            </w:pPr>
            <w:r w:rsidRPr="00AD73A0">
              <w:t>Fichas de trabajo</w:t>
            </w:r>
          </w:p>
        </w:tc>
        <w:tc>
          <w:tcPr>
            <w:tcW w:w="3260" w:type="dxa"/>
          </w:tcPr>
          <w:p w:rsidR="00DE4F04" w:rsidRPr="00AD73A0" w:rsidRDefault="00DE4F04" w:rsidP="00DE4F04">
            <w:pPr>
              <w:autoSpaceDE w:val="0"/>
              <w:autoSpaceDN w:val="0"/>
              <w:adjustRightInd w:val="0"/>
              <w:rPr>
                <w:lang w:val="es-CO"/>
              </w:rPr>
            </w:pPr>
            <w:r w:rsidRPr="00AD73A0">
              <w:rPr>
                <w:lang w:val="es-CO"/>
              </w:rPr>
              <w:t>- Nombra y reconoce  los miembros de la familia en inglés.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-Identifica la diferencia entre colores y formas en inglés.</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ind w:left="43"/>
              <w:rPr>
                <w:lang w:val="es-CO"/>
              </w:rPr>
            </w:pPr>
            <w:r w:rsidRPr="00AD73A0">
              <w:rPr>
                <w:lang w:val="es-CO"/>
              </w:rPr>
              <w:t>-Interpreta canciones cortas en ingles relacionadas con la familia y los colores.</w:t>
            </w:r>
          </w:p>
          <w:p w:rsidR="00DE4F04" w:rsidRPr="00AD73A0" w:rsidRDefault="00DE4F04" w:rsidP="00DE4F04">
            <w:pPr>
              <w:autoSpaceDE w:val="0"/>
              <w:autoSpaceDN w:val="0"/>
              <w:adjustRightInd w:val="0"/>
              <w:rPr>
                <w:lang w:val="es-CO"/>
              </w:rPr>
            </w:pPr>
          </w:p>
          <w:p w:rsidR="00DE4F04" w:rsidRPr="00AD73A0" w:rsidRDefault="00DE4F04" w:rsidP="00DE4F04">
            <w:pPr>
              <w:rPr>
                <w:lang w:val="es-CO"/>
              </w:rPr>
            </w:pPr>
            <w:r w:rsidRPr="00AD73A0">
              <w:rPr>
                <w:lang w:val="es-CO"/>
              </w:rPr>
              <w:t>- Identifica por su pronunciación los colores en inglés</w:t>
            </w:r>
          </w:p>
        </w:tc>
      </w:tr>
    </w:tbl>
    <w:p w:rsidR="00DE4F04" w:rsidRPr="00AD73A0" w:rsidRDefault="00DE4F04" w:rsidP="00DE4F04"/>
    <w:p w:rsidR="00DE4F04" w:rsidRPr="002F6437" w:rsidRDefault="00DE4F04" w:rsidP="00DE4F04">
      <w:pPr>
        <w:jc w:val="center"/>
        <w:rPr>
          <w:b/>
        </w:rPr>
      </w:pPr>
      <w:r w:rsidRPr="002F6437">
        <w:rPr>
          <w:b/>
        </w:rPr>
        <w:lastRenderedPageBreak/>
        <w:t>PLAN DE AULA GRADO PREESCOLAR</w:t>
      </w:r>
    </w:p>
    <w:p w:rsidR="00DE4F04" w:rsidRPr="002F6437" w:rsidRDefault="006234CB" w:rsidP="00DE4F04">
      <w:pPr>
        <w:jc w:val="center"/>
        <w:rPr>
          <w:b/>
        </w:rPr>
      </w:pPr>
      <w:r>
        <w:rPr>
          <w:b/>
        </w:rPr>
        <w:t>AÑO 2018</w:t>
      </w:r>
    </w:p>
    <w:p w:rsidR="00DE4F04" w:rsidRPr="00AD73A0" w:rsidRDefault="00DE4F04" w:rsidP="00DE4F04">
      <w:r w:rsidRPr="002F6437">
        <w:rPr>
          <w:b/>
        </w:rPr>
        <w:t xml:space="preserve">PERIODO: 2 ASIGNATURA/AREA: </w:t>
      </w:r>
      <w:r w:rsidRPr="00AD73A0">
        <w:t xml:space="preserve">Comunicativa tecnología    </w:t>
      </w:r>
      <w:r w:rsidRPr="002F6437">
        <w:rPr>
          <w:b/>
        </w:rPr>
        <w:t>GRADO:</w:t>
      </w:r>
      <w:r w:rsidRPr="00AD73A0">
        <w:t xml:space="preserve"> Transición</w:t>
      </w:r>
    </w:p>
    <w:p w:rsidR="00DE4F04" w:rsidRPr="002F6437" w:rsidRDefault="00DE4F04" w:rsidP="00DE4F04">
      <w:pPr>
        <w:autoSpaceDE w:val="0"/>
        <w:autoSpaceDN w:val="0"/>
        <w:adjustRightInd w:val="0"/>
        <w:rPr>
          <w:b/>
        </w:rPr>
      </w:pPr>
      <w:r w:rsidRPr="002F6437">
        <w:rPr>
          <w:b/>
        </w:rPr>
        <w:t xml:space="preserve">ESTANDARES BASICOS DE COMPETENCIA (EBC): </w:t>
      </w:r>
    </w:p>
    <w:p w:rsidR="00DE4F04" w:rsidRPr="00AD73A0" w:rsidRDefault="00DE4F04" w:rsidP="00465D84">
      <w:pPr>
        <w:pStyle w:val="Prrafodelista"/>
        <w:numPr>
          <w:ilvl w:val="0"/>
          <w:numId w:val="123"/>
        </w:numPr>
        <w:autoSpaceDE w:val="0"/>
        <w:autoSpaceDN w:val="0"/>
        <w:adjustRightInd w:val="0"/>
      </w:pPr>
      <w:r w:rsidRPr="00AD73A0">
        <w:t>Clasifica y maneja adecuadamente los útiles escolares.</w:t>
      </w:r>
    </w:p>
    <w:p w:rsidR="00DE4F04" w:rsidRPr="00AD73A0" w:rsidRDefault="00DE4F04" w:rsidP="00465D84">
      <w:pPr>
        <w:pStyle w:val="Prrafodelista"/>
        <w:numPr>
          <w:ilvl w:val="0"/>
          <w:numId w:val="123"/>
        </w:numPr>
        <w:autoSpaceDE w:val="0"/>
        <w:autoSpaceDN w:val="0"/>
        <w:adjustRightInd w:val="0"/>
      </w:pPr>
      <w:r w:rsidRPr="00AD73A0">
        <w:t>Aplica normas de cuidado en el manejo de las herramientas de trabajo Escolar.</w:t>
      </w:r>
    </w:p>
    <w:p w:rsidR="00DE4F04" w:rsidRPr="00AD73A0" w:rsidRDefault="00DE4F04" w:rsidP="00DE4F04">
      <w:r w:rsidRPr="002F6437">
        <w:rPr>
          <w:b/>
        </w:rPr>
        <w:t>DERECHOS BASICOS DE APRENDIZAJE (DBA):</w:t>
      </w:r>
      <w:r w:rsidRPr="00AD73A0">
        <w:t xml:space="preserve"> DBA 13</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2F6437" w:rsidRDefault="00DE4F04" w:rsidP="00DE4F04">
            <w:pPr>
              <w:jc w:val="center"/>
              <w:rPr>
                <w:b/>
              </w:rPr>
            </w:pPr>
            <w:r w:rsidRPr="002F6437">
              <w:rPr>
                <w:b/>
              </w:rPr>
              <w:t>TEMAS</w:t>
            </w:r>
          </w:p>
          <w:p w:rsidR="00DE4F04" w:rsidRPr="00AD73A0" w:rsidRDefault="00DE4F04" w:rsidP="00DE4F04">
            <w:pPr>
              <w:jc w:val="center"/>
            </w:pPr>
          </w:p>
          <w:p w:rsidR="00DE4F04" w:rsidRPr="00AD73A0" w:rsidRDefault="00DE4F04" w:rsidP="00DE4F04">
            <w:pPr>
              <w:jc w:val="center"/>
            </w:pPr>
          </w:p>
        </w:tc>
        <w:tc>
          <w:tcPr>
            <w:tcW w:w="4111" w:type="dxa"/>
          </w:tcPr>
          <w:p w:rsidR="00DE4F04" w:rsidRPr="002F6437" w:rsidRDefault="00DE4F04" w:rsidP="00DE4F04">
            <w:pPr>
              <w:jc w:val="center"/>
              <w:rPr>
                <w:b/>
              </w:rPr>
            </w:pPr>
            <w:r w:rsidRPr="002F6437">
              <w:rPr>
                <w:b/>
              </w:rPr>
              <w:t xml:space="preserve">ESTRATEGIAS DIDACTICAS </w:t>
            </w:r>
          </w:p>
        </w:tc>
        <w:tc>
          <w:tcPr>
            <w:tcW w:w="3045" w:type="dxa"/>
          </w:tcPr>
          <w:p w:rsidR="00DE4F04" w:rsidRPr="002F6437" w:rsidRDefault="00DE4F04" w:rsidP="00DE4F04">
            <w:pPr>
              <w:jc w:val="center"/>
              <w:rPr>
                <w:b/>
              </w:rPr>
            </w:pPr>
            <w:r w:rsidRPr="002F6437">
              <w:rPr>
                <w:b/>
              </w:rPr>
              <w:t>RECURSOS</w:t>
            </w:r>
          </w:p>
        </w:tc>
        <w:tc>
          <w:tcPr>
            <w:tcW w:w="3192" w:type="dxa"/>
          </w:tcPr>
          <w:p w:rsidR="00DE4F04" w:rsidRPr="002F6437" w:rsidRDefault="00DE4F04" w:rsidP="00DE4F04">
            <w:pPr>
              <w:jc w:val="center"/>
              <w:rPr>
                <w:b/>
              </w:rPr>
            </w:pPr>
            <w:r w:rsidRPr="002F6437">
              <w:rPr>
                <w:b/>
              </w:rPr>
              <w:t>INDICADORES DE DESEMPEÑO</w:t>
            </w:r>
          </w:p>
        </w:tc>
      </w:tr>
      <w:tr w:rsidR="00DE4F04" w:rsidRPr="00AD73A0" w:rsidTr="00DE4F04">
        <w:tc>
          <w:tcPr>
            <w:tcW w:w="2972" w:type="dxa"/>
          </w:tcPr>
          <w:p w:rsidR="00DE4F04" w:rsidRPr="00AD73A0" w:rsidRDefault="00DE4F04" w:rsidP="00DE4F04">
            <w:pPr>
              <w:autoSpaceDE w:val="0"/>
              <w:autoSpaceDN w:val="0"/>
              <w:adjustRightInd w:val="0"/>
              <w:jc w:val="center"/>
            </w:pPr>
          </w:p>
          <w:p w:rsidR="00DE4F04" w:rsidRPr="00AD73A0" w:rsidRDefault="00DE4F04" w:rsidP="00DE4F04">
            <w:pPr>
              <w:autoSpaceDE w:val="0"/>
              <w:autoSpaceDN w:val="0"/>
              <w:adjustRightInd w:val="0"/>
              <w:rPr>
                <w:b/>
              </w:rPr>
            </w:pPr>
            <w:r w:rsidRPr="00AD73A0">
              <w:rPr>
                <w:b/>
              </w:rPr>
              <w:t>AVANCES TECNOLOGICOS:</w:t>
            </w:r>
          </w:p>
          <w:p w:rsidR="00DE4F04" w:rsidRPr="00AD73A0" w:rsidRDefault="00DE4F04" w:rsidP="00465D84">
            <w:pPr>
              <w:pStyle w:val="Prrafodelista"/>
              <w:numPr>
                <w:ilvl w:val="0"/>
                <w:numId w:val="61"/>
              </w:numPr>
              <w:autoSpaceDE w:val="0"/>
              <w:autoSpaceDN w:val="0"/>
              <w:adjustRightInd w:val="0"/>
            </w:pPr>
            <w:r w:rsidRPr="00AD73A0">
              <w:t>El computador.</w:t>
            </w:r>
          </w:p>
          <w:p w:rsidR="00DE4F04" w:rsidRPr="00AD73A0" w:rsidRDefault="00DE4F04" w:rsidP="00465D84">
            <w:pPr>
              <w:pStyle w:val="Prrafodelista"/>
              <w:numPr>
                <w:ilvl w:val="0"/>
                <w:numId w:val="61"/>
              </w:numPr>
              <w:autoSpaceDE w:val="0"/>
              <w:autoSpaceDN w:val="0"/>
              <w:adjustRightInd w:val="0"/>
            </w:pPr>
            <w:r w:rsidRPr="00AD73A0">
              <w:t>Partes del computador</w:t>
            </w:r>
          </w:p>
          <w:p w:rsidR="00DE4F04" w:rsidRPr="00AD73A0" w:rsidRDefault="00DE4F04" w:rsidP="00465D84">
            <w:pPr>
              <w:pStyle w:val="Prrafodelista"/>
              <w:numPr>
                <w:ilvl w:val="0"/>
                <w:numId w:val="61"/>
              </w:numPr>
              <w:autoSpaceDE w:val="0"/>
              <w:autoSpaceDN w:val="0"/>
              <w:adjustRightInd w:val="0"/>
              <w:rPr>
                <w:b/>
              </w:rPr>
            </w:pPr>
            <w:r w:rsidRPr="00AD73A0">
              <w:t>Sensibilización.</w:t>
            </w:r>
          </w:p>
          <w:p w:rsidR="00DE4F04" w:rsidRPr="00AD73A0" w:rsidRDefault="00DE4F04" w:rsidP="00DE4F04">
            <w:pPr>
              <w:autoSpaceDE w:val="0"/>
              <w:autoSpaceDN w:val="0"/>
              <w:adjustRightInd w:val="0"/>
              <w:rPr>
                <w:b/>
              </w:rPr>
            </w:pPr>
          </w:p>
          <w:p w:rsidR="00DE4F04" w:rsidRPr="00AD73A0" w:rsidRDefault="00DE4F04" w:rsidP="00DE4F04">
            <w:pPr>
              <w:autoSpaceDE w:val="0"/>
              <w:autoSpaceDN w:val="0"/>
              <w:adjustRightInd w:val="0"/>
              <w:rPr>
                <w:b/>
              </w:rPr>
            </w:pPr>
          </w:p>
          <w:p w:rsidR="00DE4F04" w:rsidRPr="00AD73A0" w:rsidRDefault="00DE4F04" w:rsidP="00DE4F04">
            <w:pPr>
              <w:rPr>
                <w:b/>
              </w:rPr>
            </w:pPr>
            <w:r w:rsidRPr="00AD73A0">
              <w:rPr>
                <w:b/>
              </w:rPr>
              <w:t>TRABAJOENGRUPO:</w:t>
            </w:r>
          </w:p>
          <w:p w:rsidR="00DE4F04" w:rsidRPr="00AD73A0" w:rsidRDefault="00DE4F04" w:rsidP="00465D84">
            <w:pPr>
              <w:pStyle w:val="Prrafodelista"/>
              <w:numPr>
                <w:ilvl w:val="0"/>
                <w:numId w:val="60"/>
              </w:numPr>
            </w:pPr>
            <w:r w:rsidRPr="00AD73A0">
              <w:t>sala de informática</w:t>
            </w:r>
          </w:p>
          <w:p w:rsidR="00DE4F04" w:rsidRPr="00AD73A0" w:rsidRDefault="00DE4F04" w:rsidP="00DE4F04">
            <w:pPr>
              <w:autoSpaceDE w:val="0"/>
              <w:autoSpaceDN w:val="0"/>
              <w:adjustRightInd w:val="0"/>
              <w:rPr>
                <w:lang w:val="es-CO"/>
              </w:rPr>
            </w:pPr>
            <w:r w:rsidRPr="00AD73A0">
              <w:rPr>
                <w:lang w:val="es-CO"/>
              </w:rPr>
              <w:t>Las pautas de comportamiento en el aula de informática</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b/>
              </w:rPr>
            </w:pPr>
            <w:r w:rsidRPr="00AD73A0">
              <w:rPr>
                <w:b/>
              </w:rPr>
              <w:lastRenderedPageBreak/>
              <w:t xml:space="preserve">EL COMPUTADOR: </w:t>
            </w:r>
          </w:p>
          <w:p w:rsidR="00DE4F04" w:rsidRPr="00AD73A0" w:rsidRDefault="00DE4F04" w:rsidP="00465D84">
            <w:pPr>
              <w:pStyle w:val="Prrafodelista"/>
              <w:numPr>
                <w:ilvl w:val="0"/>
                <w:numId w:val="78"/>
              </w:numPr>
              <w:autoSpaceDE w:val="0"/>
              <w:autoSpaceDN w:val="0"/>
              <w:adjustRightInd w:val="0"/>
            </w:pPr>
            <w:r w:rsidRPr="00AD73A0">
              <w:t>Manejo del mouse.</w:t>
            </w:r>
          </w:p>
          <w:p w:rsidR="00DE4F04" w:rsidRPr="00AD73A0" w:rsidRDefault="00DE4F04" w:rsidP="00DE4F04">
            <w:pPr>
              <w:autoSpaceDE w:val="0"/>
              <w:autoSpaceDN w:val="0"/>
              <w:adjustRightInd w:val="0"/>
              <w:jc w:val="center"/>
            </w:pPr>
          </w:p>
          <w:p w:rsidR="00DE4F04" w:rsidRPr="00AD73A0" w:rsidRDefault="00DE4F04" w:rsidP="00DE4F04">
            <w:pPr>
              <w:autoSpaceDE w:val="0"/>
              <w:autoSpaceDN w:val="0"/>
              <w:adjustRightInd w:val="0"/>
              <w:jc w:val="center"/>
            </w:pPr>
          </w:p>
        </w:tc>
        <w:tc>
          <w:tcPr>
            <w:tcW w:w="4111" w:type="dxa"/>
          </w:tcPr>
          <w:p w:rsidR="00DE4F04" w:rsidRPr="00AD73A0" w:rsidRDefault="00DE4F04" w:rsidP="00465D84">
            <w:pPr>
              <w:pStyle w:val="Prrafodelista"/>
              <w:numPr>
                <w:ilvl w:val="0"/>
                <w:numId w:val="62"/>
              </w:numPr>
              <w:autoSpaceDE w:val="0"/>
              <w:autoSpaceDN w:val="0"/>
              <w:adjustRightInd w:val="0"/>
              <w:rPr>
                <w:color w:val="000000" w:themeColor="text1"/>
                <w:lang w:val="es-CO"/>
              </w:rPr>
            </w:pPr>
            <w:r w:rsidRPr="00AD73A0">
              <w:rPr>
                <w:color w:val="000000" w:themeColor="text1"/>
                <w:lang w:val="es-CO"/>
              </w:rPr>
              <w:lastRenderedPageBreak/>
              <w:t>Identificación de aparatos tecnológicos y su función.</w:t>
            </w:r>
          </w:p>
          <w:p w:rsidR="00DE4F04" w:rsidRPr="00AD73A0" w:rsidRDefault="00DE4F04" w:rsidP="00465D84">
            <w:pPr>
              <w:pStyle w:val="Prrafodelista"/>
              <w:numPr>
                <w:ilvl w:val="0"/>
                <w:numId w:val="62"/>
              </w:numPr>
              <w:autoSpaceDE w:val="0"/>
              <w:autoSpaceDN w:val="0"/>
              <w:adjustRightInd w:val="0"/>
              <w:rPr>
                <w:color w:val="000000" w:themeColor="text1"/>
                <w:lang w:val="es-CO"/>
              </w:rPr>
            </w:pPr>
            <w:r w:rsidRPr="00AD73A0">
              <w:rPr>
                <w:color w:val="000000" w:themeColor="text1"/>
                <w:lang w:val="es-CO"/>
              </w:rPr>
              <w:t>Manejo de las diferentes herramientas o útiles escolares: lápiz, tijera, borrador, color, sacapuntas…</w:t>
            </w:r>
          </w:p>
          <w:p w:rsidR="00DE4F04" w:rsidRPr="00AD73A0" w:rsidRDefault="00DE4F04" w:rsidP="00465D84">
            <w:pPr>
              <w:pStyle w:val="Prrafodelista"/>
              <w:numPr>
                <w:ilvl w:val="0"/>
                <w:numId w:val="62"/>
              </w:numPr>
              <w:autoSpaceDE w:val="0"/>
              <w:autoSpaceDN w:val="0"/>
              <w:adjustRightInd w:val="0"/>
              <w:rPr>
                <w:color w:val="000000" w:themeColor="text1"/>
              </w:rPr>
            </w:pPr>
            <w:r w:rsidRPr="00AD73A0">
              <w:rPr>
                <w:color w:val="000000" w:themeColor="text1"/>
              </w:rPr>
              <w:t>Actividades grupales.</w:t>
            </w:r>
          </w:p>
          <w:p w:rsidR="00DE4F04" w:rsidRPr="00AD73A0" w:rsidRDefault="00DE4F04" w:rsidP="00465D84">
            <w:pPr>
              <w:pStyle w:val="Prrafodelista"/>
              <w:numPr>
                <w:ilvl w:val="0"/>
                <w:numId w:val="62"/>
              </w:numPr>
              <w:autoSpaceDE w:val="0"/>
              <w:autoSpaceDN w:val="0"/>
              <w:adjustRightInd w:val="0"/>
              <w:rPr>
                <w:color w:val="000000" w:themeColor="text1"/>
              </w:rPr>
            </w:pPr>
            <w:r w:rsidRPr="00AD73A0">
              <w:rPr>
                <w:color w:val="000000" w:themeColor="text1"/>
              </w:rPr>
              <w:t>Juegos</w:t>
            </w:r>
          </w:p>
          <w:p w:rsidR="00DE4F04" w:rsidRPr="00AD73A0" w:rsidRDefault="00DE4F04" w:rsidP="00465D84">
            <w:pPr>
              <w:pStyle w:val="Prrafodelista"/>
              <w:numPr>
                <w:ilvl w:val="0"/>
                <w:numId w:val="62"/>
              </w:numPr>
              <w:autoSpaceDE w:val="0"/>
              <w:autoSpaceDN w:val="0"/>
              <w:adjustRightInd w:val="0"/>
              <w:rPr>
                <w:color w:val="00B050"/>
                <w:lang w:val="es-CO"/>
              </w:rPr>
            </w:pPr>
            <w:r w:rsidRPr="00AD73A0">
              <w:rPr>
                <w:lang w:val="es-CO"/>
              </w:rPr>
              <w:t>Señalar partes de artefactos o aparatos nombrándolos por su nombre</w:t>
            </w:r>
          </w:p>
          <w:p w:rsidR="00DE4F04" w:rsidRPr="00AD73A0" w:rsidRDefault="00DE4F04" w:rsidP="00465D84">
            <w:pPr>
              <w:pStyle w:val="Prrafodelista"/>
              <w:numPr>
                <w:ilvl w:val="0"/>
                <w:numId w:val="62"/>
              </w:numPr>
              <w:autoSpaceDE w:val="0"/>
              <w:autoSpaceDN w:val="0"/>
              <w:adjustRightInd w:val="0"/>
              <w:rPr>
                <w:color w:val="00B050"/>
              </w:rPr>
            </w:pPr>
            <w:r w:rsidRPr="00AD73A0">
              <w:t>Elaboración de fichas</w:t>
            </w:r>
          </w:p>
          <w:p w:rsidR="00DE4F04" w:rsidRPr="00AD73A0" w:rsidRDefault="00DE4F04" w:rsidP="00465D84">
            <w:pPr>
              <w:pStyle w:val="Prrafodelista"/>
              <w:numPr>
                <w:ilvl w:val="0"/>
                <w:numId w:val="62"/>
              </w:numPr>
              <w:autoSpaceDE w:val="0"/>
              <w:autoSpaceDN w:val="0"/>
              <w:adjustRightInd w:val="0"/>
              <w:rPr>
                <w:color w:val="00B050"/>
                <w:lang w:val="es-CO"/>
              </w:rPr>
            </w:pPr>
            <w:r w:rsidRPr="00AD73A0">
              <w:rPr>
                <w:lang w:val="es-CO"/>
              </w:rPr>
              <w:t>Trabajo con las diferentes herramientas tecnológicas.</w:t>
            </w:r>
          </w:p>
          <w:p w:rsidR="00DE4F04" w:rsidRPr="00AD73A0" w:rsidRDefault="00DE4F04" w:rsidP="00465D84">
            <w:pPr>
              <w:pStyle w:val="Prrafodelista"/>
              <w:numPr>
                <w:ilvl w:val="0"/>
                <w:numId w:val="62"/>
              </w:numPr>
              <w:autoSpaceDE w:val="0"/>
              <w:autoSpaceDN w:val="0"/>
              <w:adjustRightInd w:val="0"/>
              <w:rPr>
                <w:color w:val="00B050"/>
                <w:lang w:val="es-CO"/>
              </w:rPr>
            </w:pPr>
            <w:r w:rsidRPr="00AD73A0">
              <w:rPr>
                <w:color w:val="000000" w:themeColor="text1"/>
                <w:lang w:val="es-CO"/>
              </w:rPr>
              <w:lastRenderedPageBreak/>
              <w:t>Coloreado con diferentes materiales: crayolas, colores, plastilina, vinilos con espacio limitado y no limitado</w:t>
            </w:r>
            <w:r w:rsidRPr="00AD73A0">
              <w:rPr>
                <w:color w:val="00B050"/>
                <w:lang w:val="es-CO"/>
              </w:rPr>
              <w:t>.</w:t>
            </w:r>
          </w:p>
          <w:p w:rsidR="00DE4F04" w:rsidRPr="00AD73A0" w:rsidRDefault="00DE4F04" w:rsidP="00DE4F04">
            <w:pPr>
              <w:rPr>
                <w:color w:val="000000" w:themeColor="text1"/>
                <w:lang w:val="es-CO"/>
              </w:rPr>
            </w:pPr>
            <w:r w:rsidRPr="00AD73A0">
              <w:rPr>
                <w:color w:val="000000" w:themeColor="text1"/>
                <w:lang w:val="es-CO"/>
              </w:rPr>
              <w:t>Punzar una figura por su borde. Entre otras.</w:t>
            </w:r>
          </w:p>
          <w:p w:rsidR="00DE4F04" w:rsidRPr="00AD73A0" w:rsidRDefault="00DE4F04" w:rsidP="00DE4F04">
            <w:pPr>
              <w:rPr>
                <w:color w:val="000000" w:themeColor="text1"/>
                <w:lang w:val="es-CO"/>
              </w:rPr>
            </w:pPr>
          </w:p>
          <w:p w:rsidR="00DE4F04" w:rsidRPr="00AD73A0" w:rsidRDefault="00DE4F04" w:rsidP="00DE4F04">
            <w:pPr>
              <w:rPr>
                <w:lang w:val="es-CO"/>
              </w:rPr>
            </w:pPr>
            <w:r w:rsidRPr="00AD73A0">
              <w:rPr>
                <w:lang w:val="es-CO"/>
              </w:rPr>
              <w:t>- Ejercicios con el mouse, realización de dibujos para adquirir el dominio del mouse, ejercicios de recortado con las tijeras, actividades guiadas para ejecutar juegos en internet, observaciones de videos en internet sobre temáticas trabajadas en otras áreas, desarrollo de fichas, refuerzo de las normas para trabajar en la sala de informática, trabajo en grupo e individual, ampliación de temas de otras áreas utilizando el tablero digital.</w:t>
            </w:r>
          </w:p>
        </w:tc>
        <w:tc>
          <w:tcPr>
            <w:tcW w:w="3045" w:type="dxa"/>
          </w:tcPr>
          <w:p w:rsidR="00DE4F04" w:rsidRPr="00AD73A0" w:rsidRDefault="00DE4F04" w:rsidP="00465D84">
            <w:pPr>
              <w:pStyle w:val="Prrafodelista"/>
              <w:numPr>
                <w:ilvl w:val="0"/>
                <w:numId w:val="110"/>
              </w:numPr>
            </w:pPr>
            <w:r w:rsidRPr="00AD73A0">
              <w:lastRenderedPageBreak/>
              <w:t>Tablero digital</w:t>
            </w:r>
          </w:p>
          <w:p w:rsidR="00DE4F04" w:rsidRPr="00AD73A0" w:rsidRDefault="00DE4F04" w:rsidP="00465D84">
            <w:pPr>
              <w:pStyle w:val="Prrafodelista"/>
              <w:numPr>
                <w:ilvl w:val="0"/>
                <w:numId w:val="110"/>
              </w:numPr>
            </w:pPr>
            <w:r w:rsidRPr="00AD73A0">
              <w:t>Portátil</w:t>
            </w:r>
          </w:p>
          <w:p w:rsidR="00DE4F04" w:rsidRPr="00AD73A0" w:rsidRDefault="00DE4F04" w:rsidP="00465D84">
            <w:pPr>
              <w:pStyle w:val="Prrafodelista"/>
              <w:numPr>
                <w:ilvl w:val="0"/>
                <w:numId w:val="110"/>
              </w:numPr>
            </w:pPr>
            <w:r w:rsidRPr="00AD73A0">
              <w:t>Video beam</w:t>
            </w:r>
          </w:p>
          <w:p w:rsidR="00DE4F04" w:rsidRPr="00AD73A0" w:rsidRDefault="00DE4F04" w:rsidP="00465D84">
            <w:pPr>
              <w:pStyle w:val="Prrafodelista"/>
              <w:numPr>
                <w:ilvl w:val="0"/>
                <w:numId w:val="110"/>
              </w:numPr>
            </w:pPr>
            <w:r w:rsidRPr="00AD73A0">
              <w:t xml:space="preserve">Mouse </w:t>
            </w:r>
          </w:p>
          <w:p w:rsidR="00DE4F04" w:rsidRPr="00AD73A0" w:rsidRDefault="00DE4F04" w:rsidP="00465D84">
            <w:pPr>
              <w:pStyle w:val="Prrafodelista"/>
              <w:numPr>
                <w:ilvl w:val="0"/>
                <w:numId w:val="110"/>
              </w:numPr>
            </w:pPr>
            <w:r w:rsidRPr="00AD73A0">
              <w:t>Sonido</w:t>
            </w:r>
          </w:p>
          <w:p w:rsidR="00DE4F04" w:rsidRPr="00AD73A0" w:rsidRDefault="00DE4F04" w:rsidP="00465D84">
            <w:pPr>
              <w:pStyle w:val="Prrafodelista"/>
              <w:numPr>
                <w:ilvl w:val="0"/>
                <w:numId w:val="110"/>
              </w:numPr>
            </w:pPr>
            <w:r w:rsidRPr="00AD73A0">
              <w:t>Usb</w:t>
            </w:r>
          </w:p>
          <w:p w:rsidR="00DE4F04" w:rsidRPr="00AD73A0" w:rsidRDefault="00DE4F04" w:rsidP="00465D84">
            <w:pPr>
              <w:pStyle w:val="Prrafodelista"/>
              <w:numPr>
                <w:ilvl w:val="0"/>
                <w:numId w:val="110"/>
              </w:numPr>
            </w:pPr>
            <w:r w:rsidRPr="00AD73A0">
              <w:t>Ficha de trabajo</w:t>
            </w:r>
          </w:p>
          <w:p w:rsidR="00DE4F04" w:rsidRPr="00AD73A0" w:rsidRDefault="00DE4F04" w:rsidP="00465D84">
            <w:pPr>
              <w:pStyle w:val="Prrafodelista"/>
              <w:numPr>
                <w:ilvl w:val="0"/>
                <w:numId w:val="110"/>
              </w:numPr>
            </w:pPr>
            <w:r w:rsidRPr="00AD73A0">
              <w:t>Colores, plastilina, lápiz</w:t>
            </w:r>
          </w:p>
          <w:p w:rsidR="00DE4F04" w:rsidRPr="00AD73A0" w:rsidRDefault="00DE4F04" w:rsidP="00465D84">
            <w:pPr>
              <w:pStyle w:val="Prrafodelista"/>
              <w:numPr>
                <w:ilvl w:val="0"/>
                <w:numId w:val="110"/>
              </w:numPr>
            </w:pPr>
            <w:r w:rsidRPr="00AD73A0">
              <w:t>Crayolas, punzón</w:t>
            </w:r>
          </w:p>
        </w:tc>
        <w:tc>
          <w:tcPr>
            <w:tcW w:w="3192" w:type="dxa"/>
          </w:tcPr>
          <w:p w:rsidR="00DE4F04" w:rsidRPr="00AD73A0" w:rsidRDefault="00DE4F04" w:rsidP="00DE4F04">
            <w:pPr>
              <w:autoSpaceDE w:val="0"/>
              <w:autoSpaceDN w:val="0"/>
              <w:adjustRightInd w:val="0"/>
              <w:rPr>
                <w:lang w:val="es-CO"/>
              </w:rPr>
            </w:pPr>
            <w:r w:rsidRPr="00AD73A0">
              <w:rPr>
                <w:lang w:val="es-CO"/>
              </w:rPr>
              <w:t>-Nombra las partes externas del computador.</w:t>
            </w:r>
          </w:p>
          <w:p w:rsidR="00DE4F04" w:rsidRPr="00AD73A0" w:rsidRDefault="00DE4F04" w:rsidP="00DE4F04">
            <w:pPr>
              <w:autoSpaceDE w:val="0"/>
              <w:autoSpaceDN w:val="0"/>
              <w:adjustRightInd w:val="0"/>
              <w:ind w:left="43"/>
              <w:rPr>
                <w:lang w:val="es-CO"/>
              </w:rPr>
            </w:pPr>
          </w:p>
          <w:p w:rsidR="00DE4F04" w:rsidRPr="00AD73A0" w:rsidRDefault="00DE4F04" w:rsidP="00DE4F04">
            <w:pPr>
              <w:autoSpaceDE w:val="0"/>
              <w:autoSpaceDN w:val="0"/>
              <w:adjustRightInd w:val="0"/>
              <w:ind w:left="43"/>
              <w:rPr>
                <w:lang w:val="es-CO"/>
              </w:rPr>
            </w:pPr>
            <w:r w:rsidRPr="00AD73A0">
              <w:rPr>
                <w:b/>
                <w:u w:val="single"/>
                <w:lang w:val="es-CO"/>
              </w:rPr>
              <w:t>-S</w:t>
            </w:r>
            <w:r w:rsidRPr="00AD73A0">
              <w:rPr>
                <w:lang w:val="es-CO"/>
              </w:rPr>
              <w:t>e integra a las diferentes propuestas de trabajo grupal.</w:t>
            </w:r>
          </w:p>
          <w:p w:rsidR="00DE4F04" w:rsidRPr="00AD73A0" w:rsidRDefault="00DE4F04" w:rsidP="00DE4F04">
            <w:pPr>
              <w:rPr>
                <w:lang w:val="es-CO"/>
              </w:rPr>
            </w:pPr>
          </w:p>
          <w:p w:rsidR="00DE4F04" w:rsidRPr="00AD73A0" w:rsidRDefault="00DE4F04" w:rsidP="00DE4F04">
            <w:pPr>
              <w:rPr>
                <w:lang w:val="es-CO"/>
              </w:rPr>
            </w:pPr>
          </w:p>
          <w:p w:rsidR="00DE4F04" w:rsidRPr="00AD73A0" w:rsidRDefault="00DE4F04" w:rsidP="00DE4F04">
            <w:pPr>
              <w:autoSpaceDE w:val="0"/>
              <w:autoSpaceDN w:val="0"/>
              <w:adjustRightInd w:val="0"/>
              <w:rPr>
                <w:lang w:val="es-CO"/>
              </w:rPr>
            </w:pPr>
            <w:r w:rsidRPr="00AD73A0">
              <w:rPr>
                <w:lang w:val="es-CO"/>
              </w:rPr>
              <w:t>- Comprende la función del mouse en el desarrollo de juegos orientados en internet.</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-Maneja el mouse como elemento básico por medio de juegos y actividades  orientadas.</w:t>
            </w:r>
          </w:p>
          <w:p w:rsidR="00DE4F04" w:rsidRPr="00AD73A0" w:rsidRDefault="00DE4F04" w:rsidP="00DE4F04">
            <w:pPr>
              <w:rPr>
                <w:lang w:val="es-CO"/>
              </w:rPr>
            </w:pPr>
          </w:p>
        </w:tc>
      </w:tr>
    </w:tbl>
    <w:p w:rsidR="00DE4F04" w:rsidRPr="00AD73A0" w:rsidRDefault="00DE4F04" w:rsidP="00DE4F04"/>
    <w:p w:rsidR="00DE4F04" w:rsidRPr="002F6437" w:rsidRDefault="00DE4F04" w:rsidP="00DE4F04">
      <w:pPr>
        <w:jc w:val="center"/>
        <w:rPr>
          <w:b/>
        </w:rPr>
      </w:pPr>
      <w:r w:rsidRPr="002F6437">
        <w:rPr>
          <w:b/>
        </w:rPr>
        <w:t>PLAN DE AULA GRADO PREESCOLAR</w:t>
      </w:r>
    </w:p>
    <w:p w:rsidR="00DE4F04" w:rsidRPr="002F6437" w:rsidRDefault="00DE4F04" w:rsidP="00DE4F04">
      <w:pPr>
        <w:jc w:val="center"/>
        <w:rPr>
          <w:b/>
        </w:rPr>
      </w:pPr>
      <w:r w:rsidRPr="002F6437">
        <w:rPr>
          <w:b/>
        </w:rPr>
        <w:t>AÑO 201</w:t>
      </w:r>
      <w:r w:rsidR="006234CB">
        <w:rPr>
          <w:b/>
        </w:rPr>
        <w:t>8</w:t>
      </w:r>
    </w:p>
    <w:p w:rsidR="00DE4F04" w:rsidRPr="00AD73A0" w:rsidRDefault="00DE4F04" w:rsidP="00DE4F04">
      <w:r w:rsidRPr="002F6437">
        <w:rPr>
          <w:b/>
        </w:rPr>
        <w:t>PERIODO: 2  ASIGNATURA/AREA:</w:t>
      </w:r>
      <w:r w:rsidRPr="00AD73A0">
        <w:t xml:space="preserve"> Estética  </w:t>
      </w:r>
      <w:r w:rsidRPr="002F6437">
        <w:rPr>
          <w:b/>
        </w:rPr>
        <w:t>GRADO:</w:t>
      </w:r>
      <w:r w:rsidRPr="00AD73A0">
        <w:t xml:space="preserve"> Transición</w:t>
      </w:r>
    </w:p>
    <w:p w:rsidR="00DE4F04" w:rsidRPr="002F6437" w:rsidRDefault="00DE4F04" w:rsidP="00DE4F04">
      <w:pPr>
        <w:autoSpaceDE w:val="0"/>
        <w:autoSpaceDN w:val="0"/>
        <w:adjustRightInd w:val="0"/>
        <w:rPr>
          <w:b/>
        </w:rPr>
      </w:pPr>
      <w:r w:rsidRPr="002F6437">
        <w:rPr>
          <w:b/>
        </w:rPr>
        <w:t>ESTANDARES BASICOS DE COMPETENCIA (EBC):</w:t>
      </w:r>
    </w:p>
    <w:p w:rsidR="00DE4F04" w:rsidRPr="00AD73A0" w:rsidRDefault="00DE4F04" w:rsidP="002F6437">
      <w:pPr>
        <w:autoSpaceDE w:val="0"/>
        <w:autoSpaceDN w:val="0"/>
        <w:adjustRightInd w:val="0"/>
      </w:pPr>
      <w:r w:rsidRPr="00AD73A0">
        <w:t>.</w:t>
      </w:r>
      <w:r w:rsidRPr="00AD73A0">
        <w:rPr>
          <w:rFonts w:cs="Arial"/>
          <w:b/>
          <w:sz w:val="20"/>
          <w:szCs w:val="20"/>
        </w:rPr>
        <w:t xml:space="preserve"> </w:t>
      </w:r>
      <w:r w:rsidRPr="00AD73A0">
        <w:t>Lenguaje plástico y musical, producciones y manifestaciones plásticas.</w:t>
      </w:r>
    </w:p>
    <w:p w:rsidR="00DE4F04" w:rsidRPr="00AD73A0" w:rsidRDefault="00DE4F04" w:rsidP="00DE4F04">
      <w:r w:rsidRPr="002F6437">
        <w:rPr>
          <w:b/>
        </w:rPr>
        <w:t xml:space="preserve">DERECHOS BASICOS DE APRENDIZAJE (DBA): </w:t>
      </w:r>
      <w:r w:rsidRPr="00AD73A0">
        <w:t>DBA 7, DBA 11, DBA 12</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2F6437" w:rsidRDefault="00DE4F04" w:rsidP="00DE4F04">
            <w:pPr>
              <w:jc w:val="center"/>
              <w:rPr>
                <w:b/>
              </w:rPr>
            </w:pPr>
            <w:r w:rsidRPr="002F6437">
              <w:rPr>
                <w:b/>
              </w:rPr>
              <w:lastRenderedPageBreak/>
              <w:t>TEMAS</w:t>
            </w:r>
          </w:p>
          <w:p w:rsidR="00DE4F04" w:rsidRPr="00AD73A0" w:rsidRDefault="00DE4F04" w:rsidP="00DE4F04">
            <w:pPr>
              <w:jc w:val="center"/>
            </w:pPr>
          </w:p>
        </w:tc>
        <w:tc>
          <w:tcPr>
            <w:tcW w:w="4111" w:type="dxa"/>
          </w:tcPr>
          <w:p w:rsidR="00DE4F04" w:rsidRPr="002F6437" w:rsidRDefault="00DE4F04" w:rsidP="00DE4F04">
            <w:pPr>
              <w:jc w:val="center"/>
              <w:rPr>
                <w:b/>
              </w:rPr>
            </w:pPr>
            <w:r w:rsidRPr="002F6437">
              <w:rPr>
                <w:b/>
              </w:rPr>
              <w:t xml:space="preserve">ESTRATEGIAS DIDACTICAS </w:t>
            </w:r>
          </w:p>
        </w:tc>
        <w:tc>
          <w:tcPr>
            <w:tcW w:w="3045" w:type="dxa"/>
          </w:tcPr>
          <w:p w:rsidR="00DE4F04" w:rsidRPr="002F6437" w:rsidRDefault="00DE4F04" w:rsidP="00DE4F04">
            <w:pPr>
              <w:jc w:val="center"/>
              <w:rPr>
                <w:b/>
              </w:rPr>
            </w:pPr>
            <w:r w:rsidRPr="002F6437">
              <w:rPr>
                <w:b/>
              </w:rPr>
              <w:t>RECURSOS</w:t>
            </w:r>
          </w:p>
        </w:tc>
        <w:tc>
          <w:tcPr>
            <w:tcW w:w="3192" w:type="dxa"/>
          </w:tcPr>
          <w:p w:rsidR="00DE4F04" w:rsidRPr="002F6437" w:rsidRDefault="00DE4F04" w:rsidP="00DE4F04">
            <w:pPr>
              <w:jc w:val="center"/>
              <w:rPr>
                <w:b/>
              </w:rPr>
            </w:pPr>
            <w:r w:rsidRPr="002F6437">
              <w:rPr>
                <w:b/>
              </w:rPr>
              <w:t>INDICADORES DE DESEMPEÑO</w:t>
            </w:r>
          </w:p>
        </w:tc>
      </w:tr>
      <w:tr w:rsidR="00DE4F04" w:rsidRPr="00AD73A0" w:rsidTr="00DE4F04">
        <w:tc>
          <w:tcPr>
            <w:tcW w:w="2972" w:type="dxa"/>
          </w:tcPr>
          <w:p w:rsidR="00DE4F04" w:rsidRPr="00AD73A0" w:rsidRDefault="00DE4F04" w:rsidP="00DE4F04">
            <w:pPr>
              <w:autoSpaceDE w:val="0"/>
              <w:autoSpaceDN w:val="0"/>
              <w:adjustRightInd w:val="0"/>
              <w:rPr>
                <w:b/>
              </w:rPr>
            </w:pPr>
            <w:r w:rsidRPr="00AD73A0">
              <w:rPr>
                <w:b/>
              </w:rPr>
              <w:t>TECNICAS DE PINTURA:</w:t>
            </w:r>
          </w:p>
          <w:p w:rsidR="00DE4F04" w:rsidRPr="00AD73A0" w:rsidRDefault="00DE4F04" w:rsidP="00465D84">
            <w:pPr>
              <w:pStyle w:val="Prrafodelista"/>
              <w:numPr>
                <w:ilvl w:val="0"/>
                <w:numId w:val="115"/>
              </w:numPr>
              <w:autoSpaceDE w:val="0"/>
              <w:autoSpaceDN w:val="0"/>
              <w:adjustRightInd w:val="0"/>
            </w:pPr>
            <w:r w:rsidRPr="00AD73A0">
              <w:t>Dáctilo pintura</w:t>
            </w:r>
          </w:p>
          <w:p w:rsidR="00DE4F04" w:rsidRPr="00AD73A0" w:rsidRDefault="00DE4F04" w:rsidP="00465D84">
            <w:pPr>
              <w:pStyle w:val="Prrafodelista"/>
              <w:numPr>
                <w:ilvl w:val="0"/>
                <w:numId w:val="115"/>
              </w:numPr>
              <w:autoSpaceDE w:val="0"/>
              <w:autoSpaceDN w:val="0"/>
              <w:adjustRightInd w:val="0"/>
            </w:pPr>
            <w:r w:rsidRPr="00AD73A0">
              <w:t>Pintura con pincel</w:t>
            </w:r>
          </w:p>
          <w:p w:rsidR="00DE4F04" w:rsidRPr="00AD73A0" w:rsidRDefault="00DE4F04" w:rsidP="00465D84">
            <w:pPr>
              <w:pStyle w:val="Prrafodelista"/>
              <w:numPr>
                <w:ilvl w:val="0"/>
                <w:numId w:val="115"/>
              </w:numPr>
              <w:autoSpaceDE w:val="0"/>
              <w:autoSpaceDN w:val="0"/>
              <w:adjustRightInd w:val="0"/>
            </w:pPr>
            <w:r w:rsidRPr="00AD73A0">
              <w:t>Transparencia</w:t>
            </w:r>
          </w:p>
          <w:p w:rsidR="00DE4F04" w:rsidRPr="00AD73A0" w:rsidRDefault="00DE4F04" w:rsidP="00465D84">
            <w:pPr>
              <w:pStyle w:val="Prrafodelista"/>
              <w:numPr>
                <w:ilvl w:val="0"/>
                <w:numId w:val="115"/>
              </w:numPr>
              <w:autoSpaceDE w:val="0"/>
              <w:autoSpaceDN w:val="0"/>
              <w:adjustRightInd w:val="0"/>
            </w:pPr>
            <w:r w:rsidRPr="00AD73A0">
              <w:t>Espejo</w:t>
            </w:r>
          </w:p>
          <w:p w:rsidR="00DE4F04" w:rsidRPr="00AD73A0" w:rsidRDefault="00DE4F04" w:rsidP="00465D84">
            <w:pPr>
              <w:pStyle w:val="Prrafodelista"/>
              <w:numPr>
                <w:ilvl w:val="0"/>
                <w:numId w:val="115"/>
              </w:numPr>
              <w:autoSpaceDE w:val="0"/>
              <w:autoSpaceDN w:val="0"/>
              <w:adjustRightInd w:val="0"/>
            </w:pPr>
            <w:r w:rsidRPr="00AD73A0">
              <w:t>Modelado</w:t>
            </w:r>
          </w:p>
          <w:p w:rsidR="00DE4F04" w:rsidRPr="00AD73A0" w:rsidRDefault="00DE4F04" w:rsidP="00465D84">
            <w:pPr>
              <w:pStyle w:val="Prrafodelista"/>
              <w:numPr>
                <w:ilvl w:val="0"/>
                <w:numId w:val="115"/>
              </w:numPr>
              <w:autoSpaceDE w:val="0"/>
              <w:autoSpaceDN w:val="0"/>
              <w:adjustRightInd w:val="0"/>
              <w:jc w:val="both"/>
              <w:rPr>
                <w:b/>
              </w:rPr>
            </w:pPr>
            <w:r w:rsidRPr="00AD73A0">
              <w:t>Evolución en el dibujo.</w:t>
            </w:r>
          </w:p>
          <w:p w:rsidR="00DE4F04" w:rsidRPr="00AD73A0" w:rsidRDefault="00DE4F04" w:rsidP="00DE4F04">
            <w:pPr>
              <w:autoSpaceDE w:val="0"/>
              <w:autoSpaceDN w:val="0"/>
              <w:adjustRightInd w:val="0"/>
              <w:jc w:val="both"/>
              <w:rPr>
                <w:b/>
              </w:rPr>
            </w:pPr>
          </w:p>
          <w:p w:rsidR="00DE4F04" w:rsidRPr="00AD73A0" w:rsidRDefault="00DE4F04" w:rsidP="00DE4F04">
            <w:pPr>
              <w:rPr>
                <w:b/>
                <w:lang w:val="es-CO"/>
              </w:rPr>
            </w:pPr>
            <w:r w:rsidRPr="00AD73A0">
              <w:rPr>
                <w:b/>
                <w:lang w:val="es-CO"/>
              </w:rPr>
              <w:t>PAUTAS PARA EL MANEJO DEL MATERIAL DE ARTISTICA</w:t>
            </w:r>
          </w:p>
          <w:p w:rsidR="00DE4F04" w:rsidRPr="00AD73A0" w:rsidRDefault="00DE4F04" w:rsidP="00DE4F04">
            <w:pPr>
              <w:autoSpaceDE w:val="0"/>
              <w:autoSpaceDN w:val="0"/>
              <w:adjustRightInd w:val="0"/>
              <w:jc w:val="both"/>
              <w:rPr>
                <w:b/>
                <w:lang w:val="es-CO"/>
              </w:rPr>
            </w:pPr>
            <w:r w:rsidRPr="00AD73A0">
              <w:rPr>
                <w:lang w:val="es-CO"/>
              </w:rPr>
              <w:t>(cuidados para el uso de las pinturas y demás herramientas)</w:t>
            </w:r>
          </w:p>
        </w:tc>
        <w:tc>
          <w:tcPr>
            <w:tcW w:w="4111" w:type="dxa"/>
          </w:tcPr>
          <w:p w:rsidR="00DE4F04" w:rsidRPr="00AD73A0" w:rsidRDefault="00DE4F04" w:rsidP="00465D84">
            <w:pPr>
              <w:pStyle w:val="Prrafodelista"/>
              <w:numPr>
                <w:ilvl w:val="0"/>
                <w:numId w:val="83"/>
              </w:numPr>
              <w:autoSpaceDE w:val="0"/>
              <w:autoSpaceDN w:val="0"/>
              <w:adjustRightInd w:val="0"/>
              <w:rPr>
                <w:lang w:val="es-CO"/>
              </w:rPr>
            </w:pPr>
            <w:r w:rsidRPr="00AD73A0">
              <w:rPr>
                <w:lang w:val="es-CO"/>
              </w:rPr>
              <w:t>Seguimiento y acompañamiento individual en la elaboración de los trabajos, manejo del cuaderno, la hoja y materiales.</w:t>
            </w:r>
          </w:p>
          <w:p w:rsidR="00DE4F04" w:rsidRPr="00AD73A0" w:rsidRDefault="00DE4F04" w:rsidP="00465D84">
            <w:pPr>
              <w:pStyle w:val="Prrafodelista"/>
              <w:numPr>
                <w:ilvl w:val="0"/>
                <w:numId w:val="83"/>
              </w:numPr>
              <w:autoSpaceDE w:val="0"/>
              <w:autoSpaceDN w:val="0"/>
              <w:adjustRightInd w:val="0"/>
              <w:rPr>
                <w:lang w:val="es-CO"/>
              </w:rPr>
            </w:pPr>
            <w:r w:rsidRPr="00AD73A0">
              <w:rPr>
                <w:lang w:val="es-CO"/>
              </w:rPr>
              <w:t>Trabajo en equipos y forma individual de modelados en plastilina, elaboración con el pincel en forma libre y siguiendo instrucción, actividades de exploración de los diferentes materiales a trabajar.</w:t>
            </w:r>
          </w:p>
          <w:p w:rsidR="00DE4F04" w:rsidRPr="00AD73A0" w:rsidRDefault="00DE4F04" w:rsidP="00465D84">
            <w:pPr>
              <w:pStyle w:val="Prrafodelista"/>
              <w:numPr>
                <w:ilvl w:val="0"/>
                <w:numId w:val="83"/>
              </w:numPr>
              <w:autoSpaceDE w:val="0"/>
              <w:autoSpaceDN w:val="0"/>
              <w:adjustRightInd w:val="0"/>
              <w:rPr>
                <w:lang w:val="es-CO"/>
              </w:rPr>
            </w:pPr>
            <w:r w:rsidRPr="00AD73A0">
              <w:rPr>
                <w:lang w:val="es-CO"/>
              </w:rPr>
              <w:t>Realización de diseños en formas y formatos amplios para llegar al más reducido.</w:t>
            </w:r>
          </w:p>
          <w:p w:rsidR="00DE4F04" w:rsidRPr="00AD73A0" w:rsidRDefault="00DE4F04" w:rsidP="00465D84">
            <w:pPr>
              <w:pStyle w:val="Prrafodelista"/>
              <w:numPr>
                <w:ilvl w:val="0"/>
                <w:numId w:val="83"/>
              </w:numPr>
              <w:autoSpaceDE w:val="0"/>
              <w:autoSpaceDN w:val="0"/>
              <w:adjustRightInd w:val="0"/>
              <w:rPr>
                <w:lang w:val="es-CO"/>
              </w:rPr>
            </w:pPr>
            <w:r w:rsidRPr="00AD73A0">
              <w:rPr>
                <w:lang w:val="es-CO"/>
              </w:rPr>
              <w:t>Pintar con el pincel en forma dirigida dentro y fuera de una figura,  haciendo espirales, zig-zag, en manchas, en puntos…</w:t>
            </w:r>
          </w:p>
          <w:p w:rsidR="00DE4F04" w:rsidRPr="00AD73A0" w:rsidRDefault="00DE4F04" w:rsidP="00465D84">
            <w:pPr>
              <w:pStyle w:val="Prrafodelista"/>
              <w:numPr>
                <w:ilvl w:val="0"/>
                <w:numId w:val="83"/>
              </w:numPr>
              <w:autoSpaceDE w:val="0"/>
              <w:autoSpaceDN w:val="0"/>
              <w:adjustRightInd w:val="0"/>
              <w:rPr>
                <w:lang w:val="es-CO"/>
              </w:rPr>
            </w:pPr>
            <w:r w:rsidRPr="00AD73A0">
              <w:rPr>
                <w:lang w:val="es-CO"/>
              </w:rPr>
              <w:t>Reconocimiento en el medio de los diferentes colores utilizados en clases.</w:t>
            </w:r>
          </w:p>
          <w:p w:rsidR="00DE4F04" w:rsidRPr="00AD73A0" w:rsidRDefault="00DE4F04" w:rsidP="00465D84">
            <w:pPr>
              <w:pStyle w:val="Prrafodelista"/>
              <w:numPr>
                <w:ilvl w:val="0"/>
                <w:numId w:val="83"/>
              </w:numPr>
              <w:autoSpaceDE w:val="0"/>
              <w:autoSpaceDN w:val="0"/>
              <w:adjustRightInd w:val="0"/>
              <w:rPr>
                <w:lang w:val="es-CO"/>
              </w:rPr>
            </w:pPr>
            <w:r w:rsidRPr="00AD73A0">
              <w:rPr>
                <w:lang w:val="es-CO"/>
              </w:rPr>
              <w:t>Recortado de figuras y recortado libre con las tijeras.</w:t>
            </w:r>
          </w:p>
          <w:p w:rsidR="00DE4F04" w:rsidRPr="00AD73A0" w:rsidRDefault="00DE4F04" w:rsidP="00DE4F04">
            <w:pPr>
              <w:pStyle w:val="Prrafodelista"/>
              <w:autoSpaceDE w:val="0"/>
              <w:autoSpaceDN w:val="0"/>
              <w:adjustRightInd w:val="0"/>
              <w:ind w:left="403"/>
              <w:rPr>
                <w:lang w:val="es-CO"/>
              </w:rPr>
            </w:pPr>
          </w:p>
          <w:p w:rsidR="00DE4F04" w:rsidRPr="00AD73A0" w:rsidRDefault="00DE4F04" w:rsidP="00DE4F04">
            <w:pPr>
              <w:pStyle w:val="Prrafodelista"/>
              <w:autoSpaceDE w:val="0"/>
              <w:autoSpaceDN w:val="0"/>
              <w:adjustRightInd w:val="0"/>
              <w:ind w:left="403"/>
              <w:rPr>
                <w:lang w:val="es-CO"/>
              </w:rPr>
            </w:pPr>
          </w:p>
          <w:p w:rsidR="00DE4F04" w:rsidRPr="00AD73A0" w:rsidRDefault="00DE4F04" w:rsidP="00DE4F04">
            <w:pPr>
              <w:pStyle w:val="Prrafodelista"/>
              <w:rPr>
                <w:lang w:val="es-CO"/>
              </w:rPr>
            </w:pPr>
          </w:p>
        </w:tc>
        <w:tc>
          <w:tcPr>
            <w:tcW w:w="3045" w:type="dxa"/>
          </w:tcPr>
          <w:p w:rsidR="00DE4F04" w:rsidRPr="00AD73A0" w:rsidRDefault="00DE4F04" w:rsidP="00465D84">
            <w:pPr>
              <w:pStyle w:val="Prrafodelista"/>
              <w:numPr>
                <w:ilvl w:val="0"/>
                <w:numId w:val="108"/>
              </w:numPr>
            </w:pPr>
            <w:r w:rsidRPr="00AD73A0">
              <w:t>Vinilos</w:t>
            </w:r>
          </w:p>
          <w:p w:rsidR="00DE4F04" w:rsidRPr="00AD73A0" w:rsidRDefault="00DE4F04" w:rsidP="00465D84">
            <w:pPr>
              <w:pStyle w:val="Prrafodelista"/>
              <w:numPr>
                <w:ilvl w:val="0"/>
                <w:numId w:val="108"/>
              </w:numPr>
            </w:pPr>
            <w:r w:rsidRPr="00AD73A0">
              <w:t>Hojas de block</w:t>
            </w:r>
          </w:p>
          <w:p w:rsidR="00DE4F04" w:rsidRPr="00AD73A0" w:rsidRDefault="00DE4F04" w:rsidP="00465D84">
            <w:pPr>
              <w:pStyle w:val="Prrafodelista"/>
              <w:numPr>
                <w:ilvl w:val="0"/>
                <w:numId w:val="108"/>
              </w:numPr>
            </w:pPr>
            <w:r w:rsidRPr="00AD73A0">
              <w:t>Pinceles</w:t>
            </w:r>
          </w:p>
          <w:p w:rsidR="00DE4F04" w:rsidRPr="00AD73A0" w:rsidRDefault="00DE4F04" w:rsidP="00465D84">
            <w:pPr>
              <w:pStyle w:val="Prrafodelista"/>
              <w:numPr>
                <w:ilvl w:val="0"/>
                <w:numId w:val="108"/>
              </w:numPr>
            </w:pPr>
            <w:r w:rsidRPr="00AD73A0">
              <w:t>Lápices</w:t>
            </w:r>
          </w:p>
          <w:p w:rsidR="00DE4F04" w:rsidRPr="00AD73A0" w:rsidRDefault="00DE4F04" w:rsidP="00465D84">
            <w:pPr>
              <w:pStyle w:val="Prrafodelista"/>
              <w:numPr>
                <w:ilvl w:val="0"/>
                <w:numId w:val="108"/>
              </w:numPr>
            </w:pPr>
            <w:r w:rsidRPr="00AD73A0">
              <w:t>Fichas de trabajo</w:t>
            </w:r>
          </w:p>
        </w:tc>
        <w:tc>
          <w:tcPr>
            <w:tcW w:w="3192" w:type="dxa"/>
          </w:tcPr>
          <w:p w:rsidR="00DE4F04" w:rsidRPr="00AD73A0" w:rsidRDefault="00DE4F04" w:rsidP="00DE4F04">
            <w:pPr>
              <w:autoSpaceDE w:val="0"/>
              <w:autoSpaceDN w:val="0"/>
              <w:adjustRightInd w:val="0"/>
              <w:rPr>
                <w:lang w:val="es-CO"/>
              </w:rPr>
            </w:pPr>
            <w:r w:rsidRPr="00AD73A0">
              <w:rPr>
                <w:lang w:val="es-CO"/>
              </w:rPr>
              <w:t>-Mejora su motricidad fina en la práctica del modelado y el recortado con tijeras.</w:t>
            </w:r>
          </w:p>
          <w:p w:rsidR="00DE4F04" w:rsidRPr="00AD73A0" w:rsidRDefault="00DE4F04" w:rsidP="00DE4F04">
            <w:pPr>
              <w:autoSpaceDE w:val="0"/>
              <w:autoSpaceDN w:val="0"/>
              <w:adjustRightInd w:val="0"/>
              <w:ind w:left="43"/>
              <w:rPr>
                <w:lang w:val="es-CO"/>
              </w:rPr>
            </w:pPr>
          </w:p>
          <w:p w:rsidR="00DE4F04" w:rsidRPr="00AD73A0" w:rsidRDefault="00DE4F04" w:rsidP="00DE4F04">
            <w:pPr>
              <w:autoSpaceDE w:val="0"/>
              <w:autoSpaceDN w:val="0"/>
              <w:adjustRightInd w:val="0"/>
              <w:ind w:left="43"/>
              <w:rPr>
                <w:lang w:val="es-CO"/>
              </w:rPr>
            </w:pPr>
            <w:r w:rsidRPr="00AD73A0">
              <w:rPr>
                <w:lang w:val="es-CO"/>
              </w:rPr>
              <w:t>-Identifica las características de los objetos del entorno y explora posibilidades de creación artística con ellos.</w:t>
            </w:r>
          </w:p>
          <w:p w:rsidR="00DE4F04" w:rsidRPr="00AD73A0" w:rsidRDefault="00DE4F04" w:rsidP="00DE4F04">
            <w:pPr>
              <w:autoSpaceDE w:val="0"/>
              <w:autoSpaceDN w:val="0"/>
              <w:adjustRightInd w:val="0"/>
              <w:ind w:left="43"/>
              <w:rPr>
                <w:lang w:val="es-CO"/>
              </w:rPr>
            </w:pPr>
          </w:p>
          <w:p w:rsidR="00DE4F04" w:rsidRPr="00AD73A0" w:rsidRDefault="00DE4F04" w:rsidP="00DE4F04">
            <w:pPr>
              <w:autoSpaceDE w:val="0"/>
              <w:autoSpaceDN w:val="0"/>
              <w:adjustRightInd w:val="0"/>
              <w:ind w:left="43"/>
              <w:rPr>
                <w:lang w:val="es-CO"/>
              </w:rPr>
            </w:pPr>
            <w:r w:rsidRPr="00AD73A0">
              <w:rPr>
                <w:lang w:val="es-CO"/>
              </w:rPr>
              <w:t>-Es cuidadoso en el manejo de las diferentes herramientas y materiales utilizados en el aula.</w:t>
            </w:r>
          </w:p>
          <w:p w:rsidR="00DE4F04" w:rsidRPr="00AD73A0" w:rsidRDefault="00DE4F04" w:rsidP="00DE4F04">
            <w:pPr>
              <w:autoSpaceDE w:val="0"/>
              <w:autoSpaceDN w:val="0"/>
              <w:adjustRightInd w:val="0"/>
              <w:rPr>
                <w:lang w:val="es-CO"/>
              </w:rPr>
            </w:pPr>
          </w:p>
          <w:p w:rsidR="00DE4F04" w:rsidRPr="00AD73A0" w:rsidRDefault="00DE4F04" w:rsidP="00DE4F04">
            <w:pPr>
              <w:rPr>
                <w:lang w:val="es-CO"/>
              </w:rPr>
            </w:pPr>
            <w:r w:rsidRPr="00AD73A0">
              <w:rPr>
                <w:lang w:val="es-CO"/>
              </w:rPr>
              <w:t>-Utiliza adecuadamente el pincel y pinta con fluidez y armonía.</w:t>
            </w:r>
          </w:p>
        </w:tc>
      </w:tr>
    </w:tbl>
    <w:p w:rsidR="00DE4F04" w:rsidRPr="00AD73A0" w:rsidRDefault="00DE4F04" w:rsidP="00DE4F04"/>
    <w:p w:rsidR="00DE4F04" w:rsidRPr="00AD73A0" w:rsidRDefault="00DE4F04" w:rsidP="00DE4F04"/>
    <w:p w:rsidR="00DE4F04" w:rsidRPr="00AD73A0" w:rsidRDefault="00DE4F04" w:rsidP="00DE4F04">
      <w:pPr>
        <w:jc w:val="center"/>
      </w:pPr>
    </w:p>
    <w:p w:rsidR="00DE4F04" w:rsidRPr="002F6437" w:rsidRDefault="00DE4F04" w:rsidP="00DE4F04">
      <w:pPr>
        <w:jc w:val="center"/>
        <w:rPr>
          <w:b/>
        </w:rPr>
      </w:pPr>
      <w:r w:rsidRPr="002F6437">
        <w:rPr>
          <w:b/>
        </w:rPr>
        <w:lastRenderedPageBreak/>
        <w:t>PLAN DE AULA GRADO PREESCOLAR</w:t>
      </w:r>
    </w:p>
    <w:p w:rsidR="00DE4F04" w:rsidRPr="002F6437" w:rsidRDefault="006234CB" w:rsidP="00DE4F04">
      <w:pPr>
        <w:jc w:val="center"/>
        <w:rPr>
          <w:b/>
        </w:rPr>
      </w:pPr>
      <w:r>
        <w:rPr>
          <w:b/>
        </w:rPr>
        <w:t>AÑO 2018</w:t>
      </w:r>
    </w:p>
    <w:p w:rsidR="00DE4F04" w:rsidRPr="00AD73A0" w:rsidRDefault="00DE4F04" w:rsidP="00DE4F04">
      <w:r w:rsidRPr="002F6437">
        <w:rPr>
          <w:b/>
        </w:rPr>
        <w:t xml:space="preserve">PERIODO: 2 ASIGNATURA/AREA: </w:t>
      </w:r>
      <w:r w:rsidRPr="00AD73A0">
        <w:t xml:space="preserve">Ética    </w:t>
      </w:r>
      <w:r w:rsidRPr="002F6437">
        <w:rPr>
          <w:b/>
        </w:rPr>
        <w:t xml:space="preserve">GRADO: </w:t>
      </w:r>
      <w:r w:rsidRPr="00AD73A0">
        <w:t>Transición</w:t>
      </w:r>
    </w:p>
    <w:p w:rsidR="00DE4F04" w:rsidRPr="002F6437" w:rsidRDefault="00DE4F04" w:rsidP="00DE4F04">
      <w:pPr>
        <w:autoSpaceDE w:val="0"/>
        <w:autoSpaceDN w:val="0"/>
        <w:adjustRightInd w:val="0"/>
        <w:rPr>
          <w:b/>
        </w:rPr>
      </w:pPr>
      <w:r w:rsidRPr="002F6437">
        <w:rPr>
          <w:b/>
        </w:rPr>
        <w:t xml:space="preserve">ESTANDARES BASICOS DE COMPETENCIA (EBC): </w:t>
      </w:r>
    </w:p>
    <w:p w:rsidR="00DE4F04" w:rsidRPr="00AD73A0" w:rsidRDefault="00DE4F04" w:rsidP="00465D84">
      <w:pPr>
        <w:pStyle w:val="Prrafodelista"/>
        <w:numPr>
          <w:ilvl w:val="0"/>
          <w:numId w:val="108"/>
        </w:numPr>
        <w:autoSpaceDE w:val="0"/>
        <w:autoSpaceDN w:val="0"/>
        <w:adjustRightInd w:val="0"/>
      </w:pPr>
      <w:r w:rsidRPr="002F6437">
        <w:rPr>
          <w:color w:val="000000"/>
        </w:rPr>
        <w:t>Valora  la práctica de valores para el buen desarrollo  personal.</w:t>
      </w:r>
    </w:p>
    <w:p w:rsidR="00DE4F04" w:rsidRPr="00AD73A0" w:rsidRDefault="00DE4F04" w:rsidP="00DE4F04">
      <w:r w:rsidRPr="002F6437">
        <w:rPr>
          <w:b/>
        </w:rPr>
        <w:t xml:space="preserve">DERECHOS BASICOS DE APRENDIZAJE (DBA): </w:t>
      </w:r>
      <w:r w:rsidRPr="00AD73A0">
        <w:t>DBA 1, DBA 4,  DBA 6, DBA 12</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2F6437" w:rsidRDefault="00DE4F04" w:rsidP="00DE4F04">
            <w:pPr>
              <w:jc w:val="center"/>
              <w:rPr>
                <w:b/>
              </w:rPr>
            </w:pPr>
            <w:r w:rsidRPr="002F6437">
              <w:rPr>
                <w:b/>
              </w:rPr>
              <w:t>TEMAS</w:t>
            </w:r>
          </w:p>
          <w:p w:rsidR="00DE4F04" w:rsidRPr="002F6437" w:rsidRDefault="00DE4F04" w:rsidP="00DE4F04">
            <w:pPr>
              <w:jc w:val="center"/>
              <w:rPr>
                <w:b/>
              </w:rPr>
            </w:pPr>
          </w:p>
          <w:p w:rsidR="00DE4F04" w:rsidRPr="002F6437" w:rsidRDefault="00DE4F04" w:rsidP="00DE4F04">
            <w:pPr>
              <w:jc w:val="center"/>
              <w:rPr>
                <w:b/>
              </w:rPr>
            </w:pPr>
          </w:p>
        </w:tc>
        <w:tc>
          <w:tcPr>
            <w:tcW w:w="4111" w:type="dxa"/>
          </w:tcPr>
          <w:p w:rsidR="00DE4F04" w:rsidRPr="002F6437" w:rsidRDefault="00DE4F04" w:rsidP="00DE4F04">
            <w:pPr>
              <w:jc w:val="center"/>
              <w:rPr>
                <w:b/>
              </w:rPr>
            </w:pPr>
            <w:r w:rsidRPr="002F6437">
              <w:rPr>
                <w:b/>
              </w:rPr>
              <w:t xml:space="preserve">ESTRATEGIAS DIDACTICAS </w:t>
            </w:r>
          </w:p>
        </w:tc>
        <w:tc>
          <w:tcPr>
            <w:tcW w:w="3045" w:type="dxa"/>
          </w:tcPr>
          <w:p w:rsidR="00DE4F04" w:rsidRPr="002F6437" w:rsidRDefault="00DE4F04" w:rsidP="00DE4F04">
            <w:pPr>
              <w:jc w:val="center"/>
              <w:rPr>
                <w:b/>
              </w:rPr>
            </w:pPr>
            <w:r w:rsidRPr="002F6437">
              <w:rPr>
                <w:b/>
              </w:rPr>
              <w:t>RECURSOS</w:t>
            </w:r>
          </w:p>
        </w:tc>
        <w:tc>
          <w:tcPr>
            <w:tcW w:w="3192" w:type="dxa"/>
          </w:tcPr>
          <w:p w:rsidR="00DE4F04" w:rsidRPr="002F6437" w:rsidRDefault="00DE4F04" w:rsidP="00DE4F04">
            <w:pPr>
              <w:jc w:val="center"/>
              <w:rPr>
                <w:b/>
              </w:rPr>
            </w:pPr>
            <w:r w:rsidRPr="002F6437">
              <w:rPr>
                <w:b/>
              </w:rPr>
              <w:t>INDICADORES DE DESEMPEÑO</w:t>
            </w:r>
          </w:p>
        </w:tc>
      </w:tr>
      <w:tr w:rsidR="00DE4F04" w:rsidRPr="00AD73A0" w:rsidTr="00DE4F04">
        <w:tc>
          <w:tcPr>
            <w:tcW w:w="2972" w:type="dxa"/>
          </w:tcPr>
          <w:p w:rsidR="00DE4F04" w:rsidRPr="00AD73A0" w:rsidRDefault="00DE4F04" w:rsidP="00DE4F04">
            <w:pPr>
              <w:autoSpaceDE w:val="0"/>
              <w:autoSpaceDN w:val="0"/>
              <w:adjustRightInd w:val="0"/>
              <w:jc w:val="center"/>
            </w:pPr>
          </w:p>
          <w:p w:rsidR="00DE4F04" w:rsidRPr="00AD73A0" w:rsidRDefault="00DE4F04" w:rsidP="00DE4F04">
            <w:pPr>
              <w:autoSpaceDE w:val="0"/>
              <w:autoSpaceDN w:val="0"/>
              <w:adjustRightInd w:val="0"/>
              <w:rPr>
                <w:b/>
              </w:rPr>
            </w:pPr>
            <w:r w:rsidRPr="00AD73A0">
              <w:rPr>
                <w:b/>
              </w:rPr>
              <w:t>VIVO LOS VALORES:</w:t>
            </w:r>
          </w:p>
          <w:p w:rsidR="00DE4F04" w:rsidRPr="00AD73A0" w:rsidRDefault="00DE4F04" w:rsidP="00465D84">
            <w:pPr>
              <w:pStyle w:val="Prrafodelista"/>
              <w:numPr>
                <w:ilvl w:val="0"/>
                <w:numId w:val="84"/>
              </w:numPr>
              <w:autoSpaceDE w:val="0"/>
              <w:autoSpaceDN w:val="0"/>
              <w:adjustRightInd w:val="0"/>
            </w:pPr>
            <w:r w:rsidRPr="00AD73A0">
              <w:t>el dialogo</w:t>
            </w:r>
          </w:p>
          <w:p w:rsidR="00DE4F04" w:rsidRPr="00AD73A0" w:rsidRDefault="00DE4F04" w:rsidP="00465D84">
            <w:pPr>
              <w:pStyle w:val="Prrafodelista"/>
              <w:numPr>
                <w:ilvl w:val="0"/>
                <w:numId w:val="84"/>
              </w:numPr>
              <w:autoSpaceDE w:val="0"/>
              <w:autoSpaceDN w:val="0"/>
              <w:adjustRightInd w:val="0"/>
            </w:pPr>
            <w:r w:rsidRPr="00AD73A0">
              <w:t>comunicación</w:t>
            </w:r>
          </w:p>
          <w:p w:rsidR="00DE4F04" w:rsidRPr="00AD73A0" w:rsidRDefault="00DE4F04" w:rsidP="00465D84">
            <w:pPr>
              <w:pStyle w:val="Prrafodelista"/>
              <w:numPr>
                <w:ilvl w:val="0"/>
                <w:numId w:val="84"/>
              </w:numPr>
              <w:autoSpaceDE w:val="0"/>
              <w:autoSpaceDN w:val="0"/>
              <w:adjustRightInd w:val="0"/>
            </w:pPr>
            <w:r w:rsidRPr="00AD73A0">
              <w:t>amor y perdón</w:t>
            </w:r>
          </w:p>
          <w:p w:rsidR="00DE4F04" w:rsidRPr="00AD73A0" w:rsidRDefault="00DE4F04" w:rsidP="00DE4F04">
            <w:pPr>
              <w:autoSpaceDE w:val="0"/>
              <w:autoSpaceDN w:val="0"/>
              <w:adjustRightInd w:val="0"/>
            </w:pPr>
          </w:p>
          <w:p w:rsidR="00DE4F04" w:rsidRPr="00AD73A0" w:rsidRDefault="00DE4F04" w:rsidP="00DE4F04">
            <w:pPr>
              <w:autoSpaceDE w:val="0"/>
              <w:autoSpaceDN w:val="0"/>
              <w:adjustRightInd w:val="0"/>
              <w:rPr>
                <w:b/>
                <w:lang w:val="es-CO"/>
              </w:rPr>
            </w:pPr>
            <w:r w:rsidRPr="00AD73A0">
              <w:rPr>
                <w:b/>
                <w:lang w:val="es-CO"/>
              </w:rPr>
              <w:t>LOS VALORES EN LA FAMILIA.</w:t>
            </w:r>
          </w:p>
          <w:p w:rsidR="00DE4F04" w:rsidRPr="00AD73A0" w:rsidRDefault="00DE4F04" w:rsidP="00DE4F04">
            <w:pPr>
              <w:autoSpaceDE w:val="0"/>
              <w:autoSpaceDN w:val="0"/>
              <w:adjustRightInd w:val="0"/>
              <w:rPr>
                <w:lang w:val="es-CO"/>
              </w:rPr>
            </w:pPr>
            <w:r w:rsidRPr="00AD73A0">
              <w:rPr>
                <w:lang w:val="es-CO"/>
              </w:rPr>
              <w:t>Valores que se viven en familia.</w:t>
            </w:r>
          </w:p>
        </w:tc>
        <w:tc>
          <w:tcPr>
            <w:tcW w:w="4111" w:type="dxa"/>
          </w:tcPr>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Diálogos a partir de cada valor trabajado</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lectura de cuentos y observación de video cuentos sobre los valores trabajados</w:t>
            </w:r>
          </w:p>
          <w:p w:rsidR="00DE4F04" w:rsidRPr="00AD73A0" w:rsidRDefault="00DE4F04" w:rsidP="00465D84">
            <w:pPr>
              <w:pStyle w:val="Prrafodelista"/>
              <w:numPr>
                <w:ilvl w:val="0"/>
                <w:numId w:val="70"/>
              </w:numPr>
              <w:autoSpaceDE w:val="0"/>
              <w:autoSpaceDN w:val="0"/>
              <w:adjustRightInd w:val="0"/>
            </w:pPr>
            <w:r w:rsidRPr="00AD73A0">
              <w:t xml:space="preserve">aprendizaje de cantos </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elaboración de fichas en forma individual</w:t>
            </w:r>
          </w:p>
          <w:p w:rsidR="00DE4F04" w:rsidRPr="00AD73A0" w:rsidRDefault="00DE4F04" w:rsidP="00465D84">
            <w:pPr>
              <w:pStyle w:val="Prrafodelista"/>
              <w:numPr>
                <w:ilvl w:val="0"/>
                <w:numId w:val="70"/>
              </w:numPr>
              <w:autoSpaceDE w:val="0"/>
              <w:autoSpaceDN w:val="0"/>
              <w:adjustRightInd w:val="0"/>
            </w:pPr>
            <w:r w:rsidRPr="00AD73A0">
              <w:t>trabajo en el cuaderno, dibujos</w:t>
            </w:r>
          </w:p>
          <w:p w:rsidR="00DE4F04" w:rsidRPr="00AD73A0" w:rsidRDefault="00DE4F04" w:rsidP="00465D84">
            <w:pPr>
              <w:pStyle w:val="Prrafodelista"/>
              <w:numPr>
                <w:ilvl w:val="0"/>
                <w:numId w:val="70"/>
              </w:numPr>
              <w:autoSpaceDE w:val="0"/>
              <w:autoSpaceDN w:val="0"/>
              <w:adjustRightInd w:val="0"/>
            </w:pPr>
            <w:r w:rsidRPr="00AD73A0">
              <w:t>juegos</w:t>
            </w:r>
          </w:p>
          <w:p w:rsidR="00DE4F04" w:rsidRPr="00AD73A0" w:rsidRDefault="00DE4F04" w:rsidP="00465D84">
            <w:pPr>
              <w:pStyle w:val="Prrafodelista"/>
              <w:numPr>
                <w:ilvl w:val="0"/>
                <w:numId w:val="70"/>
              </w:numPr>
              <w:autoSpaceDE w:val="0"/>
              <w:autoSpaceDN w:val="0"/>
              <w:adjustRightInd w:val="0"/>
            </w:pPr>
            <w:r w:rsidRPr="00AD73A0">
              <w:t>tareas para realizar en casa</w:t>
            </w:r>
          </w:p>
          <w:p w:rsidR="00DE4F04" w:rsidRPr="00AD73A0" w:rsidRDefault="00DE4F04" w:rsidP="00DE4F04">
            <w:pPr>
              <w:rPr>
                <w:lang w:val="es-CO"/>
              </w:rPr>
            </w:pPr>
            <w:r w:rsidRPr="00AD73A0">
              <w:rPr>
                <w:lang w:val="es-CO"/>
              </w:rPr>
              <w:t>organización de puntos para el acto cívico del mes</w:t>
            </w:r>
          </w:p>
        </w:tc>
        <w:tc>
          <w:tcPr>
            <w:tcW w:w="3045" w:type="dxa"/>
          </w:tcPr>
          <w:p w:rsidR="00DE4F04" w:rsidRPr="00AD73A0" w:rsidRDefault="00DE4F04" w:rsidP="00465D84">
            <w:pPr>
              <w:pStyle w:val="Prrafodelista"/>
              <w:numPr>
                <w:ilvl w:val="0"/>
                <w:numId w:val="110"/>
              </w:numPr>
              <w:rPr>
                <w:lang w:val="es-CO"/>
              </w:rPr>
            </w:pPr>
            <w:r w:rsidRPr="00AD73A0">
              <w:rPr>
                <w:lang w:val="es-CO"/>
              </w:rPr>
              <w:t>Cuentos de las diferentes colecciones existentes en la escuela</w:t>
            </w:r>
          </w:p>
          <w:p w:rsidR="00DE4F04" w:rsidRPr="00AD73A0" w:rsidRDefault="00DE4F04" w:rsidP="00465D84">
            <w:pPr>
              <w:pStyle w:val="Prrafodelista"/>
              <w:numPr>
                <w:ilvl w:val="0"/>
                <w:numId w:val="110"/>
              </w:numPr>
            </w:pPr>
            <w:r w:rsidRPr="00AD73A0">
              <w:t>Videos</w:t>
            </w:r>
          </w:p>
          <w:p w:rsidR="00DE4F04" w:rsidRPr="00AD73A0" w:rsidRDefault="00DE4F04" w:rsidP="00465D84">
            <w:pPr>
              <w:pStyle w:val="Prrafodelista"/>
              <w:numPr>
                <w:ilvl w:val="0"/>
                <w:numId w:val="110"/>
              </w:numPr>
            </w:pPr>
            <w:r w:rsidRPr="00AD73A0">
              <w:t>Películas</w:t>
            </w:r>
          </w:p>
          <w:p w:rsidR="00DE4F04" w:rsidRPr="00AD73A0" w:rsidRDefault="00DE4F04" w:rsidP="00465D84">
            <w:pPr>
              <w:pStyle w:val="Prrafodelista"/>
              <w:numPr>
                <w:ilvl w:val="0"/>
                <w:numId w:val="110"/>
              </w:numPr>
            </w:pPr>
            <w:r w:rsidRPr="00AD73A0">
              <w:t>Fichas de trabajo</w:t>
            </w:r>
          </w:p>
          <w:p w:rsidR="00DE4F04" w:rsidRPr="00AD73A0" w:rsidRDefault="00DE4F04" w:rsidP="00465D84">
            <w:pPr>
              <w:pStyle w:val="Prrafodelista"/>
              <w:numPr>
                <w:ilvl w:val="0"/>
                <w:numId w:val="110"/>
              </w:numPr>
            </w:pPr>
            <w:r w:rsidRPr="00AD73A0">
              <w:t>Cuaderno</w:t>
            </w:r>
          </w:p>
          <w:p w:rsidR="00DE4F04" w:rsidRPr="00AD73A0" w:rsidRDefault="00DE4F04" w:rsidP="00465D84">
            <w:pPr>
              <w:pStyle w:val="Prrafodelista"/>
              <w:numPr>
                <w:ilvl w:val="0"/>
                <w:numId w:val="110"/>
              </w:numPr>
            </w:pPr>
            <w:r w:rsidRPr="00AD73A0">
              <w:t xml:space="preserve">Canciones </w:t>
            </w:r>
          </w:p>
        </w:tc>
        <w:tc>
          <w:tcPr>
            <w:tcW w:w="3192" w:type="dxa"/>
          </w:tcPr>
          <w:p w:rsidR="00DE4F04" w:rsidRPr="00AD73A0" w:rsidRDefault="00DE4F04" w:rsidP="00DE4F04">
            <w:pPr>
              <w:autoSpaceDE w:val="0"/>
              <w:autoSpaceDN w:val="0"/>
              <w:adjustRightInd w:val="0"/>
              <w:rPr>
                <w:lang w:val="es-CO"/>
              </w:rPr>
            </w:pPr>
            <w:r w:rsidRPr="00AD73A0">
              <w:rPr>
                <w:lang w:val="es-CO"/>
              </w:rPr>
              <w:t>-Comprende el significado de los valores trabajados en el periodo y los pone en práctica en la convivencia escolar.</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-Expresa con alegría sus sentimientos a través del diálogo, la comunicación.</w:t>
            </w:r>
          </w:p>
          <w:p w:rsidR="00DE4F04" w:rsidRPr="00AD73A0" w:rsidRDefault="00DE4F04" w:rsidP="00DE4F04">
            <w:pPr>
              <w:autoSpaceDE w:val="0"/>
              <w:autoSpaceDN w:val="0"/>
              <w:adjustRightInd w:val="0"/>
              <w:ind w:left="43"/>
              <w:rPr>
                <w:lang w:val="es-CO"/>
              </w:rPr>
            </w:pPr>
          </w:p>
          <w:p w:rsidR="00DE4F04" w:rsidRPr="00AD73A0" w:rsidRDefault="00DE4F04" w:rsidP="00DE4F04">
            <w:pPr>
              <w:autoSpaceDE w:val="0"/>
              <w:autoSpaceDN w:val="0"/>
              <w:adjustRightInd w:val="0"/>
              <w:rPr>
                <w:lang w:val="es-CO"/>
              </w:rPr>
            </w:pPr>
            <w:r w:rsidRPr="00AD73A0">
              <w:rPr>
                <w:lang w:val="es-CO"/>
              </w:rPr>
              <w:t>-Participa activamente en las diferentes actividades propuestas en clase.</w:t>
            </w:r>
          </w:p>
          <w:p w:rsidR="00DE4F04" w:rsidRPr="00AD73A0" w:rsidRDefault="00DE4F04" w:rsidP="00DE4F04">
            <w:pPr>
              <w:autoSpaceDE w:val="0"/>
              <w:autoSpaceDN w:val="0"/>
              <w:adjustRightInd w:val="0"/>
              <w:rPr>
                <w:lang w:val="es-CO"/>
              </w:rPr>
            </w:pPr>
          </w:p>
          <w:p w:rsidR="00DE4F04" w:rsidRPr="00AD73A0" w:rsidRDefault="00DE4F04" w:rsidP="00DE4F04">
            <w:pPr>
              <w:rPr>
                <w:lang w:val="es-CO"/>
              </w:rPr>
            </w:pPr>
          </w:p>
        </w:tc>
      </w:tr>
    </w:tbl>
    <w:p w:rsidR="006234CB" w:rsidRDefault="006234CB" w:rsidP="00DE4F04">
      <w:pPr>
        <w:jc w:val="center"/>
        <w:rPr>
          <w:b/>
        </w:rPr>
      </w:pPr>
    </w:p>
    <w:p w:rsidR="00DE4F04" w:rsidRPr="002F6437" w:rsidRDefault="00DE4F04" w:rsidP="00DE4F04">
      <w:pPr>
        <w:jc w:val="center"/>
        <w:rPr>
          <w:b/>
        </w:rPr>
      </w:pPr>
      <w:r w:rsidRPr="002F6437">
        <w:rPr>
          <w:b/>
        </w:rPr>
        <w:lastRenderedPageBreak/>
        <w:t>PLAN DE AULA GRADO PREESCOLAR</w:t>
      </w:r>
    </w:p>
    <w:p w:rsidR="00DE4F04" w:rsidRPr="002F6437" w:rsidRDefault="006234CB" w:rsidP="00DE4F04">
      <w:pPr>
        <w:jc w:val="center"/>
        <w:rPr>
          <w:b/>
        </w:rPr>
      </w:pPr>
      <w:r>
        <w:rPr>
          <w:b/>
        </w:rPr>
        <w:t>AÑO 2018</w:t>
      </w:r>
    </w:p>
    <w:p w:rsidR="00DE4F04" w:rsidRPr="00AD73A0" w:rsidRDefault="00DE4F04" w:rsidP="00DE4F04">
      <w:r w:rsidRPr="002F6437">
        <w:rPr>
          <w:b/>
        </w:rPr>
        <w:t xml:space="preserve">PERIODO: 2  ASIGNATURA/AREA: </w:t>
      </w:r>
      <w:r w:rsidRPr="00AD73A0">
        <w:t xml:space="preserve">Afectiva   </w:t>
      </w:r>
      <w:r w:rsidRPr="002F6437">
        <w:rPr>
          <w:b/>
        </w:rPr>
        <w:t xml:space="preserve">GRADO: </w:t>
      </w:r>
      <w:r w:rsidRPr="00AD73A0">
        <w:t>Transición</w:t>
      </w:r>
    </w:p>
    <w:p w:rsidR="00DE4F04" w:rsidRPr="002F6437" w:rsidRDefault="00DE4F04" w:rsidP="00DE4F04">
      <w:pPr>
        <w:autoSpaceDE w:val="0"/>
        <w:autoSpaceDN w:val="0"/>
        <w:adjustRightInd w:val="0"/>
        <w:rPr>
          <w:b/>
        </w:rPr>
      </w:pPr>
      <w:r w:rsidRPr="002F6437">
        <w:rPr>
          <w:b/>
        </w:rPr>
        <w:t>ESTANDARES BASICOS DE COMPETENCIA (EBC):</w:t>
      </w:r>
    </w:p>
    <w:p w:rsidR="00DE4F04" w:rsidRPr="00AD73A0" w:rsidRDefault="00DE4F04" w:rsidP="00DE4F04">
      <w:pPr>
        <w:autoSpaceDE w:val="0"/>
        <w:autoSpaceDN w:val="0"/>
        <w:adjustRightInd w:val="0"/>
      </w:pPr>
      <w:r w:rsidRPr="00AD73A0">
        <w:rPr>
          <w:b/>
        </w:rPr>
        <w:t>Se</w:t>
      </w:r>
      <w:r w:rsidRPr="00AD73A0">
        <w:t xml:space="preserve"> ubica en grupos sociales de su comunidad, resaltando la familia como eje central y dinámica en la elaboración de normas para la convivencia.</w:t>
      </w:r>
    </w:p>
    <w:p w:rsidR="00DE4F04" w:rsidRPr="00AD73A0" w:rsidRDefault="00DE4F04" w:rsidP="00DE4F04">
      <w:r w:rsidRPr="002F6437">
        <w:rPr>
          <w:b/>
        </w:rPr>
        <w:t>DERECHOS BASICOS DE APRENDIZAJE (DBA):</w:t>
      </w:r>
      <w:r w:rsidRPr="00AD73A0">
        <w:t xml:space="preserve"> DBA 1, DBA 4, DBA 5, DBA 6</w:t>
      </w:r>
    </w:p>
    <w:p w:rsidR="00DE4F04" w:rsidRPr="00AD73A0" w:rsidRDefault="00DE4F04" w:rsidP="00DE4F04">
      <w:pPr>
        <w:rPr>
          <w:b/>
        </w:rPr>
      </w:pPr>
      <w:r w:rsidRPr="00AD73A0">
        <w:rPr>
          <w:b/>
        </w:rPr>
        <w:t>PROYECTO N°2: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AD73A0" w:rsidTr="00DE4F04">
        <w:tc>
          <w:tcPr>
            <w:tcW w:w="2972" w:type="dxa"/>
          </w:tcPr>
          <w:p w:rsidR="00DE4F04" w:rsidRPr="002F6437" w:rsidRDefault="00DE4F04" w:rsidP="00DE4F04">
            <w:pPr>
              <w:jc w:val="center"/>
              <w:rPr>
                <w:b/>
              </w:rPr>
            </w:pPr>
            <w:r w:rsidRPr="002F6437">
              <w:rPr>
                <w:b/>
              </w:rPr>
              <w:t>TEMAS</w:t>
            </w:r>
          </w:p>
          <w:p w:rsidR="00DE4F04" w:rsidRPr="002F6437" w:rsidRDefault="00DE4F04" w:rsidP="00DE4F04">
            <w:pPr>
              <w:jc w:val="center"/>
              <w:rPr>
                <w:b/>
              </w:rPr>
            </w:pPr>
          </w:p>
        </w:tc>
        <w:tc>
          <w:tcPr>
            <w:tcW w:w="4111" w:type="dxa"/>
          </w:tcPr>
          <w:p w:rsidR="00DE4F04" w:rsidRPr="002F6437" w:rsidRDefault="00DE4F04" w:rsidP="00DE4F04">
            <w:pPr>
              <w:jc w:val="center"/>
              <w:rPr>
                <w:b/>
              </w:rPr>
            </w:pPr>
            <w:r w:rsidRPr="002F6437">
              <w:rPr>
                <w:b/>
              </w:rPr>
              <w:t xml:space="preserve">ESTRATEGIAS DIDACTICAS </w:t>
            </w:r>
          </w:p>
        </w:tc>
        <w:tc>
          <w:tcPr>
            <w:tcW w:w="3045" w:type="dxa"/>
          </w:tcPr>
          <w:p w:rsidR="00DE4F04" w:rsidRPr="002F6437" w:rsidRDefault="00DE4F04" w:rsidP="00DE4F04">
            <w:pPr>
              <w:jc w:val="center"/>
              <w:rPr>
                <w:b/>
              </w:rPr>
            </w:pPr>
            <w:r w:rsidRPr="002F6437">
              <w:rPr>
                <w:b/>
              </w:rPr>
              <w:t>RECURSOS</w:t>
            </w:r>
          </w:p>
        </w:tc>
        <w:tc>
          <w:tcPr>
            <w:tcW w:w="3192" w:type="dxa"/>
          </w:tcPr>
          <w:p w:rsidR="00DE4F04" w:rsidRPr="002F6437" w:rsidRDefault="00DE4F04" w:rsidP="00DE4F04">
            <w:pPr>
              <w:jc w:val="center"/>
              <w:rPr>
                <w:b/>
              </w:rPr>
            </w:pPr>
            <w:r w:rsidRPr="002F6437">
              <w:rPr>
                <w:b/>
              </w:rPr>
              <w:t>INDICADORES DE DESEMPEÑO</w:t>
            </w:r>
          </w:p>
        </w:tc>
      </w:tr>
      <w:tr w:rsidR="00DE4F04" w:rsidRPr="00AD73A0" w:rsidTr="00DE4F04">
        <w:tc>
          <w:tcPr>
            <w:tcW w:w="2972" w:type="dxa"/>
          </w:tcPr>
          <w:p w:rsidR="00DE4F04" w:rsidRPr="00AD73A0" w:rsidRDefault="00DE4F04" w:rsidP="00DE4F04">
            <w:pPr>
              <w:autoSpaceDE w:val="0"/>
              <w:autoSpaceDN w:val="0"/>
              <w:adjustRightInd w:val="0"/>
              <w:rPr>
                <w:b/>
                <w:sz w:val="20"/>
                <w:szCs w:val="20"/>
              </w:rPr>
            </w:pPr>
            <w:r w:rsidRPr="00AD73A0">
              <w:rPr>
                <w:b/>
                <w:sz w:val="20"/>
                <w:szCs w:val="20"/>
              </w:rPr>
              <w:t>DE DONDE PROVENGO:</w:t>
            </w:r>
          </w:p>
          <w:p w:rsidR="00DE4F04" w:rsidRPr="00AD73A0" w:rsidRDefault="00DE4F04" w:rsidP="00DE4F04">
            <w:pPr>
              <w:autoSpaceDE w:val="0"/>
              <w:autoSpaceDN w:val="0"/>
              <w:adjustRightInd w:val="0"/>
              <w:rPr>
                <w:b/>
                <w:sz w:val="20"/>
                <w:szCs w:val="20"/>
              </w:rPr>
            </w:pPr>
          </w:p>
          <w:p w:rsidR="00DE4F04" w:rsidRPr="00AD73A0" w:rsidRDefault="00DE4F04" w:rsidP="00465D84">
            <w:pPr>
              <w:pStyle w:val="Prrafodelista"/>
              <w:numPr>
                <w:ilvl w:val="0"/>
                <w:numId w:val="108"/>
              </w:numPr>
              <w:autoSpaceDE w:val="0"/>
              <w:autoSpaceDN w:val="0"/>
              <w:adjustRightInd w:val="0"/>
              <w:rPr>
                <w:b/>
                <w:sz w:val="20"/>
                <w:szCs w:val="20"/>
                <w:lang w:val="es-CO"/>
              </w:rPr>
            </w:pPr>
            <w:r w:rsidRPr="00AD73A0">
              <w:rPr>
                <w:sz w:val="20"/>
                <w:szCs w:val="20"/>
                <w:lang w:val="es-CO"/>
              </w:rPr>
              <w:t>Fecundación, embarazo y nacimiento de un bebé</w:t>
            </w:r>
          </w:p>
          <w:p w:rsidR="00DE4F04" w:rsidRPr="00AD73A0" w:rsidRDefault="00DE4F04" w:rsidP="00465D84">
            <w:pPr>
              <w:pStyle w:val="Prrafodelista"/>
              <w:numPr>
                <w:ilvl w:val="0"/>
                <w:numId w:val="108"/>
              </w:numPr>
              <w:autoSpaceDE w:val="0"/>
              <w:autoSpaceDN w:val="0"/>
              <w:adjustRightInd w:val="0"/>
              <w:rPr>
                <w:b/>
                <w:sz w:val="20"/>
                <w:szCs w:val="20"/>
                <w:lang w:val="es-CO"/>
              </w:rPr>
            </w:pPr>
            <w:r w:rsidRPr="00AD73A0">
              <w:rPr>
                <w:sz w:val="20"/>
                <w:szCs w:val="20"/>
                <w:lang w:val="es-CO"/>
              </w:rPr>
              <w:t>Desmitificación de algunas creencias en torno a la fecundación y el nacimiento</w:t>
            </w:r>
          </w:p>
          <w:p w:rsidR="00DE4F04" w:rsidRPr="00AD73A0" w:rsidRDefault="00DE4F04" w:rsidP="00DE4F04">
            <w:pPr>
              <w:autoSpaceDE w:val="0"/>
              <w:autoSpaceDN w:val="0"/>
              <w:adjustRightInd w:val="0"/>
              <w:rPr>
                <w:b/>
                <w:sz w:val="20"/>
                <w:szCs w:val="20"/>
                <w:lang w:val="es-CO"/>
              </w:rPr>
            </w:pPr>
          </w:p>
          <w:p w:rsidR="00DE4F04" w:rsidRPr="00AD73A0" w:rsidRDefault="00DE4F04" w:rsidP="00DE4F04">
            <w:pPr>
              <w:autoSpaceDE w:val="0"/>
              <w:autoSpaceDN w:val="0"/>
              <w:adjustRightInd w:val="0"/>
              <w:rPr>
                <w:b/>
                <w:sz w:val="20"/>
                <w:szCs w:val="20"/>
                <w:lang w:val="es-CO"/>
              </w:rPr>
            </w:pPr>
          </w:p>
          <w:p w:rsidR="00DE4F04" w:rsidRPr="00AD73A0" w:rsidRDefault="00DE4F04" w:rsidP="00DE4F04">
            <w:pPr>
              <w:autoSpaceDE w:val="0"/>
              <w:autoSpaceDN w:val="0"/>
              <w:adjustRightInd w:val="0"/>
              <w:rPr>
                <w:sz w:val="20"/>
                <w:szCs w:val="20"/>
              </w:rPr>
            </w:pPr>
            <w:r w:rsidRPr="00AD73A0">
              <w:rPr>
                <w:b/>
                <w:sz w:val="20"/>
                <w:szCs w:val="20"/>
              </w:rPr>
              <w:t>COMO ES MI FAMILIA</w:t>
            </w:r>
            <w:r w:rsidRPr="00AD73A0">
              <w:rPr>
                <w:sz w:val="20"/>
                <w:szCs w:val="20"/>
              </w:rPr>
              <w:t>:</w:t>
            </w:r>
          </w:p>
          <w:p w:rsidR="00DE4F04" w:rsidRPr="00AD73A0" w:rsidRDefault="00DE4F04" w:rsidP="00465D84">
            <w:pPr>
              <w:pStyle w:val="Prrafodelista"/>
              <w:numPr>
                <w:ilvl w:val="0"/>
                <w:numId w:val="125"/>
              </w:numPr>
              <w:autoSpaceDE w:val="0"/>
              <w:autoSpaceDN w:val="0"/>
              <w:adjustRightInd w:val="0"/>
              <w:rPr>
                <w:sz w:val="20"/>
                <w:szCs w:val="20"/>
              </w:rPr>
            </w:pPr>
            <w:r w:rsidRPr="00AD73A0">
              <w:rPr>
                <w:sz w:val="20"/>
                <w:szCs w:val="20"/>
              </w:rPr>
              <w:t>Conformación</w:t>
            </w:r>
          </w:p>
          <w:p w:rsidR="00DE4F04" w:rsidRPr="00AD73A0" w:rsidRDefault="00DE4F04" w:rsidP="00465D84">
            <w:pPr>
              <w:pStyle w:val="Prrafodelista"/>
              <w:numPr>
                <w:ilvl w:val="0"/>
                <w:numId w:val="125"/>
              </w:numPr>
              <w:autoSpaceDE w:val="0"/>
              <w:autoSpaceDN w:val="0"/>
              <w:adjustRightInd w:val="0"/>
              <w:rPr>
                <w:sz w:val="20"/>
                <w:szCs w:val="20"/>
              </w:rPr>
            </w:pPr>
            <w:r w:rsidRPr="00AD73A0">
              <w:rPr>
                <w:sz w:val="20"/>
                <w:szCs w:val="20"/>
              </w:rPr>
              <w:t>Actividades familiares</w:t>
            </w:r>
          </w:p>
          <w:p w:rsidR="00DE4F04" w:rsidRPr="00AD73A0" w:rsidRDefault="00DE4F04" w:rsidP="00465D84">
            <w:pPr>
              <w:pStyle w:val="Prrafodelista"/>
              <w:numPr>
                <w:ilvl w:val="0"/>
                <w:numId w:val="125"/>
              </w:numPr>
              <w:autoSpaceDE w:val="0"/>
              <w:autoSpaceDN w:val="0"/>
              <w:adjustRightInd w:val="0"/>
              <w:rPr>
                <w:sz w:val="20"/>
                <w:szCs w:val="20"/>
              </w:rPr>
            </w:pPr>
            <w:r w:rsidRPr="00AD73A0">
              <w:rPr>
                <w:sz w:val="20"/>
                <w:szCs w:val="20"/>
              </w:rPr>
              <w:t>El vínculo familiar</w:t>
            </w:r>
          </w:p>
          <w:p w:rsidR="00DE4F04" w:rsidRPr="00AD73A0" w:rsidRDefault="00DE4F04" w:rsidP="00DE4F04">
            <w:pPr>
              <w:autoSpaceDE w:val="0"/>
              <w:autoSpaceDN w:val="0"/>
              <w:adjustRightInd w:val="0"/>
              <w:rPr>
                <w:b/>
                <w:sz w:val="20"/>
                <w:szCs w:val="20"/>
              </w:rPr>
            </w:pPr>
            <w:r w:rsidRPr="00AD73A0">
              <w:rPr>
                <w:b/>
                <w:sz w:val="20"/>
                <w:szCs w:val="20"/>
              </w:rPr>
              <w:t>ROLES EN MI FAMILIA:</w:t>
            </w:r>
          </w:p>
          <w:p w:rsidR="00DE4F04" w:rsidRPr="00AD73A0" w:rsidRDefault="00DE4F04" w:rsidP="00DE4F04">
            <w:pPr>
              <w:autoSpaceDE w:val="0"/>
              <w:autoSpaceDN w:val="0"/>
              <w:adjustRightInd w:val="0"/>
              <w:rPr>
                <w:b/>
                <w:sz w:val="20"/>
                <w:szCs w:val="20"/>
              </w:rPr>
            </w:pPr>
          </w:p>
          <w:p w:rsidR="00DE4F04" w:rsidRPr="00AD73A0" w:rsidRDefault="00DE4F04" w:rsidP="00DE4F04">
            <w:pPr>
              <w:autoSpaceDE w:val="0"/>
              <w:autoSpaceDN w:val="0"/>
              <w:adjustRightInd w:val="0"/>
              <w:rPr>
                <w:b/>
                <w:sz w:val="20"/>
                <w:szCs w:val="20"/>
                <w:lang w:val="es-CO"/>
              </w:rPr>
            </w:pPr>
            <w:r w:rsidRPr="00AD73A0">
              <w:rPr>
                <w:b/>
                <w:sz w:val="20"/>
                <w:szCs w:val="20"/>
                <w:lang w:val="es-CO"/>
              </w:rPr>
              <w:lastRenderedPageBreak/>
              <w:t>ESTEREOTIPOS DE LOS ROLES EN LA FAMILIA:</w:t>
            </w:r>
          </w:p>
          <w:p w:rsidR="00DE4F04" w:rsidRPr="00AD73A0" w:rsidRDefault="00DE4F04" w:rsidP="00DE4F04">
            <w:pPr>
              <w:autoSpaceDE w:val="0"/>
              <w:autoSpaceDN w:val="0"/>
              <w:adjustRightInd w:val="0"/>
              <w:jc w:val="both"/>
              <w:rPr>
                <w:sz w:val="20"/>
                <w:szCs w:val="20"/>
                <w:lang w:val="es-CO"/>
              </w:rPr>
            </w:pPr>
            <w:r w:rsidRPr="00AD73A0">
              <w:rPr>
                <w:sz w:val="20"/>
                <w:szCs w:val="20"/>
                <w:lang w:val="es-CO"/>
              </w:rPr>
              <w:t>Quien se encarga del aseo, de los alimentos, de los bebes, lavar la ropa, sacar la basura, limpiar las habitaciones.</w:t>
            </w:r>
          </w:p>
          <w:p w:rsidR="00DE4F04" w:rsidRPr="00AD73A0" w:rsidRDefault="00DE4F04" w:rsidP="00DE4F04">
            <w:pPr>
              <w:autoSpaceDE w:val="0"/>
              <w:autoSpaceDN w:val="0"/>
              <w:adjustRightInd w:val="0"/>
              <w:jc w:val="both"/>
              <w:rPr>
                <w:sz w:val="20"/>
                <w:szCs w:val="20"/>
                <w:lang w:val="es-CO"/>
              </w:rPr>
            </w:pPr>
          </w:p>
          <w:p w:rsidR="00DE4F04" w:rsidRPr="00AD73A0" w:rsidRDefault="00DE4F04" w:rsidP="00DE4F04">
            <w:pPr>
              <w:rPr>
                <w:b/>
                <w:sz w:val="20"/>
                <w:szCs w:val="20"/>
                <w:lang w:val="es-CO"/>
              </w:rPr>
            </w:pPr>
            <w:r w:rsidRPr="00AD73A0">
              <w:rPr>
                <w:b/>
                <w:sz w:val="20"/>
                <w:szCs w:val="20"/>
                <w:lang w:val="es-CO"/>
              </w:rPr>
              <w:t>NORMAS EN MI FAMILIA:</w:t>
            </w:r>
          </w:p>
          <w:p w:rsidR="00DE4F04" w:rsidRPr="00AD73A0" w:rsidRDefault="00DE4F04" w:rsidP="00DE4F04">
            <w:pPr>
              <w:rPr>
                <w:sz w:val="20"/>
                <w:szCs w:val="20"/>
                <w:lang w:val="es-CO"/>
              </w:rPr>
            </w:pPr>
            <w:r w:rsidRPr="00AD73A0">
              <w:rPr>
                <w:sz w:val="20"/>
                <w:szCs w:val="20"/>
                <w:lang w:val="es-CO"/>
              </w:rPr>
              <w:t>Respeto</w:t>
            </w:r>
          </w:p>
          <w:p w:rsidR="00DE4F04" w:rsidRPr="00AD73A0" w:rsidRDefault="00DE4F04" w:rsidP="00DE4F04">
            <w:pPr>
              <w:rPr>
                <w:sz w:val="20"/>
                <w:szCs w:val="20"/>
                <w:lang w:val="es-CO"/>
              </w:rPr>
            </w:pPr>
            <w:r w:rsidRPr="00AD73A0">
              <w:rPr>
                <w:sz w:val="20"/>
                <w:szCs w:val="20"/>
                <w:lang w:val="es-CO"/>
              </w:rPr>
              <w:t>Derechos</w:t>
            </w:r>
          </w:p>
          <w:p w:rsidR="00DE4F04" w:rsidRPr="00AD73A0" w:rsidRDefault="00DE4F04" w:rsidP="00DE4F04">
            <w:pPr>
              <w:rPr>
                <w:sz w:val="20"/>
                <w:szCs w:val="20"/>
              </w:rPr>
            </w:pPr>
            <w:r w:rsidRPr="00AD73A0">
              <w:rPr>
                <w:sz w:val="20"/>
                <w:szCs w:val="20"/>
              </w:rPr>
              <w:t>Deberes</w:t>
            </w:r>
          </w:p>
          <w:p w:rsidR="00DE4F04" w:rsidRPr="00AD73A0" w:rsidRDefault="00DE4F04" w:rsidP="00DE4F04">
            <w:pPr>
              <w:rPr>
                <w:sz w:val="20"/>
                <w:szCs w:val="20"/>
              </w:rPr>
            </w:pPr>
            <w:r w:rsidRPr="00AD73A0">
              <w:rPr>
                <w:sz w:val="20"/>
                <w:szCs w:val="20"/>
              </w:rPr>
              <w:t>Responsabilidad</w:t>
            </w:r>
          </w:p>
          <w:p w:rsidR="00DE4F04" w:rsidRPr="00AD73A0" w:rsidRDefault="00DE4F04" w:rsidP="00DE4F04">
            <w:pPr>
              <w:autoSpaceDE w:val="0"/>
              <w:autoSpaceDN w:val="0"/>
              <w:adjustRightInd w:val="0"/>
              <w:jc w:val="both"/>
              <w:rPr>
                <w:b/>
                <w:sz w:val="20"/>
                <w:szCs w:val="20"/>
              </w:rPr>
            </w:pPr>
            <w:r w:rsidRPr="00AD73A0">
              <w:rPr>
                <w:sz w:val="20"/>
                <w:szCs w:val="20"/>
              </w:rPr>
              <w:t>Colaboración</w:t>
            </w:r>
          </w:p>
          <w:p w:rsidR="00DE4F04" w:rsidRPr="00AD73A0" w:rsidRDefault="00DE4F04" w:rsidP="00DE4F04">
            <w:pPr>
              <w:autoSpaceDE w:val="0"/>
              <w:autoSpaceDN w:val="0"/>
              <w:adjustRightInd w:val="0"/>
              <w:jc w:val="both"/>
              <w:rPr>
                <w:b/>
                <w:sz w:val="20"/>
                <w:szCs w:val="20"/>
              </w:rPr>
            </w:pPr>
          </w:p>
        </w:tc>
        <w:tc>
          <w:tcPr>
            <w:tcW w:w="4111" w:type="dxa"/>
          </w:tcPr>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lastRenderedPageBreak/>
              <w:t>Lecturas de cuentos, fábulas y observación de videos con temáticas sobre la familia.</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Diálogos permanentes sobre la familia y sus miembros</w:t>
            </w:r>
          </w:p>
          <w:p w:rsidR="00DE4F04" w:rsidRPr="00AD73A0" w:rsidRDefault="00DE4F04" w:rsidP="00465D84">
            <w:pPr>
              <w:pStyle w:val="Prrafodelista"/>
              <w:numPr>
                <w:ilvl w:val="0"/>
                <w:numId w:val="70"/>
              </w:numPr>
              <w:autoSpaceDE w:val="0"/>
              <w:autoSpaceDN w:val="0"/>
              <w:adjustRightInd w:val="0"/>
            </w:pPr>
            <w:r w:rsidRPr="00AD73A0">
              <w:t>Dibujos relacionados con la familia</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Elaboración de dibujos y cartas para la familia</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Tareas familiares que nos brinden información sobre la familia en los temas trabajados</w:t>
            </w:r>
          </w:p>
          <w:p w:rsidR="00DE4F04" w:rsidRPr="00AD73A0" w:rsidRDefault="00DE4F04" w:rsidP="00465D84">
            <w:pPr>
              <w:pStyle w:val="Prrafodelista"/>
              <w:numPr>
                <w:ilvl w:val="0"/>
                <w:numId w:val="70"/>
              </w:numPr>
              <w:autoSpaceDE w:val="0"/>
              <w:autoSpaceDN w:val="0"/>
              <w:adjustRightInd w:val="0"/>
            </w:pPr>
            <w:r w:rsidRPr="00AD73A0">
              <w:t>Entrevistas a las familias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Juegos de roles sobre la familias</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t xml:space="preserve">Diálogos sobre el embarazo y nacimiento apoyados en enciclopedias, láminas, videos, </w:t>
            </w:r>
          </w:p>
          <w:p w:rsidR="00DE4F04" w:rsidRPr="00AD73A0" w:rsidRDefault="00DE4F04" w:rsidP="00465D84">
            <w:pPr>
              <w:pStyle w:val="Prrafodelista"/>
              <w:numPr>
                <w:ilvl w:val="0"/>
                <w:numId w:val="70"/>
              </w:numPr>
              <w:autoSpaceDE w:val="0"/>
              <w:autoSpaceDN w:val="0"/>
              <w:adjustRightInd w:val="0"/>
              <w:rPr>
                <w:lang w:val="es-CO"/>
              </w:rPr>
            </w:pPr>
            <w:r w:rsidRPr="00AD73A0">
              <w:rPr>
                <w:lang w:val="es-CO"/>
              </w:rPr>
              <w:lastRenderedPageBreak/>
              <w:t>Trabajo con el material de Félix y Susana el tema del origen de la vida</w:t>
            </w:r>
          </w:p>
          <w:p w:rsidR="00DE4F04" w:rsidRPr="00AD73A0" w:rsidRDefault="00DE4F04" w:rsidP="00465D84">
            <w:pPr>
              <w:pStyle w:val="Prrafodelista"/>
              <w:numPr>
                <w:ilvl w:val="0"/>
                <w:numId w:val="70"/>
              </w:numPr>
              <w:autoSpaceDE w:val="0"/>
              <w:autoSpaceDN w:val="0"/>
              <w:adjustRightInd w:val="0"/>
            </w:pPr>
            <w:r w:rsidRPr="00AD73A0">
              <w:t>Modelado en plastilina.</w:t>
            </w:r>
          </w:p>
        </w:tc>
        <w:tc>
          <w:tcPr>
            <w:tcW w:w="3045" w:type="dxa"/>
          </w:tcPr>
          <w:p w:rsidR="00DE4F04" w:rsidRPr="00AD73A0" w:rsidRDefault="00DE4F04" w:rsidP="00DE4F04">
            <w:pPr>
              <w:rPr>
                <w:lang w:val="es-CO"/>
              </w:rPr>
            </w:pPr>
            <w:r w:rsidRPr="00AD73A0">
              <w:rPr>
                <w:lang w:val="es-CO"/>
              </w:rPr>
              <w:lastRenderedPageBreak/>
              <w:t>- Cuentos de las diferentes colecciones existentes en la escuela</w:t>
            </w:r>
          </w:p>
          <w:p w:rsidR="00DE4F04" w:rsidRPr="00AD73A0" w:rsidRDefault="00DE4F04" w:rsidP="00DE4F04">
            <w:pPr>
              <w:rPr>
                <w:lang w:val="es-CO"/>
              </w:rPr>
            </w:pPr>
            <w:r w:rsidRPr="00AD73A0">
              <w:rPr>
                <w:lang w:val="es-CO"/>
              </w:rPr>
              <w:t>- Literatura infantil seleccionada que aborda el tema de equidad de género y estereotipos de género en la familia</w:t>
            </w:r>
          </w:p>
          <w:p w:rsidR="00DE4F04" w:rsidRPr="00AD73A0" w:rsidRDefault="00DE4F04" w:rsidP="00DE4F04">
            <w:pPr>
              <w:rPr>
                <w:lang w:val="es-CO"/>
              </w:rPr>
            </w:pPr>
            <w:r w:rsidRPr="00AD73A0">
              <w:rPr>
                <w:lang w:val="es-CO"/>
              </w:rPr>
              <w:t>- Fichas de trabajo</w:t>
            </w:r>
          </w:p>
          <w:p w:rsidR="00DE4F04" w:rsidRPr="00AD73A0" w:rsidRDefault="00DE4F04" w:rsidP="00DE4F04">
            <w:pPr>
              <w:rPr>
                <w:lang w:val="es-CO"/>
              </w:rPr>
            </w:pPr>
            <w:r w:rsidRPr="00AD73A0">
              <w:rPr>
                <w:lang w:val="es-CO"/>
              </w:rPr>
              <w:t>- Imágenes variadas</w:t>
            </w:r>
          </w:p>
          <w:p w:rsidR="00DE4F04" w:rsidRPr="00AD73A0" w:rsidRDefault="00DE4F04" w:rsidP="00DE4F04">
            <w:pPr>
              <w:rPr>
                <w:lang w:val="es-CO"/>
              </w:rPr>
            </w:pPr>
            <w:r w:rsidRPr="00AD73A0">
              <w:rPr>
                <w:lang w:val="es-CO"/>
              </w:rPr>
              <w:t>- Secuencias de imágenes</w:t>
            </w:r>
          </w:p>
        </w:tc>
        <w:tc>
          <w:tcPr>
            <w:tcW w:w="3192" w:type="dxa"/>
          </w:tcPr>
          <w:p w:rsidR="00DE4F04" w:rsidRPr="00AD73A0" w:rsidRDefault="00DE4F04" w:rsidP="00DE4F04">
            <w:pPr>
              <w:autoSpaceDE w:val="0"/>
              <w:autoSpaceDN w:val="0"/>
              <w:adjustRightInd w:val="0"/>
              <w:rPr>
                <w:lang w:val="es-CO"/>
              </w:rPr>
            </w:pPr>
            <w:r w:rsidRPr="00AD73A0">
              <w:rPr>
                <w:lang w:val="es-CO"/>
              </w:rPr>
              <w:t>-Identifica el grupo familiar y su conformación.</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rPr>
                <w:lang w:val="es-CO"/>
              </w:rPr>
            </w:pPr>
            <w:r w:rsidRPr="00AD73A0">
              <w:rPr>
                <w:lang w:val="es-CO"/>
              </w:rPr>
              <w:t>-Reconoce el derecho a tener una familia y a recibir de ella cuidado, protección y cariño.</w:t>
            </w:r>
          </w:p>
          <w:p w:rsidR="00DE4F04" w:rsidRPr="00AD73A0" w:rsidRDefault="00DE4F04" w:rsidP="00DE4F04">
            <w:pPr>
              <w:autoSpaceDE w:val="0"/>
              <w:autoSpaceDN w:val="0"/>
              <w:adjustRightInd w:val="0"/>
              <w:rPr>
                <w:lang w:val="es-CO"/>
              </w:rPr>
            </w:pPr>
          </w:p>
          <w:p w:rsidR="00DE4F04" w:rsidRPr="00AD73A0" w:rsidRDefault="00DE4F04" w:rsidP="00DE4F04">
            <w:pPr>
              <w:autoSpaceDE w:val="0"/>
              <w:autoSpaceDN w:val="0"/>
              <w:adjustRightInd w:val="0"/>
              <w:ind w:left="43"/>
              <w:rPr>
                <w:lang w:val="es-CO"/>
              </w:rPr>
            </w:pPr>
            <w:r w:rsidRPr="00AD73A0">
              <w:rPr>
                <w:lang w:val="es-CO"/>
              </w:rPr>
              <w:t>-Nombra y comprende las normas de la familia.</w:t>
            </w:r>
          </w:p>
          <w:p w:rsidR="00DE4F04" w:rsidRPr="00AD73A0" w:rsidRDefault="00DE4F04" w:rsidP="00DE4F04">
            <w:pPr>
              <w:autoSpaceDE w:val="0"/>
              <w:autoSpaceDN w:val="0"/>
              <w:adjustRightInd w:val="0"/>
              <w:ind w:left="43"/>
              <w:rPr>
                <w:lang w:val="es-CO"/>
              </w:rPr>
            </w:pPr>
          </w:p>
          <w:p w:rsidR="00DE4F04" w:rsidRPr="00AD73A0" w:rsidRDefault="00DE4F04" w:rsidP="00DE4F04">
            <w:pPr>
              <w:rPr>
                <w:lang w:val="es-CO"/>
              </w:rPr>
            </w:pPr>
            <w:r w:rsidRPr="00AD73A0">
              <w:rPr>
                <w:lang w:val="es-CO"/>
              </w:rPr>
              <w:t>-Identifica los roles de cada uno de los miembros de la familia.</w:t>
            </w:r>
          </w:p>
          <w:p w:rsidR="00DE4F04" w:rsidRPr="00AD73A0" w:rsidRDefault="00DE4F04" w:rsidP="00DE4F04">
            <w:pPr>
              <w:rPr>
                <w:lang w:val="es-CO"/>
              </w:rPr>
            </w:pPr>
          </w:p>
          <w:p w:rsidR="00DE4F04" w:rsidRPr="00AD73A0" w:rsidRDefault="00DE4F04" w:rsidP="00DE4F04">
            <w:pPr>
              <w:rPr>
                <w:lang w:val="es-CO"/>
              </w:rPr>
            </w:pPr>
          </w:p>
          <w:p w:rsidR="00DE4F04" w:rsidRPr="00AD73A0" w:rsidRDefault="00DE4F04" w:rsidP="00DE4F04">
            <w:pPr>
              <w:rPr>
                <w:lang w:val="es-CO"/>
              </w:rPr>
            </w:pPr>
          </w:p>
          <w:p w:rsidR="00DE4F04" w:rsidRPr="00AD73A0" w:rsidRDefault="00DE4F04" w:rsidP="00465D84">
            <w:pPr>
              <w:pStyle w:val="Prrafodelista"/>
              <w:numPr>
                <w:ilvl w:val="0"/>
                <w:numId w:val="108"/>
              </w:numPr>
              <w:rPr>
                <w:lang w:val="es-CO"/>
              </w:rPr>
            </w:pPr>
            <w:r w:rsidRPr="00AD73A0">
              <w:rPr>
                <w:lang w:val="es-CO"/>
              </w:rPr>
              <w:t xml:space="preserve">Comprende que en una familia los roles se </w:t>
            </w:r>
            <w:r w:rsidRPr="00AD73A0">
              <w:rPr>
                <w:lang w:val="es-CO"/>
              </w:rPr>
              <w:lastRenderedPageBreak/>
              <w:t>deben ejercer de manera equitativa en los que participan de manera responsable todos sus miembros</w:t>
            </w:r>
          </w:p>
        </w:tc>
      </w:tr>
    </w:tbl>
    <w:p w:rsidR="00DE4F04" w:rsidRPr="00AD73A0" w:rsidRDefault="00DE4F04" w:rsidP="00DE4F04"/>
    <w:p w:rsidR="002F6437" w:rsidRDefault="002F6437" w:rsidP="00F52E9C"/>
    <w:p w:rsidR="002F6437" w:rsidRDefault="002F6437" w:rsidP="00F52E9C"/>
    <w:p w:rsidR="002F6437" w:rsidRPr="00AD73A0" w:rsidRDefault="002F6437" w:rsidP="00F52E9C"/>
    <w:p w:rsidR="00DE4F04" w:rsidRPr="00AD73A0" w:rsidRDefault="00DE4F04" w:rsidP="00F52E9C"/>
    <w:p w:rsidR="00DE4F04" w:rsidRPr="00AD73A0" w:rsidRDefault="00DE4F04" w:rsidP="00F52E9C"/>
    <w:p w:rsidR="00DE4F04" w:rsidRPr="00AD73A0" w:rsidRDefault="00DE4F04" w:rsidP="00F52E9C"/>
    <w:p w:rsidR="00DE4F04" w:rsidRDefault="00DE4F04" w:rsidP="00F52E9C"/>
    <w:p w:rsidR="00CA7CB0" w:rsidRPr="00AD73A0" w:rsidRDefault="00CA7CB0" w:rsidP="00F52E9C"/>
    <w:p w:rsidR="00DE4F04" w:rsidRDefault="00DE4F04" w:rsidP="00F52E9C"/>
    <w:p w:rsidR="00426DF4" w:rsidRPr="002F7E4A" w:rsidRDefault="00426DF4" w:rsidP="00426DF4">
      <w:pPr>
        <w:rPr>
          <w:rFonts w:ascii="Arial" w:hAnsi="Arial" w:cs="Arial"/>
          <w:color w:val="FF0000"/>
          <w:sz w:val="56"/>
        </w:rPr>
      </w:pPr>
      <w:r w:rsidRPr="002F7E4A">
        <w:rPr>
          <w:rFonts w:ascii="Arial" w:hAnsi="Arial" w:cs="Arial"/>
          <w:color w:val="FF0000"/>
          <w:sz w:val="56"/>
        </w:rPr>
        <w:lastRenderedPageBreak/>
        <w:t>PERIODO 3</w:t>
      </w:r>
    </w:p>
    <w:p w:rsidR="00DE4F04" w:rsidRPr="00CD194C" w:rsidRDefault="00DE4F04" w:rsidP="00DE4F04">
      <w:pPr>
        <w:jc w:val="center"/>
        <w:rPr>
          <w:b/>
        </w:rPr>
      </w:pPr>
      <w:r w:rsidRPr="00CD194C">
        <w:rPr>
          <w:b/>
        </w:rPr>
        <w:t>PLAN DE AULA GRADO PREESCOLAR</w:t>
      </w:r>
    </w:p>
    <w:p w:rsidR="00DE4F04" w:rsidRPr="00CD194C" w:rsidRDefault="00CA7CB0" w:rsidP="00DE4F04">
      <w:pPr>
        <w:jc w:val="center"/>
        <w:rPr>
          <w:b/>
        </w:rPr>
      </w:pPr>
      <w:r>
        <w:rPr>
          <w:b/>
        </w:rPr>
        <w:t>AÑO 2018</w:t>
      </w:r>
    </w:p>
    <w:p w:rsidR="00DE4F04" w:rsidRPr="00CD194C" w:rsidRDefault="00DE4F04" w:rsidP="00DE4F04">
      <w:pPr>
        <w:rPr>
          <w:b/>
        </w:rPr>
      </w:pPr>
    </w:p>
    <w:p w:rsidR="00DE4F04" w:rsidRDefault="00DE4F04" w:rsidP="00DE4F04">
      <w:r w:rsidRPr="00CD194C">
        <w:rPr>
          <w:b/>
        </w:rPr>
        <w:t xml:space="preserve">PERIODO: 3  ASIGNATURA/AREA:    </w:t>
      </w:r>
      <w:r>
        <w:t xml:space="preserve">Ciencias Naturales                        </w:t>
      </w:r>
      <w:r w:rsidRPr="00CD194C">
        <w:rPr>
          <w:b/>
        </w:rPr>
        <w:t xml:space="preserve">GRADO: </w:t>
      </w:r>
      <w:r>
        <w:t>Transición</w:t>
      </w:r>
    </w:p>
    <w:p w:rsidR="00DE4F04" w:rsidRPr="00CD194C" w:rsidRDefault="00DE4F04" w:rsidP="00DE4F04">
      <w:pPr>
        <w:autoSpaceDE w:val="0"/>
        <w:autoSpaceDN w:val="0"/>
        <w:adjustRightInd w:val="0"/>
        <w:rPr>
          <w:b/>
        </w:rPr>
      </w:pPr>
      <w:r w:rsidRPr="00CD194C">
        <w:rPr>
          <w:b/>
        </w:rPr>
        <w:t xml:space="preserve">ESTANDARES BASICOS DE COMPETENCIA (EBC): </w:t>
      </w:r>
    </w:p>
    <w:p w:rsidR="00DE4F04" w:rsidRPr="000D28B0" w:rsidRDefault="00DE4F04" w:rsidP="00DE4F04">
      <w:pPr>
        <w:autoSpaceDE w:val="0"/>
        <w:autoSpaceDN w:val="0"/>
        <w:adjustRightInd w:val="0"/>
      </w:pPr>
      <w:r w:rsidRPr="000D28B0">
        <w:t>Me identifico como un ser vivo que comparte algunas características con otros seres vivos y que se relaciona con ellos en un entorno en el que todos nos desarrollamos</w:t>
      </w:r>
    </w:p>
    <w:p w:rsidR="00DE4F04" w:rsidRDefault="00DE4F04" w:rsidP="00DE4F04">
      <w:r w:rsidRPr="00CD194C">
        <w:rPr>
          <w:b/>
        </w:rPr>
        <w:t>DERECHOS BASICOS DE APRENDIZAJE (DBA):</w:t>
      </w:r>
      <w:r>
        <w:t xml:space="preserve"> DBA 1 , DBA 6 , DBA 12</w:t>
      </w:r>
    </w:p>
    <w:p w:rsidR="00DE4F04" w:rsidRPr="00B52640" w:rsidRDefault="00DE4F04" w:rsidP="00DE4F04">
      <w:pPr>
        <w:rPr>
          <w:b/>
        </w:rPr>
      </w:pPr>
      <w:r>
        <w:rPr>
          <w:b/>
        </w:rPr>
        <w:t>PROYECTO N°3 : “ LOS ANIMALES SON MIS AMIGOS</w:t>
      </w:r>
      <w:r w:rsidRPr="00B52640">
        <w:rPr>
          <w:b/>
        </w:rPr>
        <w:t>”</w:t>
      </w:r>
    </w:p>
    <w:tbl>
      <w:tblPr>
        <w:tblStyle w:val="Tablaconcuadrcula"/>
        <w:tblW w:w="0" w:type="auto"/>
        <w:tblLook w:val="04A0" w:firstRow="1" w:lastRow="0" w:firstColumn="1" w:lastColumn="0" w:noHBand="0" w:noVBand="1"/>
      </w:tblPr>
      <w:tblGrid>
        <w:gridCol w:w="2972"/>
        <w:gridCol w:w="4111"/>
        <w:gridCol w:w="3045"/>
        <w:gridCol w:w="3192"/>
      </w:tblGrid>
      <w:tr w:rsidR="00DE4F04" w:rsidTr="00DE4F04">
        <w:tc>
          <w:tcPr>
            <w:tcW w:w="2972" w:type="dxa"/>
          </w:tcPr>
          <w:p w:rsidR="00DE4F04" w:rsidRPr="00CD194C" w:rsidRDefault="00DE4F04" w:rsidP="00DE4F04">
            <w:pPr>
              <w:jc w:val="center"/>
              <w:rPr>
                <w:b/>
              </w:rPr>
            </w:pPr>
            <w:r w:rsidRPr="00CD194C">
              <w:rPr>
                <w:b/>
              </w:rPr>
              <w:t>TEMAS</w:t>
            </w:r>
          </w:p>
          <w:p w:rsidR="00DE4F04" w:rsidRPr="00CD194C" w:rsidRDefault="00DE4F04" w:rsidP="00DE4F04">
            <w:pPr>
              <w:jc w:val="center"/>
              <w:rPr>
                <w:b/>
              </w:rPr>
            </w:pPr>
          </w:p>
          <w:p w:rsidR="00DE4F04" w:rsidRPr="00CD194C" w:rsidRDefault="00DE4F04" w:rsidP="00DE4F04">
            <w:pPr>
              <w:jc w:val="center"/>
              <w:rPr>
                <w:b/>
              </w:rPr>
            </w:pPr>
          </w:p>
        </w:tc>
        <w:tc>
          <w:tcPr>
            <w:tcW w:w="4111" w:type="dxa"/>
          </w:tcPr>
          <w:p w:rsidR="00DE4F04" w:rsidRPr="00CD194C" w:rsidRDefault="00DE4F04" w:rsidP="00DE4F04">
            <w:pPr>
              <w:jc w:val="center"/>
              <w:rPr>
                <w:b/>
              </w:rPr>
            </w:pPr>
            <w:r w:rsidRPr="00CD194C">
              <w:rPr>
                <w:b/>
              </w:rPr>
              <w:t xml:space="preserve">ESTRATEGIAS DIDACTICAS </w:t>
            </w:r>
          </w:p>
        </w:tc>
        <w:tc>
          <w:tcPr>
            <w:tcW w:w="3045" w:type="dxa"/>
          </w:tcPr>
          <w:p w:rsidR="00DE4F04" w:rsidRPr="00CD194C" w:rsidRDefault="00DE4F04" w:rsidP="00DE4F04">
            <w:pPr>
              <w:jc w:val="center"/>
              <w:rPr>
                <w:b/>
              </w:rPr>
            </w:pPr>
            <w:r w:rsidRPr="00CD194C">
              <w:rPr>
                <w:b/>
              </w:rPr>
              <w:t>RECURSOS</w:t>
            </w:r>
          </w:p>
        </w:tc>
        <w:tc>
          <w:tcPr>
            <w:tcW w:w="3192" w:type="dxa"/>
          </w:tcPr>
          <w:p w:rsidR="00DE4F04" w:rsidRPr="00CD194C" w:rsidRDefault="00DE4F04" w:rsidP="00DE4F04">
            <w:pPr>
              <w:jc w:val="center"/>
              <w:rPr>
                <w:b/>
              </w:rPr>
            </w:pPr>
            <w:r w:rsidRPr="00CD194C">
              <w:rPr>
                <w:b/>
              </w:rPr>
              <w:t>INDICADORES DE DESEMPEÑO</w:t>
            </w:r>
          </w:p>
        </w:tc>
      </w:tr>
      <w:tr w:rsidR="00DE4F04" w:rsidTr="00DE4F04">
        <w:tc>
          <w:tcPr>
            <w:tcW w:w="2972" w:type="dxa"/>
          </w:tcPr>
          <w:p w:rsidR="00DE4F04" w:rsidRPr="00BC7F70" w:rsidRDefault="00DE4F04" w:rsidP="00DE4F04">
            <w:pPr>
              <w:autoSpaceDE w:val="0"/>
              <w:autoSpaceDN w:val="0"/>
              <w:adjustRightInd w:val="0"/>
              <w:rPr>
                <w:b/>
                <w:sz w:val="20"/>
                <w:szCs w:val="20"/>
                <w:lang w:val="es-CO"/>
              </w:rPr>
            </w:pPr>
          </w:p>
          <w:p w:rsidR="00DE4F04" w:rsidRPr="00BC7F70" w:rsidRDefault="00DE4F04" w:rsidP="00DE4F04">
            <w:pPr>
              <w:autoSpaceDE w:val="0"/>
              <w:autoSpaceDN w:val="0"/>
              <w:adjustRightInd w:val="0"/>
              <w:rPr>
                <w:b/>
                <w:sz w:val="20"/>
                <w:szCs w:val="20"/>
                <w:lang w:val="es-CO"/>
              </w:rPr>
            </w:pPr>
            <w:r w:rsidRPr="00BC7F70">
              <w:rPr>
                <w:b/>
                <w:sz w:val="20"/>
                <w:szCs w:val="20"/>
                <w:lang w:val="es-CO"/>
              </w:rPr>
              <w:t>CARACTERÍSTICAS, RELACIONES Y ENTORNO DE LOS SERES VIVOS.</w:t>
            </w:r>
          </w:p>
          <w:p w:rsidR="00DE4F04" w:rsidRPr="00BC7F70" w:rsidRDefault="00DE4F04" w:rsidP="00465D84">
            <w:pPr>
              <w:pStyle w:val="Prrafodelista"/>
              <w:numPr>
                <w:ilvl w:val="0"/>
                <w:numId w:val="71"/>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Nacen, se alimentan, crecen, se relacionan, se reproducen mueren.</w:t>
            </w:r>
          </w:p>
          <w:p w:rsidR="00DE4F04" w:rsidRPr="00036C99" w:rsidRDefault="00DE4F04" w:rsidP="00465D84">
            <w:pPr>
              <w:pStyle w:val="Prrafodelista"/>
              <w:numPr>
                <w:ilvl w:val="0"/>
                <w:numId w:val="71"/>
              </w:numPr>
              <w:autoSpaceDE w:val="0"/>
              <w:autoSpaceDN w:val="0"/>
              <w:adjustRightInd w:val="0"/>
              <w:rPr>
                <w:rFonts w:ascii="Times New Roman" w:hAnsi="Times New Roman"/>
                <w:sz w:val="20"/>
                <w:szCs w:val="20"/>
              </w:rPr>
            </w:pPr>
            <w:r w:rsidRPr="00036C99">
              <w:rPr>
                <w:rFonts w:ascii="Times New Roman" w:hAnsi="Times New Roman"/>
                <w:sz w:val="20"/>
                <w:szCs w:val="20"/>
              </w:rPr>
              <w:t>Entorno: su hábitat  Nicho ecológico</w:t>
            </w:r>
          </w:p>
          <w:p w:rsidR="00DE4F04" w:rsidRPr="00036C99" w:rsidRDefault="00DE4F04" w:rsidP="00DE4F04">
            <w:pPr>
              <w:rPr>
                <w:sz w:val="20"/>
                <w:szCs w:val="20"/>
              </w:rPr>
            </w:pPr>
          </w:p>
          <w:p w:rsidR="00DE4F04" w:rsidRPr="00036C99" w:rsidRDefault="00DE4F04" w:rsidP="00DE4F04">
            <w:pPr>
              <w:rPr>
                <w:b/>
                <w:sz w:val="20"/>
                <w:szCs w:val="20"/>
              </w:rPr>
            </w:pPr>
            <w:r w:rsidRPr="00036C99">
              <w:rPr>
                <w:b/>
                <w:sz w:val="20"/>
                <w:szCs w:val="20"/>
              </w:rPr>
              <w:lastRenderedPageBreak/>
              <w:t>SERES VIVOS Y SERES INERTES</w:t>
            </w:r>
          </w:p>
          <w:p w:rsidR="00DE4F04" w:rsidRPr="00BC7F70" w:rsidRDefault="00DE4F04" w:rsidP="00465D84">
            <w:pPr>
              <w:pStyle w:val="Prrafodelista"/>
              <w:numPr>
                <w:ilvl w:val="0"/>
                <w:numId w:val="85"/>
              </w:numPr>
              <w:rPr>
                <w:rFonts w:ascii="Times New Roman" w:hAnsi="Times New Roman"/>
                <w:sz w:val="20"/>
                <w:szCs w:val="20"/>
                <w:lang w:val="es-CO"/>
              </w:rPr>
            </w:pPr>
            <w:r w:rsidRPr="00BC7F70">
              <w:rPr>
                <w:rFonts w:ascii="Times New Roman" w:hAnsi="Times New Roman"/>
                <w:sz w:val="20"/>
                <w:szCs w:val="20"/>
                <w:lang w:val="es-CO"/>
              </w:rPr>
              <w:t>Características de los seres vivos e inertes.</w:t>
            </w:r>
          </w:p>
          <w:p w:rsidR="00DE4F04" w:rsidRPr="00BC7F70" w:rsidRDefault="00DE4F04" w:rsidP="00DE4F04">
            <w:pPr>
              <w:rPr>
                <w:sz w:val="20"/>
                <w:szCs w:val="20"/>
                <w:lang w:val="es-CO"/>
              </w:rPr>
            </w:pPr>
          </w:p>
          <w:p w:rsidR="00DE4F04" w:rsidRPr="00BC7F70" w:rsidRDefault="00DE4F04" w:rsidP="00465D84">
            <w:pPr>
              <w:pStyle w:val="Prrafodelista"/>
              <w:numPr>
                <w:ilvl w:val="0"/>
                <w:numId w:val="85"/>
              </w:numPr>
              <w:rPr>
                <w:rFonts w:ascii="Times New Roman" w:hAnsi="Times New Roman"/>
                <w:sz w:val="20"/>
                <w:szCs w:val="20"/>
                <w:lang w:val="es-CO"/>
              </w:rPr>
            </w:pPr>
            <w:r w:rsidRPr="00BC7F70">
              <w:rPr>
                <w:rFonts w:ascii="Times New Roman" w:hAnsi="Times New Roman"/>
                <w:sz w:val="20"/>
                <w:szCs w:val="20"/>
                <w:lang w:val="es-CO"/>
              </w:rPr>
              <w:t>Identificación en el entorno que nos rodea  de los seres vivos e inertes.</w:t>
            </w:r>
          </w:p>
          <w:p w:rsidR="00DE4F04" w:rsidRPr="00BC7F70" w:rsidRDefault="00DE4F04" w:rsidP="00DE4F04">
            <w:pPr>
              <w:rPr>
                <w:b/>
                <w:sz w:val="20"/>
                <w:szCs w:val="20"/>
                <w:lang w:val="es-CO"/>
              </w:rPr>
            </w:pPr>
            <w:r w:rsidRPr="00BC7F70">
              <w:rPr>
                <w:b/>
                <w:sz w:val="20"/>
                <w:szCs w:val="20"/>
                <w:lang w:val="es-CO"/>
              </w:rPr>
              <w:t>VALORACIÓN DE LA VIDA COMO DERECHO FUNDAMENTAL</w:t>
            </w:r>
          </w:p>
          <w:p w:rsidR="00DE4F04" w:rsidRPr="00BC7F70" w:rsidRDefault="00DE4F04" w:rsidP="00DE4F04">
            <w:pPr>
              <w:rPr>
                <w:sz w:val="20"/>
                <w:szCs w:val="20"/>
                <w:lang w:val="es-CO"/>
              </w:rPr>
            </w:pPr>
            <w:r w:rsidRPr="00BC7F70">
              <w:rPr>
                <w:sz w:val="20"/>
                <w:szCs w:val="20"/>
                <w:lang w:val="es-CO"/>
              </w:rPr>
              <w:t>Respeto por la vida y por todos los seres vivos que nos rodean.</w:t>
            </w:r>
          </w:p>
          <w:p w:rsidR="00DE4F04" w:rsidRPr="00BC7F70" w:rsidRDefault="00DE4F04" w:rsidP="00DE4F04">
            <w:pPr>
              <w:rPr>
                <w:sz w:val="20"/>
                <w:szCs w:val="20"/>
                <w:lang w:val="es-CO"/>
              </w:rPr>
            </w:pPr>
          </w:p>
          <w:p w:rsidR="00DE4F04" w:rsidRPr="00036C99" w:rsidRDefault="00DE4F04" w:rsidP="00DE4F04">
            <w:pPr>
              <w:rPr>
                <w:b/>
                <w:sz w:val="20"/>
                <w:szCs w:val="20"/>
              </w:rPr>
            </w:pPr>
            <w:r w:rsidRPr="00036C99">
              <w:rPr>
                <w:b/>
                <w:sz w:val="20"/>
                <w:szCs w:val="20"/>
              </w:rPr>
              <w:t>LOS ANIMALES:</w:t>
            </w:r>
          </w:p>
          <w:p w:rsidR="00DE4F04" w:rsidRPr="00036C99" w:rsidRDefault="00DE4F04" w:rsidP="00465D84">
            <w:pPr>
              <w:pStyle w:val="Prrafodelista"/>
              <w:numPr>
                <w:ilvl w:val="0"/>
                <w:numId w:val="127"/>
              </w:numPr>
              <w:rPr>
                <w:rFonts w:ascii="Times New Roman" w:hAnsi="Times New Roman"/>
                <w:sz w:val="20"/>
                <w:szCs w:val="20"/>
              </w:rPr>
            </w:pPr>
            <w:r w:rsidRPr="00036C99">
              <w:rPr>
                <w:rFonts w:ascii="Times New Roman" w:hAnsi="Times New Roman"/>
                <w:sz w:val="20"/>
                <w:szCs w:val="20"/>
              </w:rPr>
              <w:t>Clasificación</w:t>
            </w:r>
          </w:p>
          <w:p w:rsidR="00DE4F04" w:rsidRPr="00036C99" w:rsidRDefault="00DE4F04" w:rsidP="00465D84">
            <w:pPr>
              <w:pStyle w:val="Prrafodelista"/>
              <w:numPr>
                <w:ilvl w:val="0"/>
                <w:numId w:val="127"/>
              </w:numPr>
              <w:rPr>
                <w:rFonts w:ascii="Times New Roman" w:hAnsi="Times New Roman"/>
                <w:sz w:val="20"/>
                <w:szCs w:val="20"/>
              </w:rPr>
            </w:pPr>
            <w:r w:rsidRPr="00036C99">
              <w:rPr>
                <w:rFonts w:ascii="Times New Roman" w:hAnsi="Times New Roman"/>
                <w:sz w:val="20"/>
                <w:szCs w:val="20"/>
              </w:rPr>
              <w:t>Formas de desplazamientos</w:t>
            </w:r>
          </w:p>
          <w:p w:rsidR="00DE4F04" w:rsidRPr="00036C99" w:rsidRDefault="00DE4F04" w:rsidP="00465D84">
            <w:pPr>
              <w:pStyle w:val="Prrafodelista"/>
              <w:numPr>
                <w:ilvl w:val="0"/>
                <w:numId w:val="127"/>
              </w:numPr>
              <w:rPr>
                <w:rFonts w:ascii="Times New Roman" w:hAnsi="Times New Roman"/>
                <w:sz w:val="20"/>
                <w:szCs w:val="20"/>
              </w:rPr>
            </w:pPr>
            <w:r w:rsidRPr="00036C99">
              <w:rPr>
                <w:rFonts w:ascii="Times New Roman" w:hAnsi="Times New Roman"/>
                <w:sz w:val="20"/>
                <w:szCs w:val="20"/>
              </w:rPr>
              <w:t>Formas de reproducción</w:t>
            </w:r>
          </w:p>
        </w:tc>
        <w:tc>
          <w:tcPr>
            <w:tcW w:w="4111" w:type="dxa"/>
          </w:tcPr>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lastRenderedPageBreak/>
              <w:t>Reflexiones frente a situaciones cotidianas como el juego, la alimentación, el lenguaje, la higiene, el sueño, el maltrato, tendientes a generar el auto-cuidado y el amor por sí mismos y de los seres que le rodean.</w:t>
            </w: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Elaboración de dibujos relacionados con la temática, exposición de los mismos</w:t>
            </w: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lastRenderedPageBreak/>
              <w:t>Recorridos por las zonas verdes para observar a los seres vivos en su entorno</w:t>
            </w:r>
          </w:p>
          <w:p w:rsidR="00DE4F04" w:rsidRPr="00036C99" w:rsidRDefault="00DE4F04" w:rsidP="00465D84">
            <w:pPr>
              <w:pStyle w:val="Prrafodelista"/>
              <w:numPr>
                <w:ilvl w:val="0"/>
                <w:numId w:val="70"/>
              </w:numPr>
              <w:autoSpaceDE w:val="0"/>
              <w:autoSpaceDN w:val="0"/>
              <w:adjustRightInd w:val="0"/>
              <w:rPr>
                <w:rFonts w:ascii="Times New Roman" w:hAnsi="Times New Roman"/>
                <w:sz w:val="20"/>
                <w:szCs w:val="20"/>
              </w:rPr>
            </w:pPr>
            <w:r w:rsidRPr="00036C99">
              <w:rPr>
                <w:rFonts w:ascii="Times New Roman" w:hAnsi="Times New Roman"/>
                <w:sz w:val="20"/>
                <w:szCs w:val="20"/>
              </w:rPr>
              <w:t>Observación de videos</w:t>
            </w:r>
          </w:p>
          <w:p w:rsidR="00DE4F04" w:rsidRPr="00036C99" w:rsidRDefault="00DE4F04" w:rsidP="00465D84">
            <w:pPr>
              <w:pStyle w:val="Prrafodelista"/>
              <w:numPr>
                <w:ilvl w:val="0"/>
                <w:numId w:val="70"/>
              </w:numPr>
              <w:autoSpaceDE w:val="0"/>
              <w:autoSpaceDN w:val="0"/>
              <w:adjustRightInd w:val="0"/>
              <w:rPr>
                <w:rFonts w:ascii="Times New Roman" w:hAnsi="Times New Roman"/>
                <w:sz w:val="20"/>
                <w:szCs w:val="20"/>
              </w:rPr>
            </w:pPr>
            <w:r w:rsidRPr="00036C99">
              <w:rPr>
                <w:rFonts w:ascii="Times New Roman" w:hAnsi="Times New Roman"/>
                <w:sz w:val="20"/>
                <w:szCs w:val="20"/>
              </w:rPr>
              <w:t>Juegos: loterías, rompecabezas…</w:t>
            </w: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Consignación en el cuaderno mediante fichas.</w:t>
            </w:r>
          </w:p>
          <w:p w:rsidR="00DE4F04" w:rsidRPr="00BC7F70" w:rsidRDefault="00DE4F04" w:rsidP="00465D84">
            <w:pPr>
              <w:pStyle w:val="Prrafodelista"/>
              <w:numPr>
                <w:ilvl w:val="0"/>
                <w:numId w:val="70"/>
              </w:numPr>
              <w:rPr>
                <w:rFonts w:ascii="Times New Roman" w:hAnsi="Times New Roman"/>
                <w:sz w:val="20"/>
                <w:szCs w:val="20"/>
                <w:lang w:val="es-CO"/>
              </w:rPr>
            </w:pPr>
            <w:r w:rsidRPr="00BC7F70">
              <w:rPr>
                <w:rFonts w:ascii="Times New Roman" w:hAnsi="Times New Roman"/>
                <w:bCs/>
                <w:color w:val="000000"/>
                <w:sz w:val="20"/>
                <w:szCs w:val="20"/>
                <w:bdr w:val="none" w:sz="0" w:space="0" w:color="auto" w:frame="1"/>
                <w:shd w:val="clear" w:color="auto" w:fill="FFFFFF"/>
                <w:lang w:val="es-CO"/>
              </w:rPr>
              <w:t>Salida  de  campo para visitar ecosistemas y observar algunos  seres vivos como se adaptan al  medio ambiente donde viven.</w:t>
            </w:r>
          </w:p>
          <w:p w:rsidR="00DE4F04" w:rsidRPr="00BC7F70" w:rsidRDefault="00DE4F04" w:rsidP="00465D84">
            <w:pPr>
              <w:pStyle w:val="Prrafodelista"/>
              <w:numPr>
                <w:ilvl w:val="0"/>
                <w:numId w:val="70"/>
              </w:numPr>
              <w:rPr>
                <w:rFonts w:ascii="Times New Roman" w:hAnsi="Times New Roman"/>
                <w:sz w:val="20"/>
                <w:szCs w:val="20"/>
                <w:lang w:val="es-CO"/>
              </w:rPr>
            </w:pPr>
            <w:r w:rsidRPr="00BC7F70">
              <w:rPr>
                <w:rFonts w:ascii="Times New Roman" w:hAnsi="Times New Roman"/>
                <w:sz w:val="20"/>
                <w:szCs w:val="20"/>
                <w:lang w:val="es-CO"/>
              </w:rPr>
              <w:t>Utilización de la lupa para la observación y descripción de los seres vivos.</w:t>
            </w:r>
          </w:p>
          <w:p w:rsidR="00DE4F04" w:rsidRPr="00BC7F70" w:rsidRDefault="00DE4F04" w:rsidP="00465D84">
            <w:pPr>
              <w:pStyle w:val="Prrafodelista"/>
              <w:numPr>
                <w:ilvl w:val="0"/>
                <w:numId w:val="70"/>
              </w:numPr>
              <w:rPr>
                <w:rFonts w:ascii="Times New Roman" w:hAnsi="Times New Roman"/>
                <w:sz w:val="20"/>
                <w:szCs w:val="20"/>
                <w:lang w:val="es-CO"/>
              </w:rPr>
            </w:pPr>
            <w:r w:rsidRPr="00BC7F70">
              <w:rPr>
                <w:rFonts w:ascii="Times New Roman" w:hAnsi="Times New Roman"/>
                <w:bCs/>
                <w:color w:val="000000"/>
                <w:sz w:val="20"/>
                <w:szCs w:val="20"/>
                <w:bdr w:val="none" w:sz="0" w:space="0" w:color="auto" w:frame="1"/>
                <w:shd w:val="clear" w:color="auto" w:fill="FFFFFF"/>
                <w:lang w:val="es-CO"/>
              </w:rPr>
              <w:t>Actividades de clasificación de los seres vivos con material concreto</w:t>
            </w:r>
          </w:p>
          <w:p w:rsidR="00DE4F04" w:rsidRPr="00BC7F70" w:rsidRDefault="00DE4F04" w:rsidP="00465D84">
            <w:pPr>
              <w:pStyle w:val="Prrafodelista"/>
              <w:numPr>
                <w:ilvl w:val="0"/>
                <w:numId w:val="70"/>
              </w:numPr>
              <w:rPr>
                <w:rFonts w:ascii="Times New Roman" w:hAnsi="Times New Roman"/>
                <w:sz w:val="20"/>
                <w:szCs w:val="20"/>
                <w:lang w:val="es-CO"/>
              </w:rPr>
            </w:pPr>
            <w:r w:rsidRPr="00BC7F70">
              <w:rPr>
                <w:rFonts w:ascii="Times New Roman" w:hAnsi="Times New Roman"/>
                <w:sz w:val="20"/>
                <w:szCs w:val="20"/>
                <w:lang w:val="es-CO"/>
              </w:rPr>
              <w:t>Salida pedagógica a un lugar de la ciudad que ofrezca la posibilidad de ampliar el tema: Explora, Jardín Botánico, Zoológico o Biblioteca.</w:t>
            </w:r>
          </w:p>
          <w:p w:rsidR="00DE4F04" w:rsidRPr="00BC7F70" w:rsidRDefault="00DE4F04" w:rsidP="00DE4F04">
            <w:pPr>
              <w:ind w:left="403"/>
              <w:rPr>
                <w:sz w:val="20"/>
                <w:szCs w:val="20"/>
                <w:lang w:val="es-CO"/>
              </w:rPr>
            </w:pPr>
          </w:p>
          <w:p w:rsidR="00DE4F04" w:rsidRPr="00BC7F70" w:rsidRDefault="00DE4F04" w:rsidP="00DE4F04">
            <w:pPr>
              <w:rPr>
                <w:sz w:val="20"/>
                <w:szCs w:val="20"/>
                <w:lang w:val="es-CO"/>
              </w:rPr>
            </w:pPr>
          </w:p>
        </w:tc>
        <w:tc>
          <w:tcPr>
            <w:tcW w:w="3045" w:type="dxa"/>
          </w:tcPr>
          <w:p w:rsidR="00DE4F04" w:rsidRPr="00BC7F70" w:rsidRDefault="00DE4F04" w:rsidP="00DE4F04">
            <w:pPr>
              <w:rPr>
                <w:sz w:val="20"/>
                <w:szCs w:val="20"/>
                <w:lang w:val="es-CO"/>
              </w:rPr>
            </w:pPr>
            <w:r w:rsidRPr="00BC7F70">
              <w:rPr>
                <w:sz w:val="20"/>
                <w:szCs w:val="20"/>
                <w:lang w:val="es-CO"/>
              </w:rPr>
              <w:lastRenderedPageBreak/>
              <w:t xml:space="preserve">- Videos </w:t>
            </w:r>
          </w:p>
          <w:p w:rsidR="00DE4F04" w:rsidRPr="00BC7F70" w:rsidRDefault="00DE4F04" w:rsidP="00DE4F04">
            <w:pPr>
              <w:rPr>
                <w:sz w:val="20"/>
                <w:szCs w:val="20"/>
                <w:lang w:val="es-CO"/>
              </w:rPr>
            </w:pPr>
            <w:r w:rsidRPr="00BC7F70">
              <w:rPr>
                <w:sz w:val="20"/>
                <w:szCs w:val="20"/>
                <w:lang w:val="es-CO"/>
              </w:rPr>
              <w:t>- Computador</w:t>
            </w:r>
          </w:p>
          <w:p w:rsidR="00DE4F04" w:rsidRPr="00BC7F70" w:rsidRDefault="00DE4F04" w:rsidP="00DE4F04">
            <w:pPr>
              <w:rPr>
                <w:sz w:val="20"/>
                <w:szCs w:val="20"/>
                <w:lang w:val="es-CO"/>
              </w:rPr>
            </w:pPr>
            <w:r w:rsidRPr="00BC7F70">
              <w:rPr>
                <w:sz w:val="20"/>
                <w:szCs w:val="20"/>
                <w:lang w:val="es-CO"/>
              </w:rPr>
              <w:t>- Video beam</w:t>
            </w:r>
          </w:p>
          <w:p w:rsidR="00DE4F04" w:rsidRPr="00BC7F70" w:rsidRDefault="00DE4F04" w:rsidP="00DE4F04">
            <w:pPr>
              <w:rPr>
                <w:sz w:val="20"/>
                <w:szCs w:val="20"/>
                <w:lang w:val="es-CO"/>
              </w:rPr>
            </w:pPr>
            <w:r w:rsidRPr="00BC7F70">
              <w:rPr>
                <w:sz w:val="20"/>
                <w:szCs w:val="20"/>
                <w:lang w:val="es-CO"/>
              </w:rPr>
              <w:t>- Colección de cuentos</w:t>
            </w:r>
          </w:p>
          <w:p w:rsidR="00DE4F04" w:rsidRPr="00BC7F70" w:rsidRDefault="00DE4F04" w:rsidP="00DE4F04">
            <w:pPr>
              <w:rPr>
                <w:sz w:val="20"/>
                <w:szCs w:val="20"/>
                <w:lang w:val="es-CO"/>
              </w:rPr>
            </w:pPr>
            <w:r w:rsidRPr="00BC7F70">
              <w:rPr>
                <w:sz w:val="20"/>
                <w:szCs w:val="20"/>
                <w:lang w:val="es-CO"/>
              </w:rPr>
              <w:t>- Loterías</w:t>
            </w:r>
          </w:p>
          <w:p w:rsidR="00DE4F04" w:rsidRPr="00BC7F70" w:rsidRDefault="00DE4F04" w:rsidP="00DE4F04">
            <w:pPr>
              <w:rPr>
                <w:sz w:val="20"/>
                <w:szCs w:val="20"/>
                <w:lang w:val="es-CO"/>
              </w:rPr>
            </w:pPr>
            <w:r w:rsidRPr="00BC7F70">
              <w:rPr>
                <w:sz w:val="20"/>
                <w:szCs w:val="20"/>
                <w:lang w:val="es-CO"/>
              </w:rPr>
              <w:t>- Rompecabezas</w:t>
            </w:r>
          </w:p>
          <w:p w:rsidR="00DE4F04" w:rsidRPr="00BC7F70" w:rsidRDefault="00DE4F04" w:rsidP="00DE4F04">
            <w:pPr>
              <w:rPr>
                <w:sz w:val="20"/>
                <w:szCs w:val="20"/>
                <w:lang w:val="es-CO"/>
              </w:rPr>
            </w:pPr>
            <w:r w:rsidRPr="00BC7F70">
              <w:rPr>
                <w:sz w:val="20"/>
                <w:szCs w:val="20"/>
                <w:lang w:val="es-CO"/>
              </w:rPr>
              <w:t>- Lupas</w:t>
            </w:r>
          </w:p>
          <w:p w:rsidR="00DE4F04" w:rsidRPr="00BC7F70" w:rsidRDefault="00DE4F04" w:rsidP="00DE4F04">
            <w:pPr>
              <w:rPr>
                <w:sz w:val="20"/>
                <w:szCs w:val="20"/>
                <w:lang w:val="es-CO"/>
              </w:rPr>
            </w:pPr>
            <w:r w:rsidRPr="00BC7F70">
              <w:rPr>
                <w:sz w:val="20"/>
                <w:szCs w:val="20"/>
                <w:lang w:val="es-CO"/>
              </w:rPr>
              <w:t>-Fichas de trabajo</w:t>
            </w:r>
          </w:p>
          <w:p w:rsidR="00DE4F04" w:rsidRPr="00674A87" w:rsidRDefault="00DE4F04" w:rsidP="00DE4F04">
            <w:pPr>
              <w:rPr>
                <w:sz w:val="20"/>
                <w:szCs w:val="20"/>
              </w:rPr>
            </w:pPr>
            <w:r w:rsidRPr="00674A87">
              <w:rPr>
                <w:sz w:val="20"/>
                <w:szCs w:val="20"/>
              </w:rPr>
              <w:t>- Papel</w:t>
            </w:r>
          </w:p>
          <w:p w:rsidR="00DE4F04" w:rsidRPr="00674A87" w:rsidRDefault="00DE4F04" w:rsidP="00DE4F04">
            <w:pPr>
              <w:rPr>
                <w:sz w:val="20"/>
                <w:szCs w:val="20"/>
              </w:rPr>
            </w:pPr>
            <w:r w:rsidRPr="00674A87">
              <w:rPr>
                <w:sz w:val="20"/>
                <w:szCs w:val="20"/>
              </w:rPr>
              <w:t>- Colores</w:t>
            </w:r>
          </w:p>
          <w:p w:rsidR="00DE4F04" w:rsidRPr="00674A87" w:rsidRDefault="00DE4F04" w:rsidP="00DE4F04">
            <w:pPr>
              <w:rPr>
                <w:sz w:val="20"/>
                <w:szCs w:val="20"/>
              </w:rPr>
            </w:pPr>
            <w:r w:rsidRPr="00674A87">
              <w:rPr>
                <w:sz w:val="20"/>
                <w:szCs w:val="20"/>
              </w:rPr>
              <w:lastRenderedPageBreak/>
              <w:t>- Cuadernos</w:t>
            </w:r>
          </w:p>
          <w:p w:rsidR="00DE4F04" w:rsidRPr="00674A87" w:rsidRDefault="00DE4F04" w:rsidP="00DE4F04">
            <w:pPr>
              <w:rPr>
                <w:sz w:val="20"/>
                <w:szCs w:val="20"/>
              </w:rPr>
            </w:pPr>
          </w:p>
        </w:tc>
        <w:tc>
          <w:tcPr>
            <w:tcW w:w="3192" w:type="dxa"/>
          </w:tcPr>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lastRenderedPageBreak/>
              <w:t>Nombra  las características de los seres vivos.</w:t>
            </w:r>
          </w:p>
          <w:p w:rsidR="00DE4F04" w:rsidRPr="00BC7F70" w:rsidRDefault="00DE4F04" w:rsidP="00DE4F04">
            <w:pPr>
              <w:autoSpaceDE w:val="0"/>
              <w:autoSpaceDN w:val="0"/>
              <w:adjustRightInd w:val="0"/>
              <w:ind w:left="43"/>
              <w:rPr>
                <w:sz w:val="20"/>
                <w:szCs w:val="20"/>
                <w:lang w:val="es-CO"/>
              </w:rPr>
            </w:pP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sz w:val="20"/>
                <w:szCs w:val="20"/>
                <w:lang w:val="es-CO"/>
              </w:rPr>
              <w:t xml:space="preserve">  </w:t>
            </w:r>
            <w:r w:rsidRPr="00BC7F70">
              <w:rPr>
                <w:rFonts w:ascii="Times New Roman" w:hAnsi="Times New Roman"/>
                <w:sz w:val="20"/>
                <w:szCs w:val="20"/>
                <w:lang w:val="es-CO"/>
              </w:rPr>
              <w:t>Reconoce el entorno de algunos seres vivos.</w:t>
            </w:r>
          </w:p>
          <w:p w:rsidR="00DE4F04" w:rsidRPr="00BC7F70" w:rsidRDefault="00DE4F04" w:rsidP="00DE4F04">
            <w:pPr>
              <w:autoSpaceDE w:val="0"/>
              <w:autoSpaceDN w:val="0"/>
              <w:adjustRightInd w:val="0"/>
              <w:rPr>
                <w:sz w:val="20"/>
                <w:szCs w:val="20"/>
                <w:lang w:val="es-CO"/>
              </w:rPr>
            </w:pP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Demuestra respeto en sus acciones por todos los seres vivos de su entorno.</w:t>
            </w: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lastRenderedPageBreak/>
              <w:t>Identifica seres vivos e inertes del entorno.</w:t>
            </w:r>
          </w:p>
          <w:p w:rsidR="00DE4F04" w:rsidRPr="00BC7F70" w:rsidRDefault="00DE4F04" w:rsidP="00465D84">
            <w:pPr>
              <w:pStyle w:val="Prrafodelista"/>
              <w:numPr>
                <w:ilvl w:val="0"/>
                <w:numId w:val="70"/>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Reconoce las características físicas  de los animales, formas de desplazamiento y de reproducción</w:t>
            </w:r>
          </w:p>
          <w:p w:rsidR="00DE4F04" w:rsidRPr="00BC7F70" w:rsidRDefault="00DE4F04" w:rsidP="00DE4F04">
            <w:pPr>
              <w:rPr>
                <w:sz w:val="20"/>
                <w:szCs w:val="20"/>
                <w:lang w:val="es-CO"/>
              </w:rPr>
            </w:pPr>
          </w:p>
        </w:tc>
      </w:tr>
    </w:tbl>
    <w:p w:rsidR="00DE4F04" w:rsidRDefault="00DE4F04" w:rsidP="00DE4F04"/>
    <w:p w:rsidR="00DE4F04" w:rsidRDefault="00DE4F04" w:rsidP="00DE4F04"/>
    <w:p w:rsidR="00DE4F04" w:rsidRDefault="00DE4F04" w:rsidP="00DE4F04"/>
    <w:p w:rsidR="00DE4F04" w:rsidRDefault="00DE4F04" w:rsidP="00DE4F04"/>
    <w:p w:rsidR="00DE4F04" w:rsidRDefault="00DE4F04" w:rsidP="00DE4F04"/>
    <w:p w:rsidR="00DE4F04" w:rsidRDefault="00DE4F04" w:rsidP="00DE4F04"/>
    <w:p w:rsidR="00DE4F04" w:rsidRDefault="00DE4F04" w:rsidP="00DE4F04"/>
    <w:p w:rsidR="00DE4F04" w:rsidRPr="00CD194C" w:rsidRDefault="00DE4F04" w:rsidP="00DE4F04">
      <w:pPr>
        <w:jc w:val="center"/>
        <w:rPr>
          <w:b/>
        </w:rPr>
      </w:pPr>
      <w:r w:rsidRPr="00CD194C">
        <w:rPr>
          <w:b/>
        </w:rPr>
        <w:lastRenderedPageBreak/>
        <w:t>PLAN DE AULA GRADO PREESCOLAR</w:t>
      </w:r>
    </w:p>
    <w:p w:rsidR="00DE4F04" w:rsidRPr="00CD194C" w:rsidRDefault="00CA7CB0" w:rsidP="00DE4F04">
      <w:pPr>
        <w:jc w:val="center"/>
        <w:rPr>
          <w:b/>
        </w:rPr>
      </w:pPr>
      <w:r>
        <w:rPr>
          <w:b/>
        </w:rPr>
        <w:t>AÑO 2018</w:t>
      </w:r>
    </w:p>
    <w:p w:rsidR="00DE4F04" w:rsidRDefault="00DE4F04" w:rsidP="00DE4F04">
      <w:r w:rsidRPr="00CD194C">
        <w:rPr>
          <w:b/>
        </w:rPr>
        <w:t xml:space="preserve">PERIODO: 3                        ASIGNATURA/AREA: </w:t>
      </w:r>
      <w:r>
        <w:t xml:space="preserve">Comunicativa  Inglés  </w:t>
      </w:r>
      <w:r w:rsidRPr="00CD194C">
        <w:rPr>
          <w:b/>
        </w:rPr>
        <w:t xml:space="preserve">GRADO: </w:t>
      </w:r>
      <w:r>
        <w:t>Transición</w:t>
      </w:r>
    </w:p>
    <w:p w:rsidR="00DE4F04" w:rsidRPr="00CD194C" w:rsidRDefault="00DE4F04" w:rsidP="00DE4F04">
      <w:pPr>
        <w:autoSpaceDE w:val="0"/>
        <w:autoSpaceDN w:val="0"/>
        <w:adjustRightInd w:val="0"/>
        <w:rPr>
          <w:b/>
        </w:rPr>
      </w:pPr>
      <w:r w:rsidRPr="00CD194C">
        <w:rPr>
          <w:b/>
        </w:rPr>
        <w:t>ESTANDARES BASICOS DE COMPETENCIA (EBC):</w:t>
      </w:r>
    </w:p>
    <w:p w:rsidR="00DE4F04" w:rsidRPr="00F03AE2" w:rsidRDefault="00DE4F04" w:rsidP="00DE4F04">
      <w:pPr>
        <w:autoSpaceDE w:val="0"/>
        <w:autoSpaceDN w:val="0"/>
        <w:adjustRightInd w:val="0"/>
      </w:pPr>
      <w:r w:rsidRPr="00F03AE2">
        <w:t>Comprende que las normas ayudan a promover el buen trato y evitar el maltrato en el juego y en la vida escolar.</w:t>
      </w:r>
    </w:p>
    <w:p w:rsidR="00DE4F04" w:rsidRDefault="00DE4F04" w:rsidP="00DE4F04">
      <w:r w:rsidRPr="00CD194C">
        <w:rPr>
          <w:b/>
        </w:rPr>
        <w:t>DERECHOS BASICOS DE APRENDIZAJE (DBA):</w:t>
      </w:r>
      <w:r>
        <w:t xml:space="preserve"> DBA 1, DBA 7 , DBA 8 , DBA 11</w:t>
      </w:r>
    </w:p>
    <w:p w:rsidR="00DE4F04" w:rsidRPr="00B52640" w:rsidRDefault="00DE4F04" w:rsidP="00DE4F04">
      <w:pPr>
        <w:rPr>
          <w:b/>
        </w:rPr>
      </w:pPr>
      <w:r>
        <w:rPr>
          <w:b/>
        </w:rPr>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C42B1E" w:rsidTr="00DE4F04">
        <w:tc>
          <w:tcPr>
            <w:tcW w:w="2972" w:type="dxa"/>
          </w:tcPr>
          <w:p w:rsidR="00DE4F04" w:rsidRPr="00CD194C" w:rsidRDefault="00DE4F04" w:rsidP="00DE4F04">
            <w:pPr>
              <w:jc w:val="center"/>
              <w:rPr>
                <w:b/>
              </w:rPr>
            </w:pPr>
            <w:r w:rsidRPr="00CD194C">
              <w:rPr>
                <w:b/>
              </w:rPr>
              <w:t>TEMAS</w:t>
            </w:r>
          </w:p>
          <w:p w:rsidR="00DE4F04" w:rsidRDefault="00DE4F04" w:rsidP="00DE4F04">
            <w:pPr>
              <w:jc w:val="center"/>
            </w:pPr>
          </w:p>
        </w:tc>
        <w:tc>
          <w:tcPr>
            <w:tcW w:w="4111" w:type="dxa"/>
          </w:tcPr>
          <w:p w:rsidR="00DE4F04" w:rsidRPr="00CD194C" w:rsidRDefault="00DE4F04" w:rsidP="00DE4F04">
            <w:pPr>
              <w:jc w:val="center"/>
              <w:rPr>
                <w:b/>
              </w:rPr>
            </w:pPr>
            <w:r w:rsidRPr="00CD194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Tr="00DE4F04">
        <w:trPr>
          <w:trHeight w:val="73"/>
        </w:trPr>
        <w:tc>
          <w:tcPr>
            <w:tcW w:w="2972" w:type="dxa"/>
          </w:tcPr>
          <w:p w:rsidR="00DE4F04" w:rsidRPr="00E3140B" w:rsidRDefault="00DE4F04" w:rsidP="00DE4F04">
            <w:pPr>
              <w:suppressAutoHyphens/>
              <w:autoSpaceDE w:val="0"/>
              <w:autoSpaceDN w:val="0"/>
              <w:adjustRightInd w:val="0"/>
              <w:rPr>
                <w:b/>
                <w:sz w:val="20"/>
                <w:szCs w:val="20"/>
              </w:rPr>
            </w:pPr>
            <w:r w:rsidRPr="00E3140B">
              <w:rPr>
                <w:b/>
                <w:sz w:val="20"/>
                <w:szCs w:val="20"/>
              </w:rPr>
              <w:t>THE ANIMALS:</w:t>
            </w:r>
          </w:p>
          <w:p w:rsidR="00DE4F04" w:rsidRPr="00E3140B" w:rsidRDefault="00DE4F04" w:rsidP="00465D84">
            <w:pPr>
              <w:pStyle w:val="Prrafodelista"/>
              <w:numPr>
                <w:ilvl w:val="0"/>
                <w:numId w:val="128"/>
              </w:numPr>
              <w:suppressAutoHyphens/>
              <w:autoSpaceDE w:val="0"/>
              <w:autoSpaceDN w:val="0"/>
              <w:adjustRightInd w:val="0"/>
              <w:rPr>
                <w:rFonts w:ascii="Times New Roman" w:hAnsi="Times New Roman"/>
                <w:sz w:val="20"/>
                <w:szCs w:val="20"/>
              </w:rPr>
            </w:pPr>
            <w:r>
              <w:rPr>
                <w:rFonts w:ascii="Times New Roman" w:hAnsi="Times New Roman"/>
                <w:sz w:val="20"/>
                <w:szCs w:val="20"/>
              </w:rPr>
              <w:t>W</w:t>
            </w:r>
            <w:r w:rsidRPr="00E3140B">
              <w:rPr>
                <w:rFonts w:ascii="Times New Roman" w:hAnsi="Times New Roman"/>
                <w:sz w:val="20"/>
                <w:szCs w:val="20"/>
              </w:rPr>
              <w:t>ater, land, air.</w:t>
            </w:r>
          </w:p>
          <w:p w:rsidR="00DE4F04" w:rsidRPr="00E3140B" w:rsidRDefault="00DE4F04" w:rsidP="00DE4F04">
            <w:pPr>
              <w:suppressAutoHyphens/>
              <w:autoSpaceDE w:val="0"/>
              <w:autoSpaceDN w:val="0"/>
              <w:adjustRightInd w:val="0"/>
              <w:rPr>
                <w:sz w:val="20"/>
                <w:szCs w:val="20"/>
              </w:rPr>
            </w:pPr>
          </w:p>
          <w:p w:rsidR="00DE4F04" w:rsidRPr="00E3140B" w:rsidRDefault="00DE4F04" w:rsidP="00DE4F04">
            <w:pPr>
              <w:autoSpaceDE w:val="0"/>
              <w:autoSpaceDN w:val="0"/>
              <w:adjustRightInd w:val="0"/>
              <w:jc w:val="both"/>
              <w:rPr>
                <w:b/>
                <w:sz w:val="20"/>
                <w:szCs w:val="20"/>
              </w:rPr>
            </w:pPr>
            <w:r w:rsidRPr="00E3140B">
              <w:rPr>
                <w:b/>
                <w:sz w:val="20"/>
                <w:szCs w:val="20"/>
              </w:rPr>
              <w:t>THE NUMBERS 1-10</w:t>
            </w:r>
          </w:p>
          <w:p w:rsidR="00DE4F04" w:rsidRPr="00E3140B" w:rsidRDefault="00DE4F04" w:rsidP="00DE4F04">
            <w:pPr>
              <w:autoSpaceDE w:val="0"/>
              <w:autoSpaceDN w:val="0"/>
              <w:adjustRightInd w:val="0"/>
              <w:jc w:val="both"/>
              <w:rPr>
                <w:sz w:val="20"/>
                <w:szCs w:val="20"/>
              </w:rPr>
            </w:pPr>
          </w:p>
          <w:p w:rsidR="00DE4F04" w:rsidRPr="00E3140B" w:rsidRDefault="00DE4F04" w:rsidP="00DE4F04">
            <w:pPr>
              <w:suppressAutoHyphens/>
              <w:autoSpaceDE w:val="0"/>
              <w:autoSpaceDN w:val="0"/>
              <w:adjustRightInd w:val="0"/>
              <w:rPr>
                <w:b/>
                <w:sz w:val="20"/>
                <w:szCs w:val="20"/>
              </w:rPr>
            </w:pPr>
            <w:r w:rsidRPr="00E3140B">
              <w:rPr>
                <w:b/>
                <w:sz w:val="20"/>
                <w:szCs w:val="20"/>
              </w:rPr>
              <w:t>PROFESSIONS AND TRADES:</w:t>
            </w:r>
          </w:p>
          <w:p w:rsidR="00DE4F04" w:rsidRPr="00384761" w:rsidRDefault="00DE4F04" w:rsidP="00465D84">
            <w:pPr>
              <w:pStyle w:val="Prrafodelista"/>
              <w:numPr>
                <w:ilvl w:val="0"/>
                <w:numId w:val="128"/>
              </w:numPr>
              <w:autoSpaceDE w:val="0"/>
              <w:autoSpaceDN w:val="0"/>
              <w:adjustRightInd w:val="0"/>
              <w:jc w:val="both"/>
              <w:rPr>
                <w:rFonts w:ascii="Times New Roman" w:hAnsi="Times New Roman"/>
                <w:b/>
                <w:sz w:val="20"/>
                <w:szCs w:val="20"/>
              </w:rPr>
            </w:pPr>
            <w:r w:rsidRPr="00384761">
              <w:rPr>
                <w:rFonts w:ascii="Times New Roman" w:hAnsi="Times New Roman"/>
                <w:sz w:val="20"/>
                <w:szCs w:val="20"/>
              </w:rPr>
              <w:t>Secretary, teacher, doctor, nurse ...biologist, nurse, bus driver, baker</w:t>
            </w:r>
          </w:p>
          <w:p w:rsidR="00DE4F04" w:rsidRPr="00E3140B" w:rsidRDefault="00DE4F04" w:rsidP="00DE4F04">
            <w:pPr>
              <w:autoSpaceDE w:val="0"/>
              <w:autoSpaceDN w:val="0"/>
              <w:adjustRightInd w:val="0"/>
              <w:jc w:val="both"/>
              <w:rPr>
                <w:b/>
                <w:sz w:val="20"/>
                <w:szCs w:val="20"/>
              </w:rPr>
            </w:pPr>
          </w:p>
          <w:p w:rsidR="00DE4F04" w:rsidRPr="00E3140B" w:rsidRDefault="00DE4F04" w:rsidP="00DE4F04">
            <w:pPr>
              <w:autoSpaceDE w:val="0"/>
              <w:autoSpaceDN w:val="0"/>
              <w:adjustRightInd w:val="0"/>
              <w:jc w:val="both"/>
              <w:rPr>
                <w:b/>
                <w:sz w:val="20"/>
                <w:szCs w:val="20"/>
              </w:rPr>
            </w:pPr>
          </w:p>
          <w:p w:rsidR="00DE4F04" w:rsidRPr="00E3140B" w:rsidRDefault="00DE4F04" w:rsidP="00DE4F04">
            <w:pPr>
              <w:autoSpaceDE w:val="0"/>
              <w:autoSpaceDN w:val="0"/>
              <w:adjustRightInd w:val="0"/>
              <w:jc w:val="both"/>
              <w:rPr>
                <w:b/>
                <w:sz w:val="20"/>
                <w:szCs w:val="20"/>
              </w:rPr>
            </w:pPr>
          </w:p>
          <w:p w:rsidR="00DE4F04" w:rsidRPr="00E3140B" w:rsidRDefault="00DE4F04" w:rsidP="00DE4F04">
            <w:pPr>
              <w:autoSpaceDE w:val="0"/>
              <w:autoSpaceDN w:val="0"/>
              <w:adjustRightInd w:val="0"/>
              <w:jc w:val="both"/>
              <w:rPr>
                <w:b/>
                <w:sz w:val="20"/>
                <w:szCs w:val="20"/>
              </w:rPr>
            </w:pPr>
          </w:p>
        </w:tc>
        <w:tc>
          <w:tcPr>
            <w:tcW w:w="4111" w:type="dxa"/>
          </w:tcPr>
          <w:p w:rsidR="00DE4F04" w:rsidRPr="00BC7F70" w:rsidRDefault="00DE4F04" w:rsidP="00465D84">
            <w:pPr>
              <w:pStyle w:val="Prrafodelista"/>
              <w:numPr>
                <w:ilvl w:val="0"/>
                <w:numId w:val="86"/>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Cantos y rondas con las diferentes temáticas propuestas.</w:t>
            </w:r>
          </w:p>
          <w:p w:rsidR="00DE4F04" w:rsidRPr="00282070" w:rsidRDefault="00DE4F04" w:rsidP="00465D84">
            <w:pPr>
              <w:pStyle w:val="Prrafodelista"/>
              <w:numPr>
                <w:ilvl w:val="0"/>
                <w:numId w:val="86"/>
              </w:numPr>
              <w:autoSpaceDE w:val="0"/>
              <w:autoSpaceDN w:val="0"/>
              <w:adjustRightInd w:val="0"/>
              <w:rPr>
                <w:rFonts w:ascii="Times New Roman" w:hAnsi="Times New Roman"/>
                <w:sz w:val="20"/>
                <w:szCs w:val="20"/>
              </w:rPr>
            </w:pPr>
            <w:r w:rsidRPr="00282070">
              <w:rPr>
                <w:rFonts w:ascii="Times New Roman" w:hAnsi="Times New Roman"/>
                <w:sz w:val="20"/>
                <w:szCs w:val="20"/>
              </w:rPr>
              <w:t>Dramatizaciones</w:t>
            </w:r>
          </w:p>
          <w:p w:rsidR="00DE4F04" w:rsidRPr="00BC7F70" w:rsidRDefault="00DE4F04" w:rsidP="00465D84">
            <w:pPr>
              <w:pStyle w:val="Prrafodelista"/>
              <w:numPr>
                <w:ilvl w:val="0"/>
                <w:numId w:val="86"/>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Observaciones de videos relacionados con las temáticas</w:t>
            </w:r>
          </w:p>
          <w:p w:rsidR="00DE4F04" w:rsidRPr="00282070" w:rsidRDefault="00DE4F04" w:rsidP="00465D84">
            <w:pPr>
              <w:pStyle w:val="Prrafodelista"/>
              <w:numPr>
                <w:ilvl w:val="0"/>
                <w:numId w:val="86"/>
              </w:numPr>
              <w:autoSpaceDE w:val="0"/>
              <w:autoSpaceDN w:val="0"/>
              <w:adjustRightInd w:val="0"/>
              <w:rPr>
                <w:rFonts w:ascii="Times New Roman" w:hAnsi="Times New Roman"/>
                <w:sz w:val="20"/>
                <w:szCs w:val="20"/>
              </w:rPr>
            </w:pPr>
            <w:r w:rsidRPr="00282070">
              <w:rPr>
                <w:rFonts w:ascii="Times New Roman" w:hAnsi="Times New Roman"/>
                <w:sz w:val="20"/>
                <w:szCs w:val="20"/>
              </w:rPr>
              <w:t>Audios: cantos y diálogos.</w:t>
            </w:r>
          </w:p>
          <w:p w:rsidR="00DE4F04" w:rsidRPr="00BC7F70" w:rsidRDefault="00DE4F04" w:rsidP="00465D84">
            <w:pPr>
              <w:pStyle w:val="Prrafodelista"/>
              <w:numPr>
                <w:ilvl w:val="0"/>
                <w:numId w:val="86"/>
              </w:numPr>
              <w:autoSpaceDE w:val="0"/>
              <w:autoSpaceDN w:val="0"/>
              <w:adjustRightInd w:val="0"/>
              <w:rPr>
                <w:rFonts w:ascii="Times New Roman" w:hAnsi="Times New Roman"/>
                <w:b/>
                <w:sz w:val="20"/>
                <w:szCs w:val="20"/>
                <w:u w:val="single"/>
                <w:lang w:val="es-CO"/>
              </w:rPr>
            </w:pPr>
            <w:r w:rsidRPr="00BC7F70">
              <w:rPr>
                <w:rFonts w:ascii="Times New Roman" w:hAnsi="Times New Roman"/>
                <w:sz w:val="20"/>
                <w:szCs w:val="20"/>
                <w:lang w:val="es-CO"/>
              </w:rPr>
              <w:t>Elaboración de fichas relacionadas con las temáticas</w:t>
            </w:r>
          </w:p>
          <w:p w:rsidR="00DE4F04" w:rsidRPr="00BC7F70" w:rsidRDefault="00DE4F04" w:rsidP="00465D84">
            <w:pPr>
              <w:pStyle w:val="Prrafodelista"/>
              <w:numPr>
                <w:ilvl w:val="0"/>
                <w:numId w:val="86"/>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Elaboración de compromisos para la casa.</w:t>
            </w:r>
          </w:p>
          <w:p w:rsidR="00DE4F04" w:rsidRPr="00BC7F70" w:rsidRDefault="00DE4F04" w:rsidP="00465D84">
            <w:pPr>
              <w:pStyle w:val="Prrafodelista"/>
              <w:numPr>
                <w:ilvl w:val="0"/>
                <w:numId w:val="86"/>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Utilización del tablero digital y el aula digital para reforzar temáticas.</w:t>
            </w:r>
          </w:p>
          <w:p w:rsidR="00DE4F04" w:rsidRPr="00BC7F70" w:rsidRDefault="00DE4F04" w:rsidP="00465D84">
            <w:pPr>
              <w:pStyle w:val="Prrafodelista"/>
              <w:numPr>
                <w:ilvl w:val="0"/>
                <w:numId w:val="86"/>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Búsqueda de imágenes, recortado de las mismas.</w:t>
            </w:r>
          </w:p>
        </w:tc>
        <w:tc>
          <w:tcPr>
            <w:tcW w:w="3045" w:type="dxa"/>
          </w:tcPr>
          <w:p w:rsidR="00DE4F04" w:rsidRPr="00BC7F70" w:rsidRDefault="00DE4F04" w:rsidP="00DE4F04">
            <w:pPr>
              <w:rPr>
                <w:sz w:val="20"/>
                <w:szCs w:val="20"/>
                <w:lang w:val="es-CO"/>
              </w:rPr>
            </w:pPr>
            <w:r w:rsidRPr="00BC7F70">
              <w:rPr>
                <w:sz w:val="20"/>
                <w:szCs w:val="20"/>
                <w:lang w:val="es-CO"/>
              </w:rPr>
              <w:t>- Grabadora</w:t>
            </w:r>
          </w:p>
          <w:p w:rsidR="00DE4F04" w:rsidRPr="00BC7F70" w:rsidRDefault="00DE4F04" w:rsidP="00DE4F04">
            <w:pPr>
              <w:rPr>
                <w:sz w:val="20"/>
                <w:szCs w:val="20"/>
                <w:lang w:val="es-CO"/>
              </w:rPr>
            </w:pPr>
            <w:r w:rsidRPr="00BC7F70">
              <w:rPr>
                <w:sz w:val="20"/>
                <w:szCs w:val="20"/>
                <w:lang w:val="es-CO"/>
              </w:rPr>
              <w:t>- USB, CD</w:t>
            </w:r>
          </w:p>
          <w:p w:rsidR="00DE4F04" w:rsidRPr="00BC7F70" w:rsidRDefault="00DE4F04" w:rsidP="00DE4F04">
            <w:pPr>
              <w:rPr>
                <w:sz w:val="20"/>
                <w:szCs w:val="20"/>
                <w:lang w:val="es-CO"/>
              </w:rPr>
            </w:pPr>
            <w:r w:rsidRPr="00BC7F70">
              <w:rPr>
                <w:sz w:val="20"/>
                <w:szCs w:val="20"/>
                <w:lang w:val="es-CO"/>
              </w:rPr>
              <w:t>- Video beam</w:t>
            </w:r>
          </w:p>
          <w:p w:rsidR="00DE4F04" w:rsidRPr="00BC7F70" w:rsidRDefault="00DE4F04" w:rsidP="00DE4F04">
            <w:pPr>
              <w:rPr>
                <w:sz w:val="20"/>
                <w:szCs w:val="20"/>
                <w:lang w:val="es-CO"/>
              </w:rPr>
            </w:pPr>
            <w:r w:rsidRPr="00BC7F70">
              <w:rPr>
                <w:sz w:val="20"/>
                <w:szCs w:val="20"/>
                <w:lang w:val="es-CO"/>
              </w:rPr>
              <w:t>- Tablero digital</w:t>
            </w:r>
          </w:p>
          <w:p w:rsidR="00DE4F04" w:rsidRPr="00BC7F70" w:rsidRDefault="00DE4F04" w:rsidP="00DE4F04">
            <w:pPr>
              <w:rPr>
                <w:sz w:val="20"/>
                <w:szCs w:val="20"/>
                <w:lang w:val="es-CO"/>
              </w:rPr>
            </w:pPr>
            <w:r w:rsidRPr="00BC7F70">
              <w:rPr>
                <w:sz w:val="20"/>
                <w:szCs w:val="20"/>
                <w:lang w:val="es-CO"/>
              </w:rPr>
              <w:t>- Portátil</w:t>
            </w:r>
          </w:p>
          <w:p w:rsidR="00DE4F04" w:rsidRPr="00BC7F70" w:rsidRDefault="00DE4F04" w:rsidP="00DE4F04">
            <w:pPr>
              <w:rPr>
                <w:sz w:val="20"/>
                <w:szCs w:val="20"/>
                <w:lang w:val="es-CO"/>
              </w:rPr>
            </w:pPr>
            <w:r w:rsidRPr="00BC7F70">
              <w:rPr>
                <w:sz w:val="20"/>
                <w:szCs w:val="20"/>
                <w:lang w:val="es-CO"/>
              </w:rPr>
              <w:t>- Imágenes variadas</w:t>
            </w:r>
          </w:p>
          <w:p w:rsidR="00DE4F04" w:rsidRPr="00BC7F70" w:rsidRDefault="00DE4F04" w:rsidP="00DE4F04">
            <w:pPr>
              <w:rPr>
                <w:sz w:val="20"/>
                <w:szCs w:val="20"/>
                <w:lang w:val="es-CO"/>
              </w:rPr>
            </w:pPr>
            <w:r w:rsidRPr="00BC7F70">
              <w:rPr>
                <w:sz w:val="20"/>
                <w:szCs w:val="20"/>
                <w:lang w:val="es-CO"/>
              </w:rPr>
              <w:t>- Fotocopias de trabajo</w:t>
            </w:r>
          </w:p>
        </w:tc>
        <w:tc>
          <w:tcPr>
            <w:tcW w:w="3192" w:type="dxa"/>
          </w:tcPr>
          <w:p w:rsidR="00DE4F04" w:rsidRPr="00BC7F70" w:rsidRDefault="00DE4F04" w:rsidP="00DE4F04">
            <w:pPr>
              <w:autoSpaceDE w:val="0"/>
              <w:autoSpaceDN w:val="0"/>
              <w:adjustRightInd w:val="0"/>
              <w:rPr>
                <w:sz w:val="20"/>
                <w:szCs w:val="20"/>
                <w:lang w:val="es-CO"/>
              </w:rPr>
            </w:pPr>
            <w:r w:rsidRPr="00BC7F70">
              <w:rPr>
                <w:sz w:val="20"/>
                <w:szCs w:val="20"/>
                <w:lang w:val="es-CO"/>
              </w:rPr>
              <w:t>- Nombra algunos animales en inglés</w:t>
            </w:r>
          </w:p>
          <w:p w:rsidR="00DE4F04" w:rsidRPr="00BC7F70" w:rsidRDefault="00DE4F04" w:rsidP="00DE4F04">
            <w:pPr>
              <w:autoSpaceDE w:val="0"/>
              <w:autoSpaceDN w:val="0"/>
              <w:adjustRightInd w:val="0"/>
              <w:rPr>
                <w:sz w:val="20"/>
                <w:szCs w:val="20"/>
                <w:lang w:val="es-CO"/>
              </w:rPr>
            </w:pPr>
          </w:p>
          <w:p w:rsidR="00DE4F04" w:rsidRPr="00BC7F70" w:rsidRDefault="00DE4F04" w:rsidP="00DE4F04">
            <w:pPr>
              <w:autoSpaceDE w:val="0"/>
              <w:autoSpaceDN w:val="0"/>
              <w:adjustRightInd w:val="0"/>
              <w:rPr>
                <w:sz w:val="20"/>
                <w:szCs w:val="20"/>
                <w:lang w:val="es-CO"/>
              </w:rPr>
            </w:pPr>
            <w:r w:rsidRPr="00BC7F70">
              <w:rPr>
                <w:sz w:val="20"/>
                <w:szCs w:val="20"/>
                <w:lang w:val="es-CO"/>
              </w:rPr>
              <w:t>- Identifica por su sonido algunas profesiones y oficios.</w:t>
            </w:r>
          </w:p>
          <w:p w:rsidR="00DE4F04" w:rsidRPr="00BC7F70" w:rsidRDefault="00DE4F04" w:rsidP="00DE4F04">
            <w:pPr>
              <w:autoSpaceDE w:val="0"/>
              <w:autoSpaceDN w:val="0"/>
              <w:adjustRightInd w:val="0"/>
              <w:rPr>
                <w:sz w:val="20"/>
                <w:szCs w:val="20"/>
                <w:lang w:val="es-CO"/>
              </w:rPr>
            </w:pPr>
          </w:p>
          <w:p w:rsidR="00DE4F04" w:rsidRPr="00BC7F70" w:rsidRDefault="00DE4F04" w:rsidP="00465D84">
            <w:pPr>
              <w:pStyle w:val="Prrafodelista"/>
              <w:numPr>
                <w:ilvl w:val="0"/>
                <w:numId w:val="86"/>
              </w:numPr>
              <w:autoSpaceDE w:val="0"/>
              <w:autoSpaceDN w:val="0"/>
              <w:adjustRightInd w:val="0"/>
              <w:ind w:left="43"/>
              <w:rPr>
                <w:rFonts w:ascii="Times New Roman" w:hAnsi="Times New Roman"/>
                <w:sz w:val="20"/>
                <w:szCs w:val="20"/>
                <w:lang w:val="es-CO"/>
              </w:rPr>
            </w:pPr>
            <w:r w:rsidRPr="00BC7F70">
              <w:rPr>
                <w:rFonts w:ascii="Times New Roman" w:hAnsi="Times New Roman"/>
                <w:sz w:val="20"/>
                <w:szCs w:val="20"/>
                <w:lang w:val="es-CO"/>
              </w:rPr>
              <w:t>- Participa activamente en las diferentes actividades propuestas.</w:t>
            </w:r>
          </w:p>
          <w:p w:rsidR="00DE4F04" w:rsidRPr="00BC7F70" w:rsidRDefault="00DE4F04" w:rsidP="00DE4F04">
            <w:pPr>
              <w:rPr>
                <w:sz w:val="20"/>
                <w:szCs w:val="20"/>
                <w:lang w:val="es-CO"/>
              </w:rPr>
            </w:pPr>
            <w:r w:rsidRPr="00BC7F70">
              <w:rPr>
                <w:sz w:val="20"/>
                <w:szCs w:val="20"/>
                <w:lang w:val="es-CO"/>
              </w:rPr>
              <w:t>-Muestra respeto por los animales del medio.</w:t>
            </w:r>
          </w:p>
        </w:tc>
      </w:tr>
    </w:tbl>
    <w:p w:rsidR="00710CCC" w:rsidRDefault="00710CCC" w:rsidP="00DE4F04">
      <w:pPr>
        <w:jc w:val="center"/>
      </w:pPr>
    </w:p>
    <w:p w:rsidR="00710CCC" w:rsidRDefault="00710CCC" w:rsidP="00DE4F04">
      <w:pPr>
        <w:jc w:val="center"/>
      </w:pPr>
    </w:p>
    <w:p w:rsidR="00CA7CB0" w:rsidRDefault="00CA7CB0" w:rsidP="00DE4F04">
      <w:pPr>
        <w:jc w:val="center"/>
      </w:pPr>
    </w:p>
    <w:p w:rsidR="00DE4F04" w:rsidRPr="00710CCC" w:rsidRDefault="00DE4F04" w:rsidP="00DE4F04">
      <w:pPr>
        <w:jc w:val="center"/>
        <w:rPr>
          <w:b/>
        </w:rPr>
      </w:pPr>
      <w:r w:rsidRPr="00710CCC">
        <w:rPr>
          <w:b/>
        </w:rPr>
        <w:lastRenderedPageBreak/>
        <w:t>PLAN DE AULA GRADO PREESCOLAR</w:t>
      </w:r>
    </w:p>
    <w:p w:rsidR="00DE4F04" w:rsidRPr="00710CCC" w:rsidRDefault="00DE4F04" w:rsidP="00DE4F04">
      <w:pPr>
        <w:jc w:val="center"/>
        <w:rPr>
          <w:b/>
        </w:rPr>
      </w:pPr>
      <w:r w:rsidRPr="00710CCC">
        <w:rPr>
          <w:b/>
        </w:rPr>
        <w:t>AÑO 201</w:t>
      </w:r>
      <w:r w:rsidR="00CA7CB0">
        <w:rPr>
          <w:b/>
        </w:rPr>
        <w:t>8</w:t>
      </w:r>
    </w:p>
    <w:p w:rsidR="00DE4F04" w:rsidRDefault="00DE4F04" w:rsidP="00DE4F04">
      <w:r w:rsidRPr="00710CCC">
        <w:rPr>
          <w:b/>
        </w:rPr>
        <w:t xml:space="preserve">PERIODO: 3                        ASIGNATURA/AREA: </w:t>
      </w:r>
      <w:r>
        <w:t xml:space="preserve">Corporal   </w:t>
      </w:r>
      <w:r w:rsidRPr="00710CCC">
        <w:rPr>
          <w:b/>
        </w:rPr>
        <w:t>GRADO:</w:t>
      </w:r>
      <w:r>
        <w:t xml:space="preserve"> Transición</w:t>
      </w:r>
    </w:p>
    <w:p w:rsidR="00DE4F04" w:rsidRPr="00710CCC" w:rsidRDefault="00DE4F04" w:rsidP="00DE4F04">
      <w:pPr>
        <w:autoSpaceDE w:val="0"/>
        <w:autoSpaceDN w:val="0"/>
        <w:adjustRightInd w:val="0"/>
        <w:rPr>
          <w:b/>
        </w:rPr>
      </w:pPr>
      <w:r w:rsidRPr="00710CCC">
        <w:rPr>
          <w:b/>
        </w:rPr>
        <w:t xml:space="preserve">ESTANDARES BASICOS DE COMPETENCIA (EBC): </w:t>
      </w:r>
    </w:p>
    <w:p w:rsidR="00DE4F04" w:rsidRPr="00282070" w:rsidRDefault="00DE4F04" w:rsidP="00DE4F04">
      <w:pPr>
        <w:autoSpaceDE w:val="0"/>
        <w:autoSpaceDN w:val="0"/>
        <w:adjustRightInd w:val="0"/>
      </w:pPr>
      <w:r w:rsidRPr="00282070">
        <w:t>Comprende que las normas ayudan a promover el buen trato y evitar el maltrato en el juego y en la vida escolar.</w:t>
      </w:r>
    </w:p>
    <w:p w:rsidR="00DE4F04" w:rsidRDefault="00DE4F04" w:rsidP="00DE4F04">
      <w:r w:rsidRPr="00710CCC">
        <w:rPr>
          <w:b/>
        </w:rPr>
        <w:t xml:space="preserve">DERECHOS BASICOS DE APRENDIZAJE (DBA): </w:t>
      </w:r>
      <w:r>
        <w:t>DBA 1, DBA 2 , DBA 3 , DBA 7</w:t>
      </w:r>
    </w:p>
    <w:p w:rsidR="00DE4F04" w:rsidRPr="00B52640" w:rsidRDefault="00DE4F04" w:rsidP="00DE4F04">
      <w:pPr>
        <w:rPr>
          <w:b/>
        </w:rPr>
      </w:pPr>
      <w:r>
        <w:rPr>
          <w:b/>
        </w:rPr>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C42B1E" w:rsidTr="00DE4F04">
        <w:tc>
          <w:tcPr>
            <w:tcW w:w="2972" w:type="dxa"/>
          </w:tcPr>
          <w:p w:rsidR="00DE4F04" w:rsidRPr="00710CCC" w:rsidRDefault="00DE4F04" w:rsidP="00DE4F04">
            <w:pPr>
              <w:jc w:val="center"/>
              <w:rPr>
                <w:b/>
              </w:rPr>
            </w:pPr>
            <w:r w:rsidRPr="00710CCC">
              <w:rPr>
                <w:b/>
              </w:rPr>
              <w:t>TEMAS</w:t>
            </w:r>
          </w:p>
          <w:p w:rsidR="00DE4F04" w:rsidRDefault="00DE4F04" w:rsidP="00DE4F04">
            <w:pPr>
              <w:jc w:val="center"/>
            </w:pPr>
          </w:p>
        </w:tc>
        <w:tc>
          <w:tcPr>
            <w:tcW w:w="4111" w:type="dxa"/>
          </w:tcPr>
          <w:p w:rsidR="00DE4F04" w:rsidRPr="00710CCC" w:rsidRDefault="00DE4F04" w:rsidP="00DE4F04">
            <w:pPr>
              <w:jc w:val="center"/>
              <w:rPr>
                <w:b/>
              </w:rPr>
            </w:pPr>
            <w:r w:rsidRPr="00710CC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RPr="00DB72FB" w:rsidTr="00DE4F04">
        <w:trPr>
          <w:trHeight w:val="841"/>
        </w:trPr>
        <w:tc>
          <w:tcPr>
            <w:tcW w:w="2972" w:type="dxa"/>
          </w:tcPr>
          <w:p w:rsidR="00DE4F04" w:rsidRPr="009F76EF" w:rsidRDefault="00DE4F04" w:rsidP="00DE4F04">
            <w:pPr>
              <w:autoSpaceDE w:val="0"/>
              <w:autoSpaceDN w:val="0"/>
              <w:adjustRightInd w:val="0"/>
              <w:jc w:val="both"/>
              <w:rPr>
                <w:b/>
                <w:sz w:val="20"/>
                <w:szCs w:val="20"/>
                <w:lang w:val="es-CO"/>
              </w:rPr>
            </w:pPr>
          </w:p>
          <w:p w:rsidR="00DE4F04" w:rsidRPr="00BC7F70" w:rsidRDefault="00DE4F04" w:rsidP="00DE4F04">
            <w:pPr>
              <w:suppressAutoHyphens/>
              <w:autoSpaceDE w:val="0"/>
              <w:autoSpaceDN w:val="0"/>
              <w:adjustRightInd w:val="0"/>
              <w:rPr>
                <w:b/>
                <w:sz w:val="20"/>
                <w:szCs w:val="20"/>
                <w:lang w:val="es-CO"/>
              </w:rPr>
            </w:pPr>
            <w:r w:rsidRPr="00BC7F70">
              <w:rPr>
                <w:b/>
                <w:sz w:val="20"/>
                <w:szCs w:val="20"/>
                <w:lang w:val="es-CO"/>
              </w:rPr>
              <w:t>LAS REGLAS DEL JUEGO</w:t>
            </w:r>
          </w:p>
          <w:p w:rsidR="00DE4F04" w:rsidRPr="00BC7F70" w:rsidRDefault="00DE4F04" w:rsidP="00DE4F04">
            <w:pPr>
              <w:autoSpaceDE w:val="0"/>
              <w:autoSpaceDN w:val="0"/>
              <w:adjustRightInd w:val="0"/>
              <w:jc w:val="both"/>
              <w:rPr>
                <w:sz w:val="20"/>
                <w:szCs w:val="20"/>
                <w:lang w:val="es-CO"/>
              </w:rPr>
            </w:pPr>
            <w:r w:rsidRPr="00BC7F70">
              <w:rPr>
                <w:sz w:val="20"/>
                <w:szCs w:val="20"/>
                <w:lang w:val="es-CO"/>
              </w:rPr>
              <w:t>Las reglas para jugar en el “juego de rol”, de destreza, dramático, de manos, cooperación, de mesa</w:t>
            </w:r>
          </w:p>
          <w:p w:rsidR="00DE4F04" w:rsidRPr="00BC7F70" w:rsidRDefault="00DE4F04" w:rsidP="00DE4F04">
            <w:pPr>
              <w:autoSpaceDE w:val="0"/>
              <w:autoSpaceDN w:val="0"/>
              <w:adjustRightInd w:val="0"/>
              <w:jc w:val="both"/>
              <w:rPr>
                <w:sz w:val="20"/>
                <w:szCs w:val="20"/>
                <w:lang w:val="es-CO"/>
              </w:rPr>
            </w:pPr>
          </w:p>
          <w:p w:rsidR="00DE4F04" w:rsidRPr="00DB72FB" w:rsidRDefault="00DE4F04" w:rsidP="00DE4F04">
            <w:pPr>
              <w:autoSpaceDE w:val="0"/>
              <w:autoSpaceDN w:val="0"/>
              <w:adjustRightInd w:val="0"/>
              <w:rPr>
                <w:b/>
                <w:sz w:val="20"/>
                <w:szCs w:val="20"/>
              </w:rPr>
            </w:pPr>
            <w:r w:rsidRPr="00DB72FB">
              <w:rPr>
                <w:b/>
                <w:sz w:val="20"/>
                <w:szCs w:val="20"/>
              </w:rPr>
              <w:t>DIRECCIONALIDAD</w:t>
            </w:r>
          </w:p>
          <w:p w:rsidR="00DE4F04" w:rsidRPr="00DB72FB" w:rsidRDefault="00DE4F04" w:rsidP="00DE4F04">
            <w:pPr>
              <w:suppressAutoHyphens/>
              <w:autoSpaceDE w:val="0"/>
              <w:autoSpaceDN w:val="0"/>
              <w:adjustRightInd w:val="0"/>
              <w:ind w:left="360"/>
              <w:rPr>
                <w:b/>
                <w:bCs/>
                <w:sz w:val="20"/>
                <w:szCs w:val="20"/>
              </w:rPr>
            </w:pPr>
          </w:p>
          <w:p w:rsidR="00DE4F04" w:rsidRPr="00DB72FB" w:rsidRDefault="00DE4F04" w:rsidP="00465D84">
            <w:pPr>
              <w:pStyle w:val="Prrafodelista"/>
              <w:numPr>
                <w:ilvl w:val="0"/>
                <w:numId w:val="128"/>
              </w:numPr>
              <w:suppressAutoHyphens/>
              <w:autoSpaceDE w:val="0"/>
              <w:autoSpaceDN w:val="0"/>
              <w:adjustRightInd w:val="0"/>
              <w:rPr>
                <w:rFonts w:ascii="Times New Roman" w:hAnsi="Times New Roman"/>
                <w:sz w:val="20"/>
                <w:szCs w:val="20"/>
              </w:rPr>
            </w:pPr>
            <w:r w:rsidRPr="00DB72FB">
              <w:rPr>
                <w:rFonts w:ascii="Times New Roman" w:hAnsi="Times New Roman"/>
                <w:sz w:val="20"/>
                <w:szCs w:val="20"/>
              </w:rPr>
              <w:t>Derecha, izquierda</w:t>
            </w:r>
          </w:p>
          <w:p w:rsidR="00DE4F04" w:rsidRPr="00DB72FB" w:rsidRDefault="00DE4F04" w:rsidP="00DE4F04">
            <w:pPr>
              <w:pStyle w:val="Prrafodelista"/>
              <w:suppressAutoHyphens/>
              <w:autoSpaceDE w:val="0"/>
              <w:autoSpaceDN w:val="0"/>
              <w:adjustRightInd w:val="0"/>
              <w:ind w:left="1020"/>
              <w:rPr>
                <w:rFonts w:ascii="Times New Roman" w:hAnsi="Times New Roman"/>
                <w:sz w:val="20"/>
                <w:szCs w:val="20"/>
              </w:rPr>
            </w:pPr>
            <w:r w:rsidRPr="00DB72FB">
              <w:rPr>
                <w:rFonts w:ascii="Times New Roman" w:hAnsi="Times New Roman"/>
                <w:sz w:val="20"/>
                <w:szCs w:val="20"/>
              </w:rPr>
              <w:t xml:space="preserve">Adelante y atrás. </w:t>
            </w:r>
          </w:p>
          <w:p w:rsidR="00DE4F04" w:rsidRPr="00DB72FB" w:rsidRDefault="00DE4F04" w:rsidP="00465D84">
            <w:pPr>
              <w:pStyle w:val="Prrafodelista"/>
              <w:numPr>
                <w:ilvl w:val="0"/>
                <w:numId w:val="128"/>
              </w:numPr>
              <w:autoSpaceDE w:val="0"/>
              <w:autoSpaceDN w:val="0"/>
              <w:adjustRightInd w:val="0"/>
              <w:jc w:val="both"/>
              <w:rPr>
                <w:rFonts w:ascii="Times New Roman" w:hAnsi="Times New Roman"/>
                <w:b/>
                <w:sz w:val="20"/>
                <w:szCs w:val="20"/>
              </w:rPr>
            </w:pPr>
            <w:r w:rsidRPr="00DB72FB">
              <w:rPr>
                <w:rFonts w:ascii="Times New Roman" w:hAnsi="Times New Roman"/>
                <w:sz w:val="20"/>
                <w:szCs w:val="20"/>
              </w:rPr>
              <w:t>Arriba abajo.</w:t>
            </w:r>
          </w:p>
          <w:p w:rsidR="00DE4F04" w:rsidRPr="00DB72FB" w:rsidRDefault="00DE4F04" w:rsidP="00DE4F04">
            <w:pPr>
              <w:autoSpaceDE w:val="0"/>
              <w:autoSpaceDN w:val="0"/>
              <w:adjustRightInd w:val="0"/>
              <w:jc w:val="both"/>
              <w:rPr>
                <w:b/>
                <w:sz w:val="20"/>
                <w:szCs w:val="20"/>
              </w:rPr>
            </w:pPr>
          </w:p>
          <w:p w:rsidR="00DE4F04" w:rsidRPr="00DB72FB" w:rsidRDefault="00DE4F04" w:rsidP="00DE4F04">
            <w:pPr>
              <w:suppressAutoHyphens/>
              <w:autoSpaceDE w:val="0"/>
              <w:autoSpaceDN w:val="0"/>
              <w:adjustRightInd w:val="0"/>
              <w:rPr>
                <w:b/>
                <w:bCs/>
                <w:sz w:val="20"/>
                <w:szCs w:val="20"/>
              </w:rPr>
            </w:pPr>
            <w:r w:rsidRPr="00DB72FB">
              <w:rPr>
                <w:b/>
                <w:bCs/>
                <w:sz w:val="20"/>
                <w:szCs w:val="20"/>
              </w:rPr>
              <w:t>EL JUEGO</w:t>
            </w:r>
          </w:p>
          <w:p w:rsidR="00DE4F04" w:rsidRPr="00DB72FB" w:rsidRDefault="00DE4F04" w:rsidP="00DE4F04">
            <w:pPr>
              <w:suppressAutoHyphens/>
              <w:autoSpaceDE w:val="0"/>
              <w:autoSpaceDN w:val="0"/>
              <w:adjustRightInd w:val="0"/>
              <w:ind w:left="360"/>
              <w:rPr>
                <w:b/>
                <w:bCs/>
                <w:sz w:val="20"/>
                <w:szCs w:val="20"/>
              </w:rPr>
            </w:pPr>
          </w:p>
          <w:p w:rsidR="00DE4F04" w:rsidRPr="00DB72FB" w:rsidRDefault="00DE4F04" w:rsidP="00465D84">
            <w:pPr>
              <w:pStyle w:val="Prrafodelista"/>
              <w:numPr>
                <w:ilvl w:val="0"/>
                <w:numId w:val="128"/>
              </w:numPr>
              <w:suppressAutoHyphens/>
              <w:autoSpaceDE w:val="0"/>
              <w:autoSpaceDN w:val="0"/>
              <w:adjustRightInd w:val="0"/>
              <w:rPr>
                <w:rFonts w:ascii="Times New Roman" w:hAnsi="Times New Roman"/>
                <w:sz w:val="20"/>
                <w:szCs w:val="20"/>
              </w:rPr>
            </w:pPr>
            <w:r w:rsidRPr="00DB72FB">
              <w:rPr>
                <w:rFonts w:ascii="Times New Roman" w:hAnsi="Times New Roman"/>
                <w:sz w:val="20"/>
                <w:szCs w:val="20"/>
              </w:rPr>
              <w:t>Libre.</w:t>
            </w:r>
          </w:p>
          <w:p w:rsidR="00DE4F04" w:rsidRPr="00DB72FB" w:rsidRDefault="00DE4F04" w:rsidP="00465D84">
            <w:pPr>
              <w:pStyle w:val="Prrafodelista"/>
              <w:numPr>
                <w:ilvl w:val="0"/>
                <w:numId w:val="128"/>
              </w:numPr>
              <w:suppressAutoHyphens/>
              <w:autoSpaceDE w:val="0"/>
              <w:autoSpaceDN w:val="0"/>
              <w:adjustRightInd w:val="0"/>
              <w:rPr>
                <w:rFonts w:ascii="Times New Roman" w:hAnsi="Times New Roman"/>
                <w:sz w:val="20"/>
                <w:szCs w:val="20"/>
              </w:rPr>
            </w:pPr>
            <w:r w:rsidRPr="00DB72FB">
              <w:rPr>
                <w:rFonts w:ascii="Times New Roman" w:hAnsi="Times New Roman"/>
                <w:sz w:val="20"/>
                <w:szCs w:val="20"/>
              </w:rPr>
              <w:t>Dramático y de roles.</w:t>
            </w:r>
          </w:p>
          <w:p w:rsidR="00DE4F04" w:rsidRPr="00DB72FB" w:rsidRDefault="00DE4F04" w:rsidP="00465D84">
            <w:pPr>
              <w:pStyle w:val="Prrafodelista"/>
              <w:numPr>
                <w:ilvl w:val="0"/>
                <w:numId w:val="128"/>
              </w:numPr>
              <w:suppressAutoHyphens/>
              <w:autoSpaceDE w:val="0"/>
              <w:autoSpaceDN w:val="0"/>
              <w:adjustRightInd w:val="0"/>
              <w:rPr>
                <w:rFonts w:ascii="Times New Roman" w:hAnsi="Times New Roman"/>
                <w:sz w:val="20"/>
                <w:szCs w:val="20"/>
              </w:rPr>
            </w:pPr>
            <w:r w:rsidRPr="00DB72FB">
              <w:rPr>
                <w:rFonts w:ascii="Times New Roman" w:hAnsi="Times New Roman"/>
                <w:sz w:val="20"/>
                <w:szCs w:val="20"/>
              </w:rPr>
              <w:t>Rondas</w:t>
            </w:r>
          </w:p>
          <w:p w:rsidR="00DE4F04" w:rsidRDefault="00DE4F04" w:rsidP="00465D84">
            <w:pPr>
              <w:pStyle w:val="Prrafodelista"/>
              <w:numPr>
                <w:ilvl w:val="0"/>
                <w:numId w:val="128"/>
              </w:numPr>
              <w:suppressAutoHyphens/>
              <w:autoSpaceDE w:val="0"/>
              <w:autoSpaceDN w:val="0"/>
              <w:adjustRightInd w:val="0"/>
              <w:ind w:left="1020"/>
              <w:jc w:val="both"/>
              <w:rPr>
                <w:rFonts w:ascii="Times New Roman" w:hAnsi="Times New Roman"/>
                <w:sz w:val="20"/>
                <w:szCs w:val="20"/>
              </w:rPr>
            </w:pPr>
            <w:r w:rsidRPr="00DB72FB">
              <w:rPr>
                <w:rFonts w:ascii="Times New Roman" w:hAnsi="Times New Roman"/>
                <w:sz w:val="20"/>
                <w:szCs w:val="20"/>
              </w:rPr>
              <w:t>Juego reglado</w:t>
            </w:r>
          </w:p>
          <w:p w:rsidR="00DE4F04" w:rsidRPr="00DB72FB" w:rsidRDefault="00DE4F04" w:rsidP="00465D84">
            <w:pPr>
              <w:pStyle w:val="Prrafodelista"/>
              <w:numPr>
                <w:ilvl w:val="0"/>
                <w:numId w:val="128"/>
              </w:numPr>
              <w:suppressAutoHyphens/>
              <w:autoSpaceDE w:val="0"/>
              <w:autoSpaceDN w:val="0"/>
              <w:adjustRightInd w:val="0"/>
              <w:ind w:left="1020"/>
              <w:jc w:val="both"/>
              <w:rPr>
                <w:rFonts w:ascii="Times New Roman" w:hAnsi="Times New Roman"/>
                <w:sz w:val="20"/>
                <w:szCs w:val="20"/>
              </w:rPr>
            </w:pPr>
            <w:r>
              <w:rPr>
                <w:rFonts w:ascii="Times New Roman" w:hAnsi="Times New Roman"/>
                <w:sz w:val="20"/>
                <w:szCs w:val="20"/>
              </w:rPr>
              <w:lastRenderedPageBreak/>
              <w:t>Formas de desplazamiento</w:t>
            </w:r>
          </w:p>
          <w:p w:rsidR="00DE4F04" w:rsidRPr="00DB72FB" w:rsidRDefault="00DE4F04" w:rsidP="00DE4F04">
            <w:pPr>
              <w:autoSpaceDE w:val="0"/>
              <w:autoSpaceDN w:val="0"/>
              <w:adjustRightInd w:val="0"/>
              <w:jc w:val="both"/>
              <w:rPr>
                <w:sz w:val="20"/>
                <w:szCs w:val="20"/>
              </w:rPr>
            </w:pPr>
          </w:p>
          <w:p w:rsidR="00DE4F04" w:rsidRPr="00DB72FB" w:rsidRDefault="00DE4F04" w:rsidP="00DE4F04">
            <w:pPr>
              <w:autoSpaceDE w:val="0"/>
              <w:autoSpaceDN w:val="0"/>
              <w:adjustRightInd w:val="0"/>
              <w:jc w:val="both"/>
              <w:rPr>
                <w:b/>
                <w:sz w:val="20"/>
                <w:szCs w:val="20"/>
              </w:rPr>
            </w:pPr>
            <w:r w:rsidRPr="00DB72FB">
              <w:rPr>
                <w:b/>
                <w:sz w:val="20"/>
                <w:szCs w:val="20"/>
              </w:rPr>
              <w:t>MOTRICIDAD FINA:</w:t>
            </w:r>
          </w:p>
          <w:p w:rsidR="00DE4F04" w:rsidRPr="00DB72FB" w:rsidRDefault="00DE4F04" w:rsidP="00DE4F04">
            <w:pPr>
              <w:autoSpaceDE w:val="0"/>
              <w:autoSpaceDN w:val="0"/>
              <w:adjustRightInd w:val="0"/>
              <w:jc w:val="both"/>
              <w:rPr>
                <w:b/>
                <w:sz w:val="20"/>
                <w:szCs w:val="20"/>
              </w:rPr>
            </w:pPr>
          </w:p>
          <w:p w:rsidR="00DE4F04" w:rsidRPr="009F76EF" w:rsidRDefault="00DE4F04" w:rsidP="00465D84">
            <w:pPr>
              <w:pStyle w:val="Prrafodelista"/>
              <w:numPr>
                <w:ilvl w:val="0"/>
                <w:numId w:val="129"/>
              </w:numPr>
              <w:autoSpaceDE w:val="0"/>
              <w:autoSpaceDN w:val="0"/>
              <w:adjustRightInd w:val="0"/>
              <w:jc w:val="both"/>
              <w:rPr>
                <w:rFonts w:ascii="Times New Roman" w:hAnsi="Times New Roman"/>
                <w:b/>
                <w:sz w:val="20"/>
                <w:szCs w:val="20"/>
                <w:lang w:val="es-CO"/>
              </w:rPr>
            </w:pPr>
            <w:r w:rsidRPr="00BC7F70">
              <w:rPr>
                <w:rFonts w:ascii="Times New Roman" w:hAnsi="Times New Roman"/>
                <w:sz w:val="20"/>
                <w:szCs w:val="20"/>
                <w:lang w:val="es-CO"/>
              </w:rPr>
              <w:t>Recortado</w:t>
            </w:r>
            <w:r w:rsidRPr="009F76EF">
              <w:rPr>
                <w:rFonts w:ascii="Times New Roman" w:hAnsi="Times New Roman"/>
                <w:sz w:val="20"/>
                <w:szCs w:val="20"/>
                <w:lang w:val="es-CO"/>
              </w:rPr>
              <w:t xml:space="preserve"> con Tijeras de </w:t>
            </w:r>
            <w:r w:rsidRPr="00BC7F70">
              <w:rPr>
                <w:rFonts w:ascii="Times New Roman" w:hAnsi="Times New Roman"/>
                <w:sz w:val="20"/>
                <w:szCs w:val="20"/>
                <w:lang w:val="es-CO"/>
              </w:rPr>
              <w:t>figuras</w:t>
            </w:r>
            <w:r w:rsidRPr="009F76EF">
              <w:rPr>
                <w:rFonts w:ascii="Times New Roman" w:hAnsi="Times New Roman"/>
                <w:sz w:val="20"/>
                <w:szCs w:val="20"/>
                <w:lang w:val="es-CO"/>
              </w:rPr>
              <w:t xml:space="preserve"> simples y complejas</w:t>
            </w:r>
          </w:p>
          <w:p w:rsidR="00DE4F04" w:rsidRPr="00DB72FB" w:rsidRDefault="00DE4F04" w:rsidP="00465D84">
            <w:pPr>
              <w:pStyle w:val="Prrafodelista"/>
              <w:numPr>
                <w:ilvl w:val="0"/>
                <w:numId w:val="129"/>
              </w:numPr>
              <w:autoSpaceDE w:val="0"/>
              <w:autoSpaceDN w:val="0"/>
              <w:adjustRightInd w:val="0"/>
              <w:jc w:val="both"/>
              <w:rPr>
                <w:rFonts w:ascii="Times New Roman" w:hAnsi="Times New Roman"/>
                <w:b/>
                <w:sz w:val="20"/>
                <w:szCs w:val="20"/>
              </w:rPr>
            </w:pPr>
            <w:r w:rsidRPr="00DB72FB">
              <w:rPr>
                <w:rFonts w:ascii="Times New Roman" w:hAnsi="Times New Roman"/>
                <w:sz w:val="20"/>
                <w:szCs w:val="20"/>
              </w:rPr>
              <w:t>Coloreado de figuras pequeñas</w:t>
            </w:r>
          </w:p>
          <w:p w:rsidR="00DE4F04" w:rsidRPr="009F76EF" w:rsidRDefault="00DE4F04" w:rsidP="00465D84">
            <w:pPr>
              <w:pStyle w:val="Prrafodelista"/>
              <w:numPr>
                <w:ilvl w:val="0"/>
                <w:numId w:val="129"/>
              </w:numPr>
              <w:autoSpaceDE w:val="0"/>
              <w:autoSpaceDN w:val="0"/>
              <w:adjustRightInd w:val="0"/>
              <w:jc w:val="both"/>
              <w:rPr>
                <w:rFonts w:ascii="Times New Roman" w:hAnsi="Times New Roman"/>
                <w:b/>
                <w:sz w:val="20"/>
                <w:szCs w:val="20"/>
                <w:lang w:val="es-CO"/>
              </w:rPr>
            </w:pPr>
            <w:r w:rsidRPr="009F76EF">
              <w:rPr>
                <w:rFonts w:ascii="Times New Roman" w:hAnsi="Times New Roman"/>
                <w:sz w:val="20"/>
                <w:szCs w:val="20"/>
                <w:lang w:val="es-CO"/>
              </w:rPr>
              <w:t>Doblados sencillos de figuras alusivas al Proyecto</w:t>
            </w:r>
          </w:p>
          <w:p w:rsidR="00DE4F04" w:rsidRPr="00D15C02" w:rsidRDefault="00DE4F04" w:rsidP="00465D84">
            <w:pPr>
              <w:pStyle w:val="Prrafodelista"/>
              <w:numPr>
                <w:ilvl w:val="0"/>
                <w:numId w:val="129"/>
              </w:numPr>
              <w:autoSpaceDE w:val="0"/>
              <w:autoSpaceDN w:val="0"/>
              <w:adjustRightInd w:val="0"/>
              <w:jc w:val="both"/>
              <w:rPr>
                <w:rFonts w:ascii="Times New Roman" w:hAnsi="Times New Roman"/>
                <w:b/>
                <w:sz w:val="20"/>
                <w:szCs w:val="20"/>
              </w:rPr>
            </w:pPr>
            <w:r>
              <w:rPr>
                <w:rFonts w:ascii="Times New Roman" w:hAnsi="Times New Roman"/>
                <w:sz w:val="20"/>
                <w:szCs w:val="20"/>
              </w:rPr>
              <w:t>Repujado</w:t>
            </w:r>
          </w:p>
          <w:p w:rsidR="00DE4F04" w:rsidRPr="00D15C02" w:rsidRDefault="00DE4F04" w:rsidP="00465D84">
            <w:pPr>
              <w:pStyle w:val="Prrafodelista"/>
              <w:numPr>
                <w:ilvl w:val="0"/>
                <w:numId w:val="129"/>
              </w:numPr>
              <w:autoSpaceDE w:val="0"/>
              <w:autoSpaceDN w:val="0"/>
              <w:adjustRightInd w:val="0"/>
              <w:jc w:val="both"/>
              <w:rPr>
                <w:rFonts w:ascii="Times New Roman" w:hAnsi="Times New Roman"/>
                <w:b/>
                <w:sz w:val="20"/>
                <w:szCs w:val="20"/>
              </w:rPr>
            </w:pPr>
            <w:r>
              <w:rPr>
                <w:rFonts w:ascii="Times New Roman" w:hAnsi="Times New Roman"/>
                <w:sz w:val="20"/>
                <w:szCs w:val="20"/>
              </w:rPr>
              <w:t>Calcado</w:t>
            </w:r>
          </w:p>
          <w:p w:rsidR="00DE4F04" w:rsidRPr="00BC7F70" w:rsidRDefault="00DE4F04" w:rsidP="00465D84">
            <w:pPr>
              <w:pStyle w:val="Prrafodelista"/>
              <w:numPr>
                <w:ilvl w:val="0"/>
                <w:numId w:val="129"/>
              </w:numPr>
              <w:autoSpaceDE w:val="0"/>
              <w:autoSpaceDN w:val="0"/>
              <w:adjustRightInd w:val="0"/>
              <w:jc w:val="both"/>
              <w:rPr>
                <w:b/>
                <w:sz w:val="20"/>
                <w:szCs w:val="20"/>
              </w:rPr>
            </w:pPr>
            <w:r w:rsidRPr="00BC7F70">
              <w:rPr>
                <w:rFonts w:ascii="Times New Roman" w:hAnsi="Times New Roman"/>
                <w:sz w:val="20"/>
                <w:szCs w:val="20"/>
              </w:rPr>
              <w:t>Ensartado y Bordado</w:t>
            </w:r>
          </w:p>
          <w:p w:rsidR="00DE4F04" w:rsidRPr="00DB72FB" w:rsidRDefault="00DE4F04" w:rsidP="00DE4F04">
            <w:pPr>
              <w:autoSpaceDE w:val="0"/>
              <w:autoSpaceDN w:val="0"/>
              <w:adjustRightInd w:val="0"/>
              <w:jc w:val="both"/>
              <w:rPr>
                <w:b/>
                <w:sz w:val="20"/>
                <w:szCs w:val="20"/>
              </w:rPr>
            </w:pPr>
          </w:p>
        </w:tc>
        <w:tc>
          <w:tcPr>
            <w:tcW w:w="4111" w:type="dxa"/>
          </w:tcPr>
          <w:p w:rsidR="00DE4F04" w:rsidRPr="00BC7F70" w:rsidRDefault="00DE4F04" w:rsidP="00DE4F04">
            <w:pPr>
              <w:rPr>
                <w:sz w:val="20"/>
                <w:szCs w:val="20"/>
                <w:lang w:val="es-CO"/>
              </w:rPr>
            </w:pPr>
            <w:r w:rsidRPr="00BC7F70">
              <w:rPr>
                <w:sz w:val="20"/>
                <w:szCs w:val="20"/>
                <w:lang w:val="es-CO"/>
              </w:rPr>
              <w:lastRenderedPageBreak/>
              <w:t>- Con respecto a su cuerpo ubicar un elemento en la dirección indicada.</w:t>
            </w:r>
          </w:p>
          <w:p w:rsidR="00DE4F04" w:rsidRPr="00BC7F70" w:rsidRDefault="00DE4F04" w:rsidP="00DE4F04">
            <w:pPr>
              <w:rPr>
                <w:sz w:val="20"/>
                <w:szCs w:val="20"/>
                <w:lang w:val="es-CO"/>
              </w:rPr>
            </w:pPr>
            <w:r w:rsidRPr="00BC7F70">
              <w:rPr>
                <w:sz w:val="20"/>
                <w:szCs w:val="20"/>
                <w:lang w:val="es-CO"/>
              </w:rPr>
              <w:t>- Indicar la ubicación de un objeto respecto de si y de otros.</w:t>
            </w:r>
          </w:p>
          <w:p w:rsidR="00DE4F04" w:rsidRPr="00BC7F70" w:rsidRDefault="00DE4F04" w:rsidP="00DE4F04">
            <w:pPr>
              <w:rPr>
                <w:sz w:val="20"/>
                <w:szCs w:val="20"/>
                <w:lang w:val="es-CO"/>
              </w:rPr>
            </w:pPr>
            <w:r w:rsidRPr="00BC7F70">
              <w:rPr>
                <w:sz w:val="20"/>
                <w:szCs w:val="20"/>
                <w:lang w:val="es-CO"/>
              </w:rPr>
              <w:t>- Pasarse un balón arriba, abajo, al frente, atrás y a cada lado.</w:t>
            </w:r>
          </w:p>
          <w:p w:rsidR="00DE4F04" w:rsidRPr="00BC7F70" w:rsidRDefault="00DE4F04" w:rsidP="00DE4F04">
            <w:pPr>
              <w:rPr>
                <w:sz w:val="20"/>
                <w:szCs w:val="20"/>
                <w:lang w:val="es-CO"/>
              </w:rPr>
            </w:pPr>
            <w:r w:rsidRPr="00BC7F70">
              <w:rPr>
                <w:sz w:val="20"/>
                <w:szCs w:val="20"/>
                <w:lang w:val="es-CO"/>
              </w:rPr>
              <w:t>- Interpretar canciones ejecutando posturas y direcciones indicadas: el baile del lobo, la batalla del calentamiento, gigante y enano.</w:t>
            </w:r>
          </w:p>
          <w:p w:rsidR="00DE4F04" w:rsidRPr="00BC7F70" w:rsidRDefault="00DE4F04" w:rsidP="00DE4F04">
            <w:pPr>
              <w:rPr>
                <w:sz w:val="20"/>
                <w:szCs w:val="20"/>
                <w:lang w:val="es-CO"/>
              </w:rPr>
            </w:pPr>
            <w:r w:rsidRPr="00BC7F70">
              <w:rPr>
                <w:sz w:val="20"/>
                <w:szCs w:val="20"/>
                <w:lang w:val="es-CO"/>
              </w:rPr>
              <w:t>- Imitar posturas de animales desplazándose como se le indique.</w:t>
            </w:r>
          </w:p>
          <w:p w:rsidR="00DE4F04" w:rsidRPr="00BC7F70" w:rsidRDefault="00DE4F04" w:rsidP="00DE4F04">
            <w:pPr>
              <w:rPr>
                <w:sz w:val="20"/>
                <w:szCs w:val="20"/>
                <w:lang w:val="es-CO"/>
              </w:rPr>
            </w:pPr>
            <w:r w:rsidRPr="00BC7F70">
              <w:rPr>
                <w:sz w:val="20"/>
                <w:szCs w:val="20"/>
                <w:lang w:val="es-CO"/>
              </w:rPr>
              <w:t>- Realizar saltos consecutivos</w:t>
            </w:r>
          </w:p>
          <w:p w:rsidR="00DE4F04" w:rsidRPr="00BC7F70" w:rsidRDefault="00DE4F04" w:rsidP="00DE4F04">
            <w:pPr>
              <w:autoSpaceDE w:val="0"/>
              <w:autoSpaceDN w:val="0"/>
              <w:adjustRightInd w:val="0"/>
              <w:rPr>
                <w:sz w:val="20"/>
                <w:szCs w:val="20"/>
                <w:lang w:val="es-CO"/>
              </w:rPr>
            </w:pPr>
            <w:r w:rsidRPr="00BC7F70">
              <w:rPr>
                <w:sz w:val="20"/>
                <w:szCs w:val="20"/>
                <w:lang w:val="es-CO"/>
              </w:rPr>
              <w:t>- Juegos y rondas: el trencito, don Mateo.</w:t>
            </w:r>
          </w:p>
          <w:p w:rsidR="00DE4F04" w:rsidRPr="00BC7F70" w:rsidRDefault="00DE4F04" w:rsidP="00DE4F04">
            <w:pPr>
              <w:autoSpaceDE w:val="0"/>
              <w:autoSpaceDN w:val="0"/>
              <w:adjustRightInd w:val="0"/>
              <w:rPr>
                <w:sz w:val="20"/>
                <w:szCs w:val="20"/>
                <w:lang w:val="es-CO"/>
              </w:rPr>
            </w:pPr>
            <w:r w:rsidRPr="00BC7F70">
              <w:rPr>
                <w:sz w:val="20"/>
                <w:szCs w:val="20"/>
                <w:lang w:val="es-CO"/>
              </w:rPr>
              <w:t>- Recortado de diferentes tipos de papel</w:t>
            </w:r>
          </w:p>
          <w:p w:rsidR="00DE4F04" w:rsidRPr="00BC7F70" w:rsidRDefault="00DE4F04" w:rsidP="00DE4F04">
            <w:pPr>
              <w:autoSpaceDE w:val="0"/>
              <w:autoSpaceDN w:val="0"/>
              <w:adjustRightInd w:val="0"/>
              <w:rPr>
                <w:sz w:val="20"/>
                <w:szCs w:val="20"/>
                <w:lang w:val="es-CO"/>
              </w:rPr>
            </w:pPr>
            <w:r w:rsidRPr="00BC7F70">
              <w:rPr>
                <w:sz w:val="20"/>
                <w:szCs w:val="20"/>
                <w:lang w:val="es-CO"/>
              </w:rPr>
              <w:t>- Recortado de figuras sencillas y complejas</w:t>
            </w:r>
          </w:p>
          <w:p w:rsidR="00DE4F04" w:rsidRPr="00BC7F70" w:rsidRDefault="00DE4F04" w:rsidP="00DE4F04">
            <w:pPr>
              <w:autoSpaceDE w:val="0"/>
              <w:autoSpaceDN w:val="0"/>
              <w:adjustRightInd w:val="0"/>
              <w:rPr>
                <w:sz w:val="20"/>
                <w:szCs w:val="20"/>
                <w:lang w:val="es-CO"/>
              </w:rPr>
            </w:pPr>
            <w:r w:rsidRPr="00BC7F70">
              <w:rPr>
                <w:sz w:val="20"/>
                <w:szCs w:val="20"/>
                <w:lang w:val="es-CO"/>
              </w:rPr>
              <w:t>- Coloreado siguiendo indicaciones</w:t>
            </w:r>
          </w:p>
          <w:p w:rsidR="00DE4F04" w:rsidRPr="00BC7F70" w:rsidRDefault="00DE4F04" w:rsidP="00DE4F04">
            <w:pPr>
              <w:autoSpaceDE w:val="0"/>
              <w:autoSpaceDN w:val="0"/>
              <w:adjustRightInd w:val="0"/>
              <w:rPr>
                <w:sz w:val="20"/>
                <w:szCs w:val="20"/>
                <w:lang w:val="es-CO"/>
              </w:rPr>
            </w:pPr>
            <w:r w:rsidRPr="00BC7F70">
              <w:rPr>
                <w:sz w:val="20"/>
                <w:szCs w:val="20"/>
                <w:lang w:val="es-CO"/>
              </w:rPr>
              <w:t>- Elaboración de doblados de figuras como animales y medios de comunicación</w:t>
            </w:r>
          </w:p>
          <w:p w:rsidR="00DE4F04" w:rsidRPr="00BC7F70" w:rsidRDefault="00DE4F04" w:rsidP="00DE4F04">
            <w:pPr>
              <w:autoSpaceDE w:val="0"/>
              <w:autoSpaceDN w:val="0"/>
              <w:adjustRightInd w:val="0"/>
              <w:rPr>
                <w:sz w:val="20"/>
                <w:szCs w:val="20"/>
                <w:lang w:val="es-CO"/>
              </w:rPr>
            </w:pPr>
            <w:r w:rsidRPr="00BC7F70">
              <w:rPr>
                <w:sz w:val="20"/>
                <w:szCs w:val="20"/>
                <w:lang w:val="es-CO"/>
              </w:rPr>
              <w:lastRenderedPageBreak/>
              <w:t>- Punzado y estampillado de números, letras y figuras variadas</w:t>
            </w:r>
          </w:p>
        </w:tc>
        <w:tc>
          <w:tcPr>
            <w:tcW w:w="3045" w:type="dxa"/>
          </w:tcPr>
          <w:p w:rsidR="00DE4F04" w:rsidRPr="00DB72FB" w:rsidRDefault="00DE4F04" w:rsidP="00DE4F04">
            <w:pPr>
              <w:rPr>
                <w:sz w:val="20"/>
                <w:szCs w:val="20"/>
              </w:rPr>
            </w:pPr>
            <w:r w:rsidRPr="00DB72FB">
              <w:rPr>
                <w:sz w:val="20"/>
                <w:szCs w:val="20"/>
              </w:rPr>
              <w:lastRenderedPageBreak/>
              <w:t>- Grabadora</w:t>
            </w:r>
          </w:p>
          <w:p w:rsidR="00DE4F04" w:rsidRPr="00DB72FB" w:rsidRDefault="00DE4F04" w:rsidP="00DE4F04">
            <w:pPr>
              <w:rPr>
                <w:sz w:val="20"/>
                <w:szCs w:val="20"/>
              </w:rPr>
            </w:pPr>
            <w:r w:rsidRPr="00DB72FB">
              <w:rPr>
                <w:sz w:val="20"/>
                <w:szCs w:val="20"/>
              </w:rPr>
              <w:t>- Música</w:t>
            </w:r>
          </w:p>
          <w:p w:rsidR="00DE4F04" w:rsidRPr="00DB72FB" w:rsidRDefault="00DE4F04" w:rsidP="00DE4F04">
            <w:pPr>
              <w:rPr>
                <w:sz w:val="20"/>
                <w:szCs w:val="20"/>
              </w:rPr>
            </w:pPr>
            <w:r w:rsidRPr="00DB72FB">
              <w:rPr>
                <w:sz w:val="20"/>
                <w:szCs w:val="20"/>
              </w:rPr>
              <w:t>-  Video beam</w:t>
            </w:r>
          </w:p>
          <w:p w:rsidR="00DE4F04" w:rsidRPr="00DB72FB" w:rsidRDefault="00DE4F04" w:rsidP="00DE4F04">
            <w:pPr>
              <w:rPr>
                <w:sz w:val="20"/>
                <w:szCs w:val="20"/>
              </w:rPr>
            </w:pPr>
            <w:r w:rsidRPr="00DB72FB">
              <w:rPr>
                <w:sz w:val="20"/>
                <w:szCs w:val="20"/>
              </w:rPr>
              <w:t>- Computador</w:t>
            </w:r>
          </w:p>
          <w:p w:rsidR="00DE4F04" w:rsidRPr="00DB72FB" w:rsidRDefault="00DE4F04" w:rsidP="00DE4F04">
            <w:pPr>
              <w:rPr>
                <w:sz w:val="20"/>
                <w:szCs w:val="20"/>
              </w:rPr>
            </w:pPr>
          </w:p>
          <w:p w:rsidR="00DE4F04" w:rsidRPr="00DB72FB" w:rsidRDefault="00DE4F04" w:rsidP="00465D84">
            <w:pPr>
              <w:pStyle w:val="Prrafodelista"/>
              <w:numPr>
                <w:ilvl w:val="0"/>
                <w:numId w:val="108"/>
              </w:numPr>
              <w:rPr>
                <w:rFonts w:ascii="Times New Roman" w:hAnsi="Times New Roman"/>
                <w:sz w:val="20"/>
                <w:szCs w:val="20"/>
              </w:rPr>
            </w:pPr>
            <w:r w:rsidRPr="00DB72FB">
              <w:rPr>
                <w:rFonts w:ascii="Times New Roman" w:hAnsi="Times New Roman"/>
                <w:sz w:val="20"/>
                <w:szCs w:val="20"/>
              </w:rPr>
              <w:t>Tijeras</w:t>
            </w:r>
          </w:p>
          <w:p w:rsidR="00DE4F04" w:rsidRPr="00DB72FB" w:rsidRDefault="00DE4F04" w:rsidP="00465D84">
            <w:pPr>
              <w:pStyle w:val="Prrafodelista"/>
              <w:numPr>
                <w:ilvl w:val="0"/>
                <w:numId w:val="108"/>
              </w:numPr>
              <w:rPr>
                <w:rFonts w:ascii="Times New Roman" w:hAnsi="Times New Roman"/>
                <w:sz w:val="20"/>
                <w:szCs w:val="20"/>
              </w:rPr>
            </w:pPr>
            <w:r w:rsidRPr="00DB72FB">
              <w:rPr>
                <w:rFonts w:ascii="Times New Roman" w:hAnsi="Times New Roman"/>
                <w:sz w:val="20"/>
                <w:szCs w:val="20"/>
              </w:rPr>
              <w:t xml:space="preserve">Papel </w:t>
            </w:r>
          </w:p>
          <w:p w:rsidR="00DE4F04" w:rsidRDefault="00DE4F04" w:rsidP="00465D84">
            <w:pPr>
              <w:pStyle w:val="Prrafodelista"/>
              <w:numPr>
                <w:ilvl w:val="0"/>
                <w:numId w:val="108"/>
              </w:numPr>
              <w:rPr>
                <w:rFonts w:ascii="Times New Roman" w:hAnsi="Times New Roman"/>
                <w:sz w:val="20"/>
                <w:szCs w:val="20"/>
              </w:rPr>
            </w:pPr>
            <w:r>
              <w:rPr>
                <w:rFonts w:ascii="Times New Roman" w:hAnsi="Times New Roman"/>
                <w:sz w:val="20"/>
                <w:szCs w:val="20"/>
              </w:rPr>
              <w:t>Disfraces</w:t>
            </w:r>
          </w:p>
          <w:p w:rsidR="00DE4F04" w:rsidRDefault="00DE4F04" w:rsidP="00465D84">
            <w:pPr>
              <w:pStyle w:val="Prrafodelista"/>
              <w:numPr>
                <w:ilvl w:val="0"/>
                <w:numId w:val="108"/>
              </w:numPr>
              <w:rPr>
                <w:rFonts w:ascii="Times New Roman" w:hAnsi="Times New Roman"/>
                <w:sz w:val="20"/>
                <w:szCs w:val="20"/>
              </w:rPr>
            </w:pPr>
            <w:r>
              <w:rPr>
                <w:rFonts w:ascii="Times New Roman" w:hAnsi="Times New Roman"/>
                <w:sz w:val="20"/>
                <w:szCs w:val="20"/>
              </w:rPr>
              <w:t>Punzones</w:t>
            </w:r>
          </w:p>
          <w:p w:rsidR="00DE4F04" w:rsidRPr="00DB72FB" w:rsidRDefault="00DE4F04" w:rsidP="00465D84">
            <w:pPr>
              <w:pStyle w:val="Prrafodelista"/>
              <w:numPr>
                <w:ilvl w:val="0"/>
                <w:numId w:val="108"/>
              </w:numPr>
              <w:rPr>
                <w:rFonts w:ascii="Times New Roman" w:hAnsi="Times New Roman"/>
                <w:sz w:val="20"/>
                <w:szCs w:val="20"/>
              </w:rPr>
            </w:pPr>
            <w:r>
              <w:rPr>
                <w:rFonts w:ascii="Times New Roman" w:hAnsi="Times New Roman"/>
                <w:sz w:val="20"/>
                <w:szCs w:val="20"/>
              </w:rPr>
              <w:t>Colores</w:t>
            </w:r>
          </w:p>
        </w:tc>
        <w:tc>
          <w:tcPr>
            <w:tcW w:w="3192" w:type="dxa"/>
          </w:tcPr>
          <w:p w:rsidR="00DE4F04" w:rsidRPr="00BC7F70" w:rsidRDefault="00DE4F04" w:rsidP="00DE4F04">
            <w:pPr>
              <w:autoSpaceDE w:val="0"/>
              <w:autoSpaceDN w:val="0"/>
              <w:adjustRightInd w:val="0"/>
              <w:rPr>
                <w:sz w:val="20"/>
                <w:szCs w:val="20"/>
                <w:lang w:val="es-CO"/>
              </w:rPr>
            </w:pPr>
            <w:r w:rsidRPr="00BC7F70">
              <w:rPr>
                <w:sz w:val="20"/>
                <w:szCs w:val="20"/>
                <w:lang w:val="es-CO"/>
              </w:rPr>
              <w:t>- Comprende y asume las reglas en los diferentes tipos de juegos</w:t>
            </w:r>
          </w:p>
          <w:p w:rsidR="00DE4F04" w:rsidRPr="00BC7F70" w:rsidRDefault="00DE4F04" w:rsidP="00DE4F04">
            <w:pPr>
              <w:autoSpaceDE w:val="0"/>
              <w:autoSpaceDN w:val="0"/>
              <w:adjustRightInd w:val="0"/>
              <w:rPr>
                <w:sz w:val="20"/>
                <w:szCs w:val="20"/>
                <w:lang w:val="es-CO"/>
              </w:rPr>
            </w:pPr>
          </w:p>
          <w:p w:rsidR="00DE4F04" w:rsidRPr="00BC7F70" w:rsidRDefault="00DE4F04" w:rsidP="00DE4F04">
            <w:pPr>
              <w:suppressAutoHyphens/>
              <w:rPr>
                <w:sz w:val="20"/>
                <w:szCs w:val="20"/>
                <w:lang w:val="es-CO"/>
              </w:rPr>
            </w:pPr>
            <w:r w:rsidRPr="00BC7F70">
              <w:rPr>
                <w:sz w:val="20"/>
                <w:szCs w:val="20"/>
                <w:lang w:val="es-CO"/>
              </w:rPr>
              <w:t>- Ejecuta cambios de dirección en sus desplazamientos según se le indique.</w:t>
            </w:r>
          </w:p>
          <w:p w:rsidR="00DE4F04" w:rsidRPr="00BC7F70" w:rsidRDefault="00DE4F04" w:rsidP="00DE4F04">
            <w:pPr>
              <w:autoSpaceDE w:val="0"/>
              <w:autoSpaceDN w:val="0"/>
              <w:adjustRightInd w:val="0"/>
              <w:rPr>
                <w:sz w:val="20"/>
                <w:szCs w:val="20"/>
                <w:lang w:val="es-CO"/>
              </w:rPr>
            </w:pPr>
          </w:p>
          <w:p w:rsidR="00DE4F04" w:rsidRPr="00BC7F70" w:rsidRDefault="00DE4F04" w:rsidP="00DE4F04">
            <w:pPr>
              <w:autoSpaceDE w:val="0"/>
              <w:autoSpaceDN w:val="0"/>
              <w:adjustRightInd w:val="0"/>
              <w:rPr>
                <w:sz w:val="20"/>
                <w:szCs w:val="20"/>
                <w:lang w:val="es-CO"/>
              </w:rPr>
            </w:pPr>
            <w:r w:rsidRPr="00BC7F70">
              <w:rPr>
                <w:sz w:val="20"/>
                <w:szCs w:val="20"/>
                <w:lang w:val="es-CO"/>
              </w:rPr>
              <w:t xml:space="preserve"> - Diferencia las direcciones: derecha, izquierda, adelante y atrás.</w:t>
            </w:r>
          </w:p>
          <w:p w:rsidR="00DE4F04" w:rsidRPr="00BC7F70" w:rsidRDefault="00DE4F04" w:rsidP="00DE4F04">
            <w:pPr>
              <w:autoSpaceDE w:val="0"/>
              <w:autoSpaceDN w:val="0"/>
              <w:adjustRightInd w:val="0"/>
              <w:ind w:left="43"/>
              <w:rPr>
                <w:sz w:val="20"/>
                <w:szCs w:val="20"/>
                <w:lang w:val="es-CO"/>
              </w:rPr>
            </w:pPr>
          </w:p>
          <w:p w:rsidR="00DE4F04" w:rsidRPr="00BC7F70" w:rsidRDefault="00DE4F04" w:rsidP="00DE4F04">
            <w:pPr>
              <w:rPr>
                <w:sz w:val="20"/>
                <w:szCs w:val="20"/>
                <w:lang w:val="es-CO"/>
              </w:rPr>
            </w:pPr>
            <w:r w:rsidRPr="00BC7F70">
              <w:rPr>
                <w:sz w:val="20"/>
                <w:szCs w:val="20"/>
                <w:lang w:val="es-CO"/>
              </w:rPr>
              <w:t>- Es espontáneo en el juego teatral y asume roles</w:t>
            </w:r>
          </w:p>
          <w:p w:rsidR="00DE4F04" w:rsidRPr="00BC7F70" w:rsidRDefault="00DE4F04" w:rsidP="00DE4F04">
            <w:pPr>
              <w:rPr>
                <w:sz w:val="20"/>
                <w:szCs w:val="20"/>
                <w:lang w:val="es-CO"/>
              </w:rPr>
            </w:pPr>
          </w:p>
          <w:p w:rsidR="00DE4F04" w:rsidRPr="00BC7F70" w:rsidRDefault="00DE4F04" w:rsidP="00DE4F04">
            <w:pPr>
              <w:rPr>
                <w:sz w:val="20"/>
                <w:szCs w:val="20"/>
                <w:lang w:val="es-CO"/>
              </w:rPr>
            </w:pPr>
            <w:r w:rsidRPr="00BC7F70">
              <w:rPr>
                <w:sz w:val="20"/>
                <w:szCs w:val="20"/>
                <w:lang w:val="es-CO"/>
              </w:rPr>
              <w:t>- Realiza actividades motrices finas con precisión</w:t>
            </w:r>
          </w:p>
          <w:p w:rsidR="00DE4F04" w:rsidRPr="00BC7F70" w:rsidRDefault="00DE4F04" w:rsidP="00DE4F04">
            <w:pPr>
              <w:rPr>
                <w:sz w:val="20"/>
                <w:szCs w:val="20"/>
                <w:lang w:val="es-CO"/>
              </w:rPr>
            </w:pPr>
            <w:r w:rsidRPr="00BC7F70">
              <w:rPr>
                <w:sz w:val="20"/>
                <w:szCs w:val="20"/>
                <w:lang w:val="es-CO"/>
              </w:rPr>
              <w:t>- Utiliza adecuadamente las tijeras siguiendo las instrucciones de la actividad a realizar</w:t>
            </w:r>
          </w:p>
          <w:p w:rsidR="00DE4F04" w:rsidRPr="00BC7F70" w:rsidRDefault="00DE4F04" w:rsidP="00DE4F04">
            <w:pPr>
              <w:rPr>
                <w:sz w:val="20"/>
                <w:szCs w:val="20"/>
                <w:lang w:val="es-CO"/>
              </w:rPr>
            </w:pPr>
          </w:p>
          <w:p w:rsidR="00DE4F04" w:rsidRPr="00BC7F70" w:rsidRDefault="00DE4F04" w:rsidP="00DE4F04">
            <w:pPr>
              <w:rPr>
                <w:sz w:val="20"/>
                <w:szCs w:val="20"/>
                <w:lang w:val="es-CO"/>
              </w:rPr>
            </w:pPr>
            <w:r w:rsidRPr="00BC7F70">
              <w:rPr>
                <w:sz w:val="20"/>
                <w:szCs w:val="20"/>
                <w:lang w:val="es-CO"/>
              </w:rPr>
              <w:t xml:space="preserve">- Elabora doblados con precisión de acuerdo a la indicación dada </w:t>
            </w:r>
          </w:p>
        </w:tc>
      </w:tr>
    </w:tbl>
    <w:p w:rsidR="00DE4F04" w:rsidRDefault="00DE4F04" w:rsidP="00DE4F04"/>
    <w:p w:rsidR="00DE4F04" w:rsidRPr="00710CCC" w:rsidRDefault="00DE4F04" w:rsidP="00DE4F04">
      <w:pPr>
        <w:jc w:val="center"/>
        <w:rPr>
          <w:b/>
        </w:rPr>
      </w:pPr>
      <w:r w:rsidRPr="00710CCC">
        <w:rPr>
          <w:b/>
        </w:rPr>
        <w:t>PLAN DE AULA GRADO PREESCOLAR</w:t>
      </w:r>
    </w:p>
    <w:p w:rsidR="00DE4F04" w:rsidRPr="00710CCC" w:rsidRDefault="00CA7CB0" w:rsidP="00DE4F04">
      <w:pPr>
        <w:jc w:val="center"/>
        <w:rPr>
          <w:b/>
        </w:rPr>
      </w:pPr>
      <w:r>
        <w:rPr>
          <w:b/>
        </w:rPr>
        <w:t>AÑO 2018</w:t>
      </w:r>
    </w:p>
    <w:p w:rsidR="00DE4F04" w:rsidRPr="00710CCC" w:rsidRDefault="00DE4F04" w:rsidP="00DE4F04">
      <w:pPr>
        <w:rPr>
          <w:b/>
        </w:rPr>
      </w:pPr>
    </w:p>
    <w:p w:rsidR="00DE4F04" w:rsidRDefault="00DE4F04" w:rsidP="00DE4F04">
      <w:r w:rsidRPr="00710CCC">
        <w:rPr>
          <w:b/>
        </w:rPr>
        <w:t xml:space="preserve">PERIODO: 3                        ASIGNATURA/AREA: </w:t>
      </w:r>
      <w:r>
        <w:t xml:space="preserve">Actitudinal y Valorativa  </w:t>
      </w:r>
      <w:r w:rsidRPr="00710CCC">
        <w:rPr>
          <w:b/>
        </w:rPr>
        <w:t>GRADO:</w:t>
      </w:r>
      <w:r>
        <w:t xml:space="preserve"> Transición</w:t>
      </w:r>
    </w:p>
    <w:p w:rsidR="00DE4F04" w:rsidRDefault="00DE4F04" w:rsidP="00DE4F04">
      <w:pPr>
        <w:autoSpaceDE w:val="0"/>
        <w:autoSpaceDN w:val="0"/>
        <w:adjustRightInd w:val="0"/>
      </w:pPr>
      <w:r w:rsidRPr="00710CCC">
        <w:rPr>
          <w:b/>
        </w:rPr>
        <w:t>ESTANDARES BASICOS DE COMPETENCIA (EBC):</w:t>
      </w:r>
    </w:p>
    <w:p w:rsidR="00DE4F04" w:rsidRDefault="00DE4F04" w:rsidP="00DE4F04">
      <w:pPr>
        <w:autoSpaceDE w:val="0"/>
        <w:autoSpaceDN w:val="0"/>
        <w:adjustRightInd w:val="0"/>
      </w:pPr>
      <w:r w:rsidRPr="00F07C9E">
        <w:rPr>
          <w:rFonts w:cs="Arial"/>
        </w:rPr>
        <w:t>Descubre el valor del respeto por sí mismo y por los demás</w:t>
      </w:r>
    </w:p>
    <w:p w:rsidR="00DE4F04" w:rsidRDefault="00DE4F04" w:rsidP="00DE4F04">
      <w:r w:rsidRPr="00710CCC">
        <w:rPr>
          <w:b/>
        </w:rPr>
        <w:t xml:space="preserve">DERECHOS BASICOS DE APRENDIZAJE (DBA): </w:t>
      </w:r>
      <w:r>
        <w:t>DBA 1, DBA 3, DBA 4, DBA 5 DBA 6</w:t>
      </w:r>
    </w:p>
    <w:p w:rsidR="00DE4F04" w:rsidRDefault="00DE4F04" w:rsidP="00DE4F04">
      <w:r>
        <w:rPr>
          <w:b/>
        </w:rPr>
        <w:t>PROYECTO N°3</w:t>
      </w:r>
      <w:r w:rsidRPr="00B52640">
        <w:rPr>
          <w:b/>
        </w:rPr>
        <w:t>: “HAGO PARTE DE UNA FAMILIA Y UNA SOCIEDAD”</w:t>
      </w:r>
    </w:p>
    <w:tbl>
      <w:tblPr>
        <w:tblStyle w:val="Tablaconcuadrcula"/>
        <w:tblW w:w="13884" w:type="dxa"/>
        <w:tblLook w:val="04A0" w:firstRow="1" w:lastRow="0" w:firstColumn="1" w:lastColumn="0" w:noHBand="0" w:noVBand="1"/>
      </w:tblPr>
      <w:tblGrid>
        <w:gridCol w:w="3098"/>
        <w:gridCol w:w="4698"/>
        <w:gridCol w:w="2761"/>
        <w:gridCol w:w="3327"/>
      </w:tblGrid>
      <w:tr w:rsidR="00DE4F04" w:rsidRPr="00C42B1E" w:rsidTr="00DE4F04">
        <w:trPr>
          <w:trHeight w:val="547"/>
        </w:trPr>
        <w:tc>
          <w:tcPr>
            <w:tcW w:w="3098" w:type="dxa"/>
          </w:tcPr>
          <w:p w:rsidR="00DE4F04" w:rsidRPr="00710CCC" w:rsidRDefault="00DE4F04" w:rsidP="00DE4F04">
            <w:pPr>
              <w:jc w:val="center"/>
              <w:rPr>
                <w:b/>
              </w:rPr>
            </w:pPr>
            <w:r w:rsidRPr="00710CCC">
              <w:rPr>
                <w:b/>
              </w:rPr>
              <w:lastRenderedPageBreak/>
              <w:t>TEMAS</w:t>
            </w:r>
          </w:p>
          <w:p w:rsidR="00DE4F04" w:rsidRPr="00710CCC" w:rsidRDefault="00DE4F04" w:rsidP="00DE4F04">
            <w:pPr>
              <w:jc w:val="center"/>
              <w:rPr>
                <w:b/>
              </w:rPr>
            </w:pPr>
          </w:p>
        </w:tc>
        <w:tc>
          <w:tcPr>
            <w:tcW w:w="4698" w:type="dxa"/>
          </w:tcPr>
          <w:p w:rsidR="00DE4F04" w:rsidRPr="00710CCC" w:rsidRDefault="00DE4F04" w:rsidP="00DE4F04">
            <w:pPr>
              <w:jc w:val="center"/>
              <w:rPr>
                <w:b/>
              </w:rPr>
            </w:pPr>
            <w:r w:rsidRPr="00710CCC">
              <w:rPr>
                <w:b/>
              </w:rPr>
              <w:t xml:space="preserve">ESTRATEGIAS DIDACTICAS </w:t>
            </w:r>
          </w:p>
        </w:tc>
        <w:tc>
          <w:tcPr>
            <w:tcW w:w="2761" w:type="dxa"/>
          </w:tcPr>
          <w:p w:rsidR="00DE4F04" w:rsidRPr="00710CCC" w:rsidRDefault="00DE4F04" w:rsidP="00DE4F04">
            <w:pPr>
              <w:jc w:val="center"/>
              <w:rPr>
                <w:b/>
              </w:rPr>
            </w:pPr>
            <w:r w:rsidRPr="00710CCC">
              <w:rPr>
                <w:b/>
              </w:rPr>
              <w:t>RECURSOS</w:t>
            </w:r>
          </w:p>
        </w:tc>
        <w:tc>
          <w:tcPr>
            <w:tcW w:w="3327" w:type="dxa"/>
          </w:tcPr>
          <w:p w:rsidR="00DE4F04" w:rsidRPr="00710CCC" w:rsidRDefault="00DE4F04" w:rsidP="00DE4F04">
            <w:pPr>
              <w:jc w:val="center"/>
              <w:rPr>
                <w:b/>
              </w:rPr>
            </w:pPr>
            <w:r w:rsidRPr="00710CCC">
              <w:rPr>
                <w:b/>
              </w:rPr>
              <w:t>INDICADORES DE DESEMPEÑO</w:t>
            </w:r>
          </w:p>
        </w:tc>
      </w:tr>
      <w:tr w:rsidR="00DE4F04" w:rsidTr="00DE4F04">
        <w:trPr>
          <w:trHeight w:val="407"/>
        </w:trPr>
        <w:tc>
          <w:tcPr>
            <w:tcW w:w="3098" w:type="dxa"/>
          </w:tcPr>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sz w:val="20"/>
                <w:szCs w:val="20"/>
              </w:rPr>
            </w:pPr>
          </w:p>
          <w:p w:rsidR="00DE4F04" w:rsidRPr="00C856BC" w:rsidRDefault="00DE4F04" w:rsidP="00DE4F04">
            <w:pPr>
              <w:autoSpaceDE w:val="0"/>
              <w:autoSpaceDN w:val="0"/>
              <w:adjustRightInd w:val="0"/>
              <w:rPr>
                <w:b/>
                <w:sz w:val="20"/>
                <w:szCs w:val="20"/>
              </w:rPr>
            </w:pPr>
            <w:r w:rsidRPr="00C856BC">
              <w:rPr>
                <w:b/>
                <w:sz w:val="20"/>
                <w:szCs w:val="20"/>
              </w:rPr>
              <w:t>La naturaleza que nos rodea</w:t>
            </w:r>
          </w:p>
          <w:p w:rsidR="00DE4F04" w:rsidRPr="00C856BC" w:rsidRDefault="00DE4F04" w:rsidP="00465D84">
            <w:pPr>
              <w:pStyle w:val="Prrafodelista"/>
              <w:numPr>
                <w:ilvl w:val="0"/>
                <w:numId w:val="88"/>
              </w:numPr>
              <w:autoSpaceDE w:val="0"/>
              <w:autoSpaceDN w:val="0"/>
              <w:adjustRightInd w:val="0"/>
              <w:jc w:val="both"/>
              <w:rPr>
                <w:rFonts w:ascii="Times New Roman" w:hAnsi="Times New Roman"/>
                <w:sz w:val="20"/>
                <w:szCs w:val="20"/>
              </w:rPr>
            </w:pPr>
            <w:r w:rsidRPr="00C856BC">
              <w:rPr>
                <w:rFonts w:ascii="Times New Roman" w:hAnsi="Times New Roman"/>
                <w:sz w:val="20"/>
                <w:szCs w:val="20"/>
              </w:rPr>
              <w:t>La creación</w:t>
            </w:r>
          </w:p>
          <w:p w:rsidR="00DE4F04" w:rsidRPr="00C856BC" w:rsidRDefault="00DE4F04" w:rsidP="00465D84">
            <w:pPr>
              <w:pStyle w:val="Prrafodelista"/>
              <w:numPr>
                <w:ilvl w:val="0"/>
                <w:numId w:val="88"/>
              </w:numPr>
              <w:autoSpaceDE w:val="0"/>
              <w:autoSpaceDN w:val="0"/>
              <w:adjustRightInd w:val="0"/>
              <w:jc w:val="both"/>
              <w:rPr>
                <w:rFonts w:ascii="Times New Roman" w:hAnsi="Times New Roman"/>
                <w:sz w:val="20"/>
                <w:szCs w:val="20"/>
              </w:rPr>
            </w:pPr>
            <w:r w:rsidRPr="00C856BC">
              <w:rPr>
                <w:rFonts w:ascii="Times New Roman" w:hAnsi="Times New Roman"/>
                <w:sz w:val="20"/>
                <w:szCs w:val="20"/>
              </w:rPr>
              <w:t>Los seres vivos</w:t>
            </w:r>
          </w:p>
          <w:p w:rsidR="00DE4F04" w:rsidRPr="00C856BC" w:rsidRDefault="00DE4F04" w:rsidP="00DE4F04">
            <w:pPr>
              <w:autoSpaceDE w:val="0"/>
              <w:autoSpaceDN w:val="0"/>
              <w:adjustRightInd w:val="0"/>
              <w:jc w:val="both"/>
              <w:rPr>
                <w:sz w:val="20"/>
                <w:szCs w:val="20"/>
              </w:rPr>
            </w:pPr>
          </w:p>
          <w:p w:rsidR="00DE4F04" w:rsidRPr="00BC7F70" w:rsidRDefault="00DE4F04" w:rsidP="00465D84">
            <w:pPr>
              <w:pStyle w:val="Prrafodelista"/>
              <w:numPr>
                <w:ilvl w:val="0"/>
                <w:numId w:val="87"/>
              </w:numPr>
              <w:autoSpaceDE w:val="0"/>
              <w:autoSpaceDN w:val="0"/>
              <w:adjustRightInd w:val="0"/>
              <w:jc w:val="both"/>
              <w:rPr>
                <w:b/>
                <w:sz w:val="20"/>
                <w:szCs w:val="20"/>
              </w:rPr>
            </w:pPr>
            <w:r w:rsidRPr="00BC7F70">
              <w:rPr>
                <w:rFonts w:ascii="Times New Roman" w:eastAsia="Times New Roman" w:hAnsi="Times New Roman"/>
                <w:sz w:val="20"/>
                <w:szCs w:val="20"/>
                <w:lang w:eastAsia="es-ES"/>
              </w:rPr>
              <w:t>La oración personal.</w:t>
            </w: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tc>
        <w:tc>
          <w:tcPr>
            <w:tcW w:w="4698" w:type="dxa"/>
          </w:tcPr>
          <w:p w:rsidR="00DE4F04" w:rsidRPr="00BC7F70" w:rsidRDefault="00DE4F04" w:rsidP="00465D84">
            <w:pPr>
              <w:numPr>
                <w:ilvl w:val="0"/>
                <w:numId w:val="89"/>
              </w:numPr>
              <w:tabs>
                <w:tab w:val="left" w:pos="320"/>
                <w:tab w:val="left" w:pos="515"/>
              </w:tabs>
              <w:rPr>
                <w:sz w:val="20"/>
                <w:szCs w:val="20"/>
                <w:lang w:val="es-CO"/>
              </w:rPr>
            </w:pPr>
            <w:r w:rsidRPr="00BC7F70">
              <w:rPr>
                <w:sz w:val="20"/>
                <w:szCs w:val="20"/>
                <w:lang w:val="es-CO"/>
              </w:rPr>
              <w:t>Motivar en ellos la oración espontánea dando un espacio al iniciar la jornada para dar  gracias por el día del trabajo</w:t>
            </w:r>
          </w:p>
          <w:p w:rsidR="00DE4F04" w:rsidRPr="00C856BC" w:rsidRDefault="00DE4F04" w:rsidP="00465D84">
            <w:pPr>
              <w:numPr>
                <w:ilvl w:val="0"/>
                <w:numId w:val="89"/>
              </w:numPr>
              <w:tabs>
                <w:tab w:val="left" w:pos="320"/>
                <w:tab w:val="left" w:pos="515"/>
              </w:tabs>
              <w:rPr>
                <w:sz w:val="20"/>
                <w:szCs w:val="20"/>
              </w:rPr>
            </w:pPr>
            <w:r w:rsidRPr="00C856BC">
              <w:rPr>
                <w:sz w:val="20"/>
                <w:szCs w:val="20"/>
              </w:rPr>
              <w:t>Utilizar las oraciones construidas.</w:t>
            </w:r>
          </w:p>
          <w:p w:rsidR="00DE4F04" w:rsidRPr="00BC7F70" w:rsidRDefault="00DE4F04" w:rsidP="00465D84">
            <w:pPr>
              <w:numPr>
                <w:ilvl w:val="0"/>
                <w:numId w:val="89"/>
              </w:numPr>
              <w:tabs>
                <w:tab w:val="left" w:pos="320"/>
                <w:tab w:val="left" w:pos="515"/>
              </w:tabs>
              <w:rPr>
                <w:sz w:val="20"/>
                <w:szCs w:val="20"/>
                <w:lang w:val="es-CO"/>
              </w:rPr>
            </w:pPr>
            <w:r w:rsidRPr="00BC7F70">
              <w:rPr>
                <w:sz w:val="20"/>
                <w:szCs w:val="20"/>
                <w:lang w:val="es-CO"/>
              </w:rPr>
              <w:t>Conversar sobre las diferentes religiones que hay en el grupo validando la importancia del testimonio de vida y los valores humanos.</w:t>
            </w:r>
          </w:p>
          <w:p w:rsidR="00DE4F04" w:rsidRPr="00BC7F70" w:rsidRDefault="00DE4F04" w:rsidP="00465D84">
            <w:pPr>
              <w:numPr>
                <w:ilvl w:val="0"/>
                <w:numId w:val="89"/>
              </w:numPr>
              <w:tabs>
                <w:tab w:val="left" w:pos="320"/>
                <w:tab w:val="left" w:pos="515"/>
              </w:tabs>
              <w:rPr>
                <w:sz w:val="20"/>
                <w:szCs w:val="20"/>
                <w:lang w:val="es-CO"/>
              </w:rPr>
            </w:pPr>
            <w:r w:rsidRPr="00BC7F70">
              <w:rPr>
                <w:sz w:val="20"/>
                <w:szCs w:val="20"/>
                <w:lang w:val="es-CO"/>
              </w:rPr>
              <w:t>Observación del video sobre valores “Tío Morrocoy” y análisis de las situaciones en relación con la vivencia personal y grupal.</w:t>
            </w:r>
          </w:p>
          <w:p w:rsidR="00DE4F04" w:rsidRPr="00C856BC" w:rsidRDefault="00DE4F04" w:rsidP="00465D84">
            <w:pPr>
              <w:pStyle w:val="Prrafodelista"/>
              <w:numPr>
                <w:ilvl w:val="0"/>
                <w:numId w:val="89"/>
              </w:numPr>
              <w:autoSpaceDE w:val="0"/>
              <w:autoSpaceDN w:val="0"/>
              <w:adjustRightInd w:val="0"/>
              <w:rPr>
                <w:rFonts w:ascii="Times New Roman" w:hAnsi="Times New Roman"/>
                <w:sz w:val="20"/>
                <w:szCs w:val="20"/>
              </w:rPr>
            </w:pPr>
            <w:r w:rsidRPr="00C856BC">
              <w:rPr>
                <w:rFonts w:ascii="Times New Roman" w:hAnsi="Times New Roman"/>
                <w:sz w:val="20"/>
                <w:szCs w:val="20"/>
              </w:rPr>
              <w:t>Lecturas cortas sobre las temática</w:t>
            </w:r>
          </w:p>
          <w:p w:rsidR="00DE4F04" w:rsidRPr="00C856BC" w:rsidRDefault="00DE4F04" w:rsidP="00465D84">
            <w:pPr>
              <w:pStyle w:val="Prrafodelista"/>
              <w:numPr>
                <w:ilvl w:val="0"/>
                <w:numId w:val="89"/>
              </w:numPr>
              <w:autoSpaceDE w:val="0"/>
              <w:autoSpaceDN w:val="0"/>
              <w:adjustRightInd w:val="0"/>
              <w:rPr>
                <w:rFonts w:ascii="Times New Roman" w:hAnsi="Times New Roman"/>
                <w:sz w:val="20"/>
                <w:szCs w:val="20"/>
              </w:rPr>
            </w:pPr>
            <w:r w:rsidRPr="00C856BC">
              <w:rPr>
                <w:rFonts w:ascii="Times New Roman" w:hAnsi="Times New Roman"/>
                <w:sz w:val="20"/>
                <w:szCs w:val="20"/>
              </w:rPr>
              <w:t>Proyección de videos</w:t>
            </w:r>
          </w:p>
          <w:p w:rsidR="00DE4F04" w:rsidRPr="00C856BC" w:rsidRDefault="00DE4F04" w:rsidP="00465D84">
            <w:pPr>
              <w:pStyle w:val="Prrafodelista"/>
              <w:numPr>
                <w:ilvl w:val="0"/>
                <w:numId w:val="89"/>
              </w:numPr>
              <w:autoSpaceDE w:val="0"/>
              <w:autoSpaceDN w:val="0"/>
              <w:adjustRightInd w:val="0"/>
              <w:rPr>
                <w:rFonts w:ascii="Times New Roman" w:hAnsi="Times New Roman"/>
                <w:sz w:val="20"/>
                <w:szCs w:val="20"/>
              </w:rPr>
            </w:pPr>
            <w:r w:rsidRPr="00C856BC">
              <w:rPr>
                <w:rFonts w:ascii="Times New Roman" w:hAnsi="Times New Roman"/>
                <w:sz w:val="20"/>
                <w:szCs w:val="20"/>
              </w:rPr>
              <w:t>Conversatorios</w:t>
            </w:r>
          </w:p>
          <w:p w:rsidR="00DE4F04" w:rsidRPr="00BC7F70" w:rsidRDefault="00DE4F04" w:rsidP="00465D84">
            <w:pPr>
              <w:pStyle w:val="Prrafodelista"/>
              <w:numPr>
                <w:ilvl w:val="0"/>
                <w:numId w:val="89"/>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Recorridos a través de las zonas verdes de la escuela.</w:t>
            </w:r>
          </w:p>
          <w:p w:rsidR="00DE4F04" w:rsidRPr="00BC7F70" w:rsidRDefault="00DE4F04" w:rsidP="00DE4F04">
            <w:pPr>
              <w:autoSpaceDE w:val="0"/>
              <w:autoSpaceDN w:val="0"/>
              <w:adjustRightInd w:val="0"/>
              <w:rPr>
                <w:sz w:val="20"/>
                <w:szCs w:val="20"/>
                <w:lang w:val="es-CO"/>
              </w:rPr>
            </w:pPr>
            <w:r w:rsidRPr="00BC7F70">
              <w:rPr>
                <w:sz w:val="20"/>
                <w:szCs w:val="20"/>
                <w:lang w:val="es-CO"/>
              </w:rPr>
              <w:t>-  Enseñanza de canciones referidas al  tema</w:t>
            </w:r>
          </w:p>
        </w:tc>
        <w:tc>
          <w:tcPr>
            <w:tcW w:w="2761" w:type="dxa"/>
          </w:tcPr>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 xml:space="preserve">Video beam </w:t>
            </w:r>
          </w:p>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Computador</w:t>
            </w:r>
          </w:p>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t>Lectura  de cuentos y narraciones</w:t>
            </w:r>
          </w:p>
        </w:tc>
        <w:tc>
          <w:tcPr>
            <w:tcW w:w="3327" w:type="dxa"/>
          </w:tcPr>
          <w:p w:rsidR="00DE4F04" w:rsidRPr="00BC7F70" w:rsidRDefault="00DE4F04" w:rsidP="00465D84">
            <w:pPr>
              <w:pStyle w:val="Prrafodelista"/>
              <w:numPr>
                <w:ilvl w:val="0"/>
                <w:numId w:val="89"/>
              </w:numPr>
              <w:suppressAutoHyphens/>
              <w:autoSpaceDE w:val="0"/>
              <w:autoSpaceDN w:val="0"/>
              <w:adjustRightInd w:val="0"/>
              <w:rPr>
                <w:rFonts w:ascii="Times New Roman" w:eastAsia="Times New Roman" w:hAnsi="Times New Roman"/>
                <w:sz w:val="20"/>
                <w:szCs w:val="20"/>
                <w:lang w:val="es-CO" w:eastAsia="es-ES"/>
              </w:rPr>
            </w:pPr>
            <w:r w:rsidRPr="00BC7F70">
              <w:rPr>
                <w:rFonts w:ascii="Times New Roman" w:hAnsi="Times New Roman"/>
                <w:sz w:val="20"/>
                <w:szCs w:val="20"/>
                <w:lang w:val="es-CO"/>
              </w:rPr>
              <w:t>Reconoce que hay diferencias en las creencias espirituales de cada ser humano.</w:t>
            </w:r>
          </w:p>
          <w:p w:rsidR="00DE4F04" w:rsidRPr="00BC7F70" w:rsidRDefault="00DE4F04" w:rsidP="00465D84">
            <w:pPr>
              <w:pStyle w:val="Prrafodelista"/>
              <w:numPr>
                <w:ilvl w:val="0"/>
                <w:numId w:val="89"/>
              </w:numPr>
              <w:suppressAutoHyphens/>
              <w:autoSpaceDE w:val="0"/>
              <w:autoSpaceDN w:val="0"/>
              <w:adjustRightInd w:val="0"/>
              <w:rPr>
                <w:rFonts w:ascii="Times New Roman" w:eastAsia="Times New Roman" w:hAnsi="Times New Roman"/>
                <w:sz w:val="20"/>
                <w:szCs w:val="20"/>
                <w:lang w:val="es-CO" w:eastAsia="es-ES"/>
              </w:rPr>
            </w:pPr>
            <w:r w:rsidRPr="00BC7F70">
              <w:rPr>
                <w:rFonts w:ascii="Times New Roman" w:eastAsia="Times New Roman" w:hAnsi="Times New Roman"/>
                <w:sz w:val="20"/>
                <w:szCs w:val="20"/>
                <w:lang w:val="es-CO" w:eastAsia="es-ES"/>
              </w:rPr>
              <w:t>Descubre la importancia del testimonio de vida.</w:t>
            </w:r>
          </w:p>
          <w:p w:rsidR="00DE4F04" w:rsidRPr="00BC7F70" w:rsidRDefault="00DE4F04" w:rsidP="00465D84">
            <w:pPr>
              <w:pStyle w:val="Prrafodelista"/>
              <w:numPr>
                <w:ilvl w:val="0"/>
                <w:numId w:val="89"/>
              </w:numPr>
              <w:suppressAutoHyphens/>
              <w:autoSpaceDE w:val="0"/>
              <w:autoSpaceDN w:val="0"/>
              <w:adjustRightInd w:val="0"/>
              <w:rPr>
                <w:sz w:val="20"/>
                <w:szCs w:val="20"/>
                <w:lang w:val="es-CO"/>
              </w:rPr>
            </w:pPr>
            <w:r w:rsidRPr="00BC7F70">
              <w:rPr>
                <w:rFonts w:ascii="Times New Roman" w:eastAsia="Times New Roman" w:hAnsi="Times New Roman"/>
                <w:sz w:val="20"/>
                <w:szCs w:val="20"/>
                <w:lang w:val="es-CO" w:eastAsia="es-ES"/>
              </w:rPr>
              <w:t>Practica sus creencias  través de la oración personal.</w:t>
            </w:r>
          </w:p>
        </w:tc>
      </w:tr>
    </w:tbl>
    <w:p w:rsidR="00710CCC" w:rsidRDefault="00710CCC" w:rsidP="00DE4F04">
      <w:pPr>
        <w:jc w:val="center"/>
      </w:pPr>
    </w:p>
    <w:p w:rsidR="00DE4F04" w:rsidRPr="00710CCC" w:rsidRDefault="00DE4F04" w:rsidP="00DE4F04">
      <w:pPr>
        <w:jc w:val="center"/>
        <w:rPr>
          <w:b/>
        </w:rPr>
      </w:pPr>
      <w:r w:rsidRPr="00710CCC">
        <w:rPr>
          <w:b/>
        </w:rPr>
        <w:t>PLAN DE AULA GRADO PREESCOLAR</w:t>
      </w:r>
    </w:p>
    <w:p w:rsidR="00DE4F04" w:rsidRPr="00710CCC" w:rsidRDefault="00CA7CB0" w:rsidP="00DE4F04">
      <w:pPr>
        <w:jc w:val="center"/>
        <w:rPr>
          <w:b/>
        </w:rPr>
      </w:pPr>
      <w:r>
        <w:rPr>
          <w:b/>
        </w:rPr>
        <w:t>AÑO 2018</w:t>
      </w:r>
    </w:p>
    <w:p w:rsidR="00DE4F04" w:rsidRDefault="00DE4F04" w:rsidP="00DE4F04">
      <w:r w:rsidRPr="00710CCC">
        <w:rPr>
          <w:b/>
        </w:rPr>
        <w:t xml:space="preserve">PERIODO: 3               ASIGNATURA/AREA: </w:t>
      </w:r>
      <w:r>
        <w:t xml:space="preserve">Cognitiva- Matemáticas     </w:t>
      </w:r>
      <w:r w:rsidRPr="00710CCC">
        <w:rPr>
          <w:b/>
        </w:rPr>
        <w:t xml:space="preserve">GRADO: </w:t>
      </w:r>
      <w:r>
        <w:t>Transición</w:t>
      </w:r>
    </w:p>
    <w:p w:rsidR="00710CCC" w:rsidRDefault="00DE4F04" w:rsidP="00710CCC">
      <w:pPr>
        <w:autoSpaceDE w:val="0"/>
        <w:autoSpaceDN w:val="0"/>
        <w:adjustRightInd w:val="0"/>
        <w:rPr>
          <w:b/>
        </w:rPr>
      </w:pPr>
      <w:r w:rsidRPr="00710CCC">
        <w:rPr>
          <w:b/>
        </w:rPr>
        <w:t>ESTANDARES BASICOS DE COMPETENCIA (EBC):</w:t>
      </w:r>
    </w:p>
    <w:p w:rsidR="00DE4F04" w:rsidRPr="00F07C9E" w:rsidRDefault="00DE4F04" w:rsidP="00710CCC">
      <w:pPr>
        <w:autoSpaceDE w:val="0"/>
        <w:autoSpaceDN w:val="0"/>
        <w:adjustRightInd w:val="0"/>
        <w:rPr>
          <w:rFonts w:ascii="Times New Roman" w:hAnsi="Times New Roman"/>
        </w:rPr>
      </w:pPr>
      <w:r w:rsidRPr="00F07C9E">
        <w:rPr>
          <w:rFonts w:ascii="Times New Roman" w:hAnsi="Times New Roman"/>
        </w:rPr>
        <w:t>Efectúa sumas y restas.</w:t>
      </w:r>
    </w:p>
    <w:p w:rsidR="00DE4F04" w:rsidRPr="00F07C9E" w:rsidRDefault="00DE4F04" w:rsidP="00465D84">
      <w:pPr>
        <w:pStyle w:val="Prrafodelista"/>
        <w:numPr>
          <w:ilvl w:val="0"/>
          <w:numId w:val="87"/>
        </w:numPr>
        <w:autoSpaceDE w:val="0"/>
        <w:autoSpaceDN w:val="0"/>
        <w:adjustRightInd w:val="0"/>
        <w:rPr>
          <w:rFonts w:ascii="Times New Roman" w:hAnsi="Times New Roman"/>
        </w:rPr>
      </w:pPr>
      <w:r w:rsidRPr="00F07C9E">
        <w:rPr>
          <w:rFonts w:ascii="Times New Roman" w:hAnsi="Times New Roman"/>
        </w:rPr>
        <w:t>Resuelve diversas situaciones problema</w:t>
      </w:r>
    </w:p>
    <w:p w:rsidR="00DE4F04" w:rsidRDefault="00DE4F04" w:rsidP="00DE4F04">
      <w:r w:rsidRPr="00710CCC">
        <w:rPr>
          <w:b/>
        </w:rPr>
        <w:t xml:space="preserve">DERECHOS BASICOS DE APRENDIZAJE (DBA): </w:t>
      </w:r>
      <w:r>
        <w:t xml:space="preserve">DBA 1, DBA 11 , DBA 12, </w:t>
      </w:r>
    </w:p>
    <w:p w:rsidR="00DE4F04" w:rsidRPr="00B52640" w:rsidRDefault="00DE4F04" w:rsidP="00DE4F04">
      <w:pPr>
        <w:rPr>
          <w:b/>
        </w:rPr>
      </w:pPr>
      <w:r>
        <w:rPr>
          <w:b/>
        </w:rPr>
        <w:lastRenderedPageBreak/>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C42B1E" w:rsidTr="00DE4F04">
        <w:tc>
          <w:tcPr>
            <w:tcW w:w="2972" w:type="dxa"/>
          </w:tcPr>
          <w:p w:rsidR="00DE4F04" w:rsidRPr="00710CCC" w:rsidRDefault="00DE4F04" w:rsidP="00DE4F04">
            <w:pPr>
              <w:jc w:val="center"/>
              <w:rPr>
                <w:b/>
              </w:rPr>
            </w:pPr>
            <w:r w:rsidRPr="00710CCC">
              <w:rPr>
                <w:b/>
              </w:rPr>
              <w:t>TEMAS</w:t>
            </w:r>
          </w:p>
          <w:p w:rsidR="00DE4F04" w:rsidRPr="00710CCC" w:rsidRDefault="00DE4F04" w:rsidP="00DE4F04">
            <w:pPr>
              <w:jc w:val="center"/>
              <w:rPr>
                <w:b/>
              </w:rPr>
            </w:pPr>
          </w:p>
        </w:tc>
        <w:tc>
          <w:tcPr>
            <w:tcW w:w="4111" w:type="dxa"/>
          </w:tcPr>
          <w:p w:rsidR="00DE4F04" w:rsidRPr="00710CCC" w:rsidRDefault="00DE4F04" w:rsidP="00DE4F04">
            <w:pPr>
              <w:jc w:val="center"/>
              <w:rPr>
                <w:b/>
              </w:rPr>
            </w:pPr>
            <w:r w:rsidRPr="00710CC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Tr="00DE4F04">
        <w:tc>
          <w:tcPr>
            <w:tcW w:w="2972" w:type="dxa"/>
          </w:tcPr>
          <w:p w:rsidR="00DE4F04" w:rsidRPr="00282070" w:rsidRDefault="00DE4F04" w:rsidP="00DE4F04">
            <w:pPr>
              <w:autoSpaceDE w:val="0"/>
              <w:autoSpaceDN w:val="0"/>
              <w:adjustRightInd w:val="0"/>
              <w:jc w:val="both"/>
              <w:rPr>
                <w:b/>
              </w:rPr>
            </w:pPr>
          </w:p>
          <w:p w:rsidR="00DE4F04" w:rsidRPr="00282070" w:rsidRDefault="00DE4F04" w:rsidP="00DE4F04">
            <w:pPr>
              <w:tabs>
                <w:tab w:val="left" w:pos="1080"/>
              </w:tabs>
              <w:autoSpaceDE w:val="0"/>
              <w:autoSpaceDN w:val="0"/>
              <w:adjustRightInd w:val="0"/>
              <w:rPr>
                <w:b/>
                <w:sz w:val="20"/>
                <w:szCs w:val="20"/>
              </w:rPr>
            </w:pPr>
            <w:r w:rsidRPr="00282070">
              <w:rPr>
                <w:b/>
                <w:sz w:val="20"/>
                <w:szCs w:val="20"/>
              </w:rPr>
              <w:t>Adición y sustracción.</w:t>
            </w:r>
          </w:p>
          <w:p w:rsidR="00DE4F04" w:rsidRPr="00282070" w:rsidRDefault="00DE4F04" w:rsidP="00DE4F04">
            <w:pPr>
              <w:tabs>
                <w:tab w:val="left" w:pos="1080"/>
              </w:tabs>
              <w:autoSpaceDE w:val="0"/>
              <w:autoSpaceDN w:val="0"/>
              <w:adjustRightInd w:val="0"/>
              <w:jc w:val="both"/>
              <w:rPr>
                <w:b/>
                <w:sz w:val="20"/>
                <w:szCs w:val="20"/>
              </w:rPr>
            </w:pPr>
          </w:p>
          <w:p w:rsidR="00DE4F04" w:rsidRPr="00282070" w:rsidRDefault="00DE4F04" w:rsidP="00465D84">
            <w:pPr>
              <w:numPr>
                <w:ilvl w:val="0"/>
                <w:numId w:val="90"/>
              </w:numPr>
              <w:autoSpaceDE w:val="0"/>
              <w:autoSpaceDN w:val="0"/>
              <w:adjustRightInd w:val="0"/>
              <w:rPr>
                <w:sz w:val="20"/>
                <w:szCs w:val="20"/>
              </w:rPr>
            </w:pPr>
            <w:r w:rsidRPr="00282070">
              <w:rPr>
                <w:sz w:val="20"/>
                <w:szCs w:val="20"/>
              </w:rPr>
              <w:t>Con material concreto.</w:t>
            </w:r>
          </w:p>
          <w:p w:rsidR="00DE4F04" w:rsidRPr="00282070" w:rsidRDefault="00DE4F04" w:rsidP="00465D84">
            <w:pPr>
              <w:numPr>
                <w:ilvl w:val="0"/>
                <w:numId w:val="90"/>
              </w:numPr>
              <w:autoSpaceDE w:val="0"/>
              <w:autoSpaceDN w:val="0"/>
              <w:adjustRightInd w:val="0"/>
              <w:jc w:val="both"/>
              <w:rPr>
                <w:b/>
              </w:rPr>
            </w:pPr>
            <w:r w:rsidRPr="00282070">
              <w:rPr>
                <w:sz w:val="20"/>
                <w:szCs w:val="20"/>
              </w:rPr>
              <w:t>Simbolización.</w:t>
            </w:r>
          </w:p>
          <w:p w:rsidR="00DE4F04" w:rsidRPr="00282070" w:rsidRDefault="00DE4F04" w:rsidP="00465D84">
            <w:pPr>
              <w:numPr>
                <w:ilvl w:val="0"/>
                <w:numId w:val="90"/>
              </w:numPr>
              <w:autoSpaceDE w:val="0"/>
              <w:autoSpaceDN w:val="0"/>
              <w:adjustRightInd w:val="0"/>
              <w:jc w:val="both"/>
              <w:rPr>
                <w:b/>
              </w:rPr>
            </w:pPr>
            <w:r w:rsidRPr="00282070">
              <w:rPr>
                <w:sz w:val="20"/>
                <w:szCs w:val="20"/>
              </w:rPr>
              <w:t>Operaciones mentales</w:t>
            </w:r>
          </w:p>
          <w:p w:rsidR="00DE4F04" w:rsidRPr="00282070" w:rsidRDefault="00DE4F04" w:rsidP="00DE4F04">
            <w:pPr>
              <w:autoSpaceDE w:val="0"/>
              <w:autoSpaceDN w:val="0"/>
              <w:adjustRightInd w:val="0"/>
              <w:ind w:left="720"/>
              <w:jc w:val="both"/>
              <w:rPr>
                <w:b/>
              </w:rPr>
            </w:pPr>
          </w:p>
          <w:p w:rsidR="00DE4F04" w:rsidRPr="00282070" w:rsidRDefault="00DE4F04" w:rsidP="00DE4F04">
            <w:pPr>
              <w:tabs>
                <w:tab w:val="left" w:pos="1080"/>
              </w:tabs>
              <w:autoSpaceDE w:val="0"/>
              <w:autoSpaceDN w:val="0"/>
              <w:adjustRightInd w:val="0"/>
              <w:rPr>
                <w:b/>
                <w:sz w:val="20"/>
                <w:szCs w:val="20"/>
              </w:rPr>
            </w:pPr>
            <w:r w:rsidRPr="00282070">
              <w:rPr>
                <w:b/>
                <w:sz w:val="20"/>
                <w:szCs w:val="20"/>
              </w:rPr>
              <w:t>Descomposición y composición numérica.</w:t>
            </w:r>
          </w:p>
          <w:p w:rsidR="00DE4F04" w:rsidRPr="00282070" w:rsidRDefault="00DE4F04" w:rsidP="00DE4F04">
            <w:pPr>
              <w:tabs>
                <w:tab w:val="left" w:pos="1080"/>
              </w:tabs>
              <w:autoSpaceDE w:val="0"/>
              <w:autoSpaceDN w:val="0"/>
              <w:adjustRightInd w:val="0"/>
              <w:ind w:left="360"/>
              <w:rPr>
                <w:b/>
                <w:sz w:val="20"/>
                <w:szCs w:val="20"/>
              </w:rPr>
            </w:pPr>
          </w:p>
          <w:p w:rsidR="00DE4F04" w:rsidRPr="00282070" w:rsidRDefault="00DE4F04" w:rsidP="00465D84">
            <w:pPr>
              <w:numPr>
                <w:ilvl w:val="0"/>
                <w:numId w:val="91"/>
              </w:numPr>
              <w:tabs>
                <w:tab w:val="left" w:pos="1080"/>
              </w:tabs>
              <w:autoSpaceDE w:val="0"/>
              <w:autoSpaceDN w:val="0"/>
              <w:adjustRightInd w:val="0"/>
              <w:rPr>
                <w:sz w:val="20"/>
                <w:szCs w:val="20"/>
              </w:rPr>
            </w:pPr>
            <w:r w:rsidRPr="00282070">
              <w:rPr>
                <w:sz w:val="20"/>
                <w:szCs w:val="20"/>
              </w:rPr>
              <w:t>Números hasta el 15.</w:t>
            </w:r>
          </w:p>
          <w:p w:rsidR="00DE4F04" w:rsidRPr="00282070" w:rsidRDefault="00DE4F04" w:rsidP="00465D84">
            <w:pPr>
              <w:numPr>
                <w:ilvl w:val="0"/>
                <w:numId w:val="91"/>
              </w:numPr>
              <w:tabs>
                <w:tab w:val="left" w:pos="1080"/>
              </w:tabs>
              <w:autoSpaceDE w:val="0"/>
              <w:autoSpaceDN w:val="0"/>
              <w:adjustRightInd w:val="0"/>
              <w:rPr>
                <w:sz w:val="20"/>
                <w:szCs w:val="20"/>
              </w:rPr>
            </w:pPr>
            <w:r w:rsidRPr="00282070">
              <w:rPr>
                <w:sz w:val="20"/>
                <w:szCs w:val="20"/>
              </w:rPr>
              <w:t>Cardinalidad</w:t>
            </w:r>
          </w:p>
          <w:p w:rsidR="00DE4F04" w:rsidRPr="00282070" w:rsidRDefault="00DE4F04" w:rsidP="00DE4F04">
            <w:pPr>
              <w:autoSpaceDE w:val="0"/>
              <w:autoSpaceDN w:val="0"/>
              <w:adjustRightInd w:val="0"/>
              <w:jc w:val="both"/>
              <w:rPr>
                <w:b/>
                <w:sz w:val="20"/>
                <w:szCs w:val="20"/>
              </w:rPr>
            </w:pPr>
            <w:r w:rsidRPr="00282070">
              <w:rPr>
                <w:b/>
                <w:sz w:val="20"/>
                <w:szCs w:val="20"/>
              </w:rPr>
              <w:t>Resolución de situaciones problemas</w:t>
            </w:r>
          </w:p>
          <w:p w:rsidR="00DE4F04" w:rsidRPr="00282070" w:rsidRDefault="00DE4F04" w:rsidP="00DE4F04">
            <w:pPr>
              <w:autoSpaceDE w:val="0"/>
              <w:autoSpaceDN w:val="0"/>
              <w:adjustRightInd w:val="0"/>
              <w:jc w:val="both"/>
              <w:rPr>
                <w:b/>
                <w:sz w:val="20"/>
                <w:szCs w:val="20"/>
              </w:rPr>
            </w:pPr>
          </w:p>
          <w:p w:rsidR="00DE4F04" w:rsidRPr="00282070" w:rsidRDefault="00DE4F04" w:rsidP="00DE4F04">
            <w:pPr>
              <w:tabs>
                <w:tab w:val="left" w:pos="1080"/>
              </w:tabs>
              <w:autoSpaceDE w:val="0"/>
              <w:autoSpaceDN w:val="0"/>
              <w:adjustRightInd w:val="0"/>
              <w:rPr>
                <w:sz w:val="20"/>
                <w:szCs w:val="20"/>
              </w:rPr>
            </w:pPr>
            <w:r w:rsidRPr="00282070">
              <w:rPr>
                <w:sz w:val="20"/>
                <w:szCs w:val="20"/>
              </w:rPr>
              <w:t>De adición y sustracción</w:t>
            </w:r>
          </w:p>
          <w:p w:rsidR="00DE4F04" w:rsidRPr="00282070" w:rsidRDefault="00DE4F04" w:rsidP="00DE4F04">
            <w:pPr>
              <w:tabs>
                <w:tab w:val="left" w:pos="1080"/>
              </w:tabs>
              <w:autoSpaceDE w:val="0"/>
              <w:autoSpaceDN w:val="0"/>
              <w:adjustRightInd w:val="0"/>
              <w:rPr>
                <w:sz w:val="20"/>
                <w:szCs w:val="20"/>
              </w:rPr>
            </w:pPr>
          </w:p>
          <w:p w:rsidR="00DE4F04" w:rsidRPr="00282070" w:rsidRDefault="00DE4F04" w:rsidP="00DE4F04">
            <w:pPr>
              <w:tabs>
                <w:tab w:val="left" w:pos="1080"/>
              </w:tabs>
              <w:autoSpaceDE w:val="0"/>
              <w:autoSpaceDN w:val="0"/>
              <w:adjustRightInd w:val="0"/>
              <w:rPr>
                <w:b/>
                <w:sz w:val="20"/>
                <w:szCs w:val="20"/>
              </w:rPr>
            </w:pPr>
            <w:r w:rsidRPr="00282070">
              <w:rPr>
                <w:b/>
                <w:sz w:val="20"/>
                <w:szCs w:val="20"/>
              </w:rPr>
              <w:t>Figuras complejas:</w:t>
            </w:r>
          </w:p>
          <w:p w:rsidR="00DE4F04" w:rsidRPr="00282070" w:rsidRDefault="00DE4F04" w:rsidP="00465D84">
            <w:pPr>
              <w:pStyle w:val="Prrafodelista"/>
              <w:numPr>
                <w:ilvl w:val="0"/>
                <w:numId w:val="126"/>
              </w:numPr>
              <w:tabs>
                <w:tab w:val="left" w:pos="1080"/>
              </w:tabs>
              <w:autoSpaceDE w:val="0"/>
              <w:autoSpaceDN w:val="0"/>
              <w:adjustRightInd w:val="0"/>
              <w:rPr>
                <w:rFonts w:ascii="Times New Roman" w:hAnsi="Times New Roman"/>
                <w:b/>
                <w:sz w:val="20"/>
                <w:szCs w:val="20"/>
              </w:rPr>
            </w:pPr>
            <w:r w:rsidRPr="00282070">
              <w:rPr>
                <w:rFonts w:ascii="Times New Roman" w:hAnsi="Times New Roman"/>
                <w:sz w:val="20"/>
                <w:szCs w:val="20"/>
              </w:rPr>
              <w:t>Corazón</w:t>
            </w:r>
          </w:p>
          <w:p w:rsidR="00DE4F04" w:rsidRPr="00282070" w:rsidRDefault="00DE4F04" w:rsidP="00465D84">
            <w:pPr>
              <w:pStyle w:val="Prrafodelista"/>
              <w:numPr>
                <w:ilvl w:val="0"/>
                <w:numId w:val="126"/>
              </w:numPr>
              <w:tabs>
                <w:tab w:val="left" w:pos="1080"/>
              </w:tabs>
              <w:autoSpaceDE w:val="0"/>
              <w:autoSpaceDN w:val="0"/>
              <w:adjustRightInd w:val="0"/>
              <w:rPr>
                <w:rFonts w:ascii="Times New Roman" w:hAnsi="Times New Roman"/>
                <w:b/>
                <w:sz w:val="20"/>
                <w:szCs w:val="20"/>
              </w:rPr>
            </w:pPr>
            <w:r w:rsidRPr="00282070">
              <w:rPr>
                <w:rFonts w:ascii="Times New Roman" w:hAnsi="Times New Roman"/>
                <w:sz w:val="20"/>
                <w:szCs w:val="20"/>
              </w:rPr>
              <w:t xml:space="preserve">Estrella </w:t>
            </w:r>
          </w:p>
          <w:p w:rsidR="00DE4F04" w:rsidRPr="00282070" w:rsidRDefault="00DE4F04" w:rsidP="00DE4F04">
            <w:pPr>
              <w:tabs>
                <w:tab w:val="left" w:pos="1080"/>
              </w:tabs>
              <w:autoSpaceDE w:val="0"/>
              <w:autoSpaceDN w:val="0"/>
              <w:adjustRightInd w:val="0"/>
              <w:rPr>
                <w:b/>
                <w:sz w:val="20"/>
                <w:szCs w:val="20"/>
              </w:rPr>
            </w:pPr>
            <w:r w:rsidRPr="00282070">
              <w:rPr>
                <w:b/>
                <w:sz w:val="20"/>
                <w:szCs w:val="20"/>
              </w:rPr>
              <w:t>Colores neutros</w:t>
            </w:r>
          </w:p>
          <w:p w:rsidR="00DE4F04" w:rsidRPr="00282070" w:rsidRDefault="00DE4F04" w:rsidP="00DE4F04">
            <w:pPr>
              <w:tabs>
                <w:tab w:val="left" w:pos="1080"/>
              </w:tabs>
              <w:autoSpaceDE w:val="0"/>
              <w:autoSpaceDN w:val="0"/>
              <w:adjustRightInd w:val="0"/>
              <w:rPr>
                <w:b/>
                <w:sz w:val="20"/>
                <w:szCs w:val="20"/>
              </w:rPr>
            </w:pPr>
          </w:p>
          <w:p w:rsidR="00DE4F04" w:rsidRPr="00282070" w:rsidRDefault="00DE4F04" w:rsidP="00465D84">
            <w:pPr>
              <w:pStyle w:val="Prrafodelista"/>
              <w:numPr>
                <w:ilvl w:val="0"/>
                <w:numId w:val="130"/>
              </w:numPr>
              <w:tabs>
                <w:tab w:val="left" w:pos="1080"/>
              </w:tabs>
              <w:autoSpaceDE w:val="0"/>
              <w:autoSpaceDN w:val="0"/>
              <w:adjustRightInd w:val="0"/>
              <w:rPr>
                <w:rFonts w:ascii="Times New Roman" w:hAnsi="Times New Roman"/>
                <w:b/>
                <w:sz w:val="20"/>
                <w:szCs w:val="20"/>
              </w:rPr>
            </w:pPr>
            <w:r w:rsidRPr="00282070">
              <w:rPr>
                <w:rFonts w:ascii="Times New Roman" w:hAnsi="Times New Roman"/>
                <w:sz w:val="20"/>
                <w:szCs w:val="20"/>
              </w:rPr>
              <w:t>Blanco</w:t>
            </w:r>
          </w:p>
          <w:p w:rsidR="00DE4F04" w:rsidRPr="00282070" w:rsidRDefault="00DE4F04" w:rsidP="00465D84">
            <w:pPr>
              <w:pStyle w:val="Prrafodelista"/>
              <w:numPr>
                <w:ilvl w:val="0"/>
                <w:numId w:val="130"/>
              </w:numPr>
              <w:tabs>
                <w:tab w:val="left" w:pos="1080"/>
              </w:tabs>
              <w:autoSpaceDE w:val="0"/>
              <w:autoSpaceDN w:val="0"/>
              <w:adjustRightInd w:val="0"/>
              <w:rPr>
                <w:rFonts w:ascii="Times New Roman" w:hAnsi="Times New Roman"/>
                <w:b/>
                <w:sz w:val="20"/>
                <w:szCs w:val="20"/>
              </w:rPr>
            </w:pPr>
            <w:r w:rsidRPr="00282070">
              <w:rPr>
                <w:rFonts w:ascii="Times New Roman" w:hAnsi="Times New Roman"/>
                <w:sz w:val="20"/>
                <w:szCs w:val="20"/>
              </w:rPr>
              <w:t>Negro</w:t>
            </w:r>
          </w:p>
          <w:p w:rsidR="00DE4F04" w:rsidRPr="00282070" w:rsidRDefault="00DE4F04" w:rsidP="00465D84">
            <w:pPr>
              <w:pStyle w:val="Prrafodelista"/>
              <w:numPr>
                <w:ilvl w:val="0"/>
                <w:numId w:val="130"/>
              </w:numPr>
              <w:tabs>
                <w:tab w:val="left" w:pos="1080"/>
              </w:tabs>
              <w:autoSpaceDE w:val="0"/>
              <w:autoSpaceDN w:val="0"/>
              <w:adjustRightInd w:val="0"/>
              <w:rPr>
                <w:rFonts w:ascii="Times New Roman" w:hAnsi="Times New Roman"/>
                <w:b/>
                <w:sz w:val="20"/>
                <w:szCs w:val="20"/>
              </w:rPr>
            </w:pPr>
            <w:r w:rsidRPr="00282070">
              <w:rPr>
                <w:rFonts w:ascii="Times New Roman" w:hAnsi="Times New Roman"/>
                <w:sz w:val="20"/>
                <w:szCs w:val="20"/>
              </w:rPr>
              <w:t>Combinaciones</w:t>
            </w: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p w:rsidR="00DE4F04" w:rsidRPr="00282070" w:rsidRDefault="00DE4F04" w:rsidP="00DE4F04">
            <w:pPr>
              <w:autoSpaceDE w:val="0"/>
              <w:autoSpaceDN w:val="0"/>
              <w:adjustRightInd w:val="0"/>
              <w:jc w:val="both"/>
              <w:rPr>
                <w:b/>
              </w:rPr>
            </w:pPr>
          </w:p>
        </w:tc>
        <w:tc>
          <w:tcPr>
            <w:tcW w:w="4111" w:type="dxa"/>
          </w:tcPr>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lastRenderedPageBreak/>
              <w:t>Utilizar diferentes materiales para formar conjuntos, contar los objetos, comparar las cantidades, ordenarlos.</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Clasificación de animales, plantas, bloques, instrumentos, herramientas y utensilios obedeciendo a criterios tangibles y no tangibles ya sean establecidos previamente o en forma espontánea.</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Formación de grupos, clases y categorías con dichos elementos.</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Ordenar secuencias temporales, espaciales y numéricas. Utilizando el cardinal para nombrar la ubicación de cada elemento de la colección. Hacer uso de imágenes, fichas y la reconstrucción de sucesos y procesos.</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Hacer sumas reuniendo cantidades, ajustar un número de objetos a la cantidad solicitada.</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Utilizar los bloques lógicos para resolver problemas con uso del esquema aditivo y su inverso.</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Hacer la simbolización de la operación primero con los conjuntos y luego con los números.</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Realizar ejercicios de adición y sustracción con cantidades no visibles.</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lastRenderedPageBreak/>
              <w:t>Planteamiento y resolución de problemas cotidianos en los que se utilice el esquema aditivo.</w:t>
            </w:r>
          </w:p>
          <w:p w:rsidR="00DE4F04" w:rsidRPr="00BC7F70" w:rsidRDefault="00DE4F04" w:rsidP="00465D84">
            <w:pPr>
              <w:numPr>
                <w:ilvl w:val="1"/>
                <w:numId w:val="92"/>
              </w:numPr>
              <w:tabs>
                <w:tab w:val="clear" w:pos="1440"/>
                <w:tab w:val="num" w:pos="368"/>
              </w:tabs>
              <w:ind w:left="368"/>
              <w:rPr>
                <w:sz w:val="20"/>
                <w:szCs w:val="20"/>
                <w:lang w:val="es-CO"/>
              </w:rPr>
            </w:pPr>
            <w:r w:rsidRPr="00BC7F70">
              <w:rPr>
                <w:sz w:val="20"/>
                <w:szCs w:val="20"/>
                <w:lang w:val="es-CO"/>
              </w:rPr>
              <w:t>Recurrir al tablero digital para reforzar los temas trabajados</w:t>
            </w:r>
          </w:p>
        </w:tc>
        <w:tc>
          <w:tcPr>
            <w:tcW w:w="3045" w:type="dxa"/>
          </w:tcPr>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lastRenderedPageBreak/>
              <w:t>Material concreto: Tapas, pitillos, bloques, juguetes, herramientas de trabajo</w:t>
            </w:r>
          </w:p>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Bloques lógicos</w:t>
            </w:r>
          </w:p>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Videos</w:t>
            </w:r>
          </w:p>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Canciones</w:t>
            </w:r>
          </w:p>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Computador</w:t>
            </w:r>
          </w:p>
          <w:p w:rsidR="00DE4F04" w:rsidRPr="00C856BC" w:rsidRDefault="00DE4F04" w:rsidP="00465D84">
            <w:pPr>
              <w:pStyle w:val="Prrafodelista"/>
              <w:numPr>
                <w:ilvl w:val="0"/>
                <w:numId w:val="89"/>
              </w:numPr>
              <w:rPr>
                <w:rFonts w:ascii="Times New Roman" w:hAnsi="Times New Roman"/>
                <w:sz w:val="20"/>
                <w:szCs w:val="20"/>
              </w:rPr>
            </w:pPr>
            <w:r w:rsidRPr="00C856BC">
              <w:rPr>
                <w:rFonts w:ascii="Times New Roman" w:hAnsi="Times New Roman"/>
                <w:sz w:val="20"/>
                <w:szCs w:val="20"/>
              </w:rPr>
              <w:t>Video Beam</w:t>
            </w:r>
          </w:p>
        </w:tc>
        <w:tc>
          <w:tcPr>
            <w:tcW w:w="3192" w:type="dxa"/>
          </w:tcPr>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t>Agrupa elementos en función de uno o  más criterios, basado en características perceptibles y no perceptibles.</w:t>
            </w:r>
          </w:p>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b/>
                <w:sz w:val="20"/>
                <w:szCs w:val="20"/>
                <w:u w:val="single"/>
                <w:lang w:val="es-CO"/>
              </w:rPr>
              <w:t xml:space="preserve"> </w:t>
            </w:r>
            <w:r w:rsidRPr="00BC7F70">
              <w:rPr>
                <w:rFonts w:ascii="Times New Roman" w:hAnsi="Times New Roman"/>
                <w:sz w:val="20"/>
                <w:szCs w:val="20"/>
                <w:lang w:val="es-CO"/>
              </w:rPr>
              <w:t>Resuelve oralmente y mentalmente sumas y restas en el círculo del 1- 15</w:t>
            </w:r>
          </w:p>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t>Establece relaciones de orden en una secuencia.</w:t>
            </w:r>
          </w:p>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t>Resuelve problemas cotidianos aplicando el esquema aditivo.</w:t>
            </w:r>
          </w:p>
          <w:p w:rsidR="00DE4F04" w:rsidRPr="00BC7F70" w:rsidRDefault="00DE4F04" w:rsidP="00DE4F04">
            <w:pPr>
              <w:rPr>
                <w:sz w:val="20"/>
                <w:szCs w:val="20"/>
                <w:lang w:val="es-CO"/>
              </w:rPr>
            </w:pPr>
          </w:p>
          <w:p w:rsidR="00DE4F04" w:rsidRPr="00BC7F70" w:rsidRDefault="00DE4F04" w:rsidP="00DE4F04">
            <w:pPr>
              <w:rPr>
                <w:sz w:val="20"/>
                <w:szCs w:val="20"/>
                <w:lang w:val="es-CO"/>
              </w:rPr>
            </w:pPr>
            <w:r w:rsidRPr="00BC7F70">
              <w:rPr>
                <w:sz w:val="20"/>
                <w:szCs w:val="20"/>
                <w:lang w:val="es-CO"/>
              </w:rPr>
              <w:t>-  Reconoce figuras complejas y sus características</w:t>
            </w:r>
          </w:p>
          <w:p w:rsidR="00DE4F04" w:rsidRPr="00BC7F70" w:rsidRDefault="00DE4F04" w:rsidP="00DE4F04">
            <w:pPr>
              <w:rPr>
                <w:sz w:val="20"/>
                <w:szCs w:val="20"/>
                <w:lang w:val="es-CO"/>
              </w:rPr>
            </w:pPr>
          </w:p>
          <w:p w:rsidR="00DE4F04" w:rsidRPr="00BC7F70" w:rsidRDefault="00DE4F04" w:rsidP="00DE4F04">
            <w:pPr>
              <w:rPr>
                <w:sz w:val="20"/>
                <w:szCs w:val="20"/>
                <w:lang w:val="es-CO"/>
              </w:rPr>
            </w:pPr>
            <w:r w:rsidRPr="00BC7F70">
              <w:rPr>
                <w:sz w:val="20"/>
                <w:szCs w:val="20"/>
                <w:lang w:val="es-CO"/>
              </w:rPr>
              <w:t>- Discrimina en su entorno los colores neutros y comprende las combinaciones a las cuales da origen su mezcla</w:t>
            </w:r>
          </w:p>
        </w:tc>
      </w:tr>
    </w:tbl>
    <w:p w:rsidR="00DE4F04" w:rsidRDefault="00DE4F04" w:rsidP="00DE4F04"/>
    <w:p w:rsidR="00DE4F04" w:rsidRDefault="00DE4F04" w:rsidP="00DE4F04"/>
    <w:p w:rsidR="00DE4F04" w:rsidRPr="00710CCC" w:rsidRDefault="00DE4F04" w:rsidP="00DE4F04">
      <w:pPr>
        <w:jc w:val="center"/>
        <w:rPr>
          <w:b/>
        </w:rPr>
      </w:pPr>
      <w:r w:rsidRPr="00710CCC">
        <w:rPr>
          <w:b/>
        </w:rPr>
        <w:t>PLAN DE AULA GRADO PREESCOLAR</w:t>
      </w:r>
    </w:p>
    <w:p w:rsidR="00DE4F04" w:rsidRPr="00710CCC" w:rsidRDefault="00DE4F04" w:rsidP="00DE4F04">
      <w:pPr>
        <w:jc w:val="center"/>
        <w:rPr>
          <w:b/>
        </w:rPr>
      </w:pPr>
      <w:r w:rsidRPr="00710CCC">
        <w:rPr>
          <w:b/>
        </w:rPr>
        <w:t>AÑO 2</w:t>
      </w:r>
      <w:r w:rsidR="00CA7CB0">
        <w:rPr>
          <w:b/>
        </w:rPr>
        <w:t>018</w:t>
      </w:r>
    </w:p>
    <w:p w:rsidR="00DE4F04" w:rsidRDefault="00DE4F04" w:rsidP="00DE4F04">
      <w:r w:rsidRPr="00710CCC">
        <w:rPr>
          <w:b/>
        </w:rPr>
        <w:t xml:space="preserve">PERIODO: 3                     ASIGNATURA/AREA: </w:t>
      </w:r>
      <w:r>
        <w:t xml:space="preserve">Comunicativa     </w:t>
      </w:r>
      <w:r w:rsidRPr="00710CCC">
        <w:rPr>
          <w:b/>
        </w:rPr>
        <w:t>GRADO:</w:t>
      </w:r>
      <w:r>
        <w:t xml:space="preserve"> Transición</w:t>
      </w:r>
    </w:p>
    <w:p w:rsidR="00DE4F04" w:rsidRPr="00710CCC" w:rsidRDefault="00DE4F04" w:rsidP="00DE4F04">
      <w:pPr>
        <w:autoSpaceDE w:val="0"/>
        <w:autoSpaceDN w:val="0"/>
        <w:adjustRightInd w:val="0"/>
        <w:rPr>
          <w:b/>
        </w:rPr>
      </w:pPr>
      <w:r w:rsidRPr="00710CCC">
        <w:rPr>
          <w:b/>
        </w:rPr>
        <w:t>ESTANDARES BASICOS DE COMPETENCIA (EBC):</w:t>
      </w:r>
    </w:p>
    <w:p w:rsidR="00DE4F04" w:rsidRPr="00F07C9E" w:rsidRDefault="00DE4F04" w:rsidP="00DE4F04">
      <w:pPr>
        <w:autoSpaceDE w:val="0"/>
        <w:autoSpaceDN w:val="0"/>
        <w:adjustRightInd w:val="0"/>
      </w:pPr>
      <w:r w:rsidRPr="00F07C9E">
        <w:rPr>
          <w:rFonts w:cs="Arial"/>
        </w:rPr>
        <w:t>Producción textual e interpretación textual.</w:t>
      </w:r>
    </w:p>
    <w:p w:rsidR="00DE4F04" w:rsidRDefault="00DE4F04" w:rsidP="00DE4F04">
      <w:r w:rsidRPr="00710CCC">
        <w:rPr>
          <w:b/>
        </w:rPr>
        <w:t>DERECHOS BASICOS DE APRENDIZAJE (DBA):</w:t>
      </w:r>
      <w:r>
        <w:t xml:space="preserve"> DBA 1, DBA 7 , DBA 8, DBA 9, DBA 10</w:t>
      </w:r>
    </w:p>
    <w:p w:rsidR="00DE4F04" w:rsidRPr="00B52640" w:rsidRDefault="00DE4F04" w:rsidP="00DE4F04">
      <w:pPr>
        <w:rPr>
          <w:b/>
        </w:rPr>
      </w:pPr>
      <w:r>
        <w:rPr>
          <w:b/>
        </w:rPr>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3337"/>
        <w:gridCol w:w="4111"/>
        <w:gridCol w:w="3045"/>
        <w:gridCol w:w="3192"/>
      </w:tblGrid>
      <w:tr w:rsidR="00DE4F04" w:rsidRPr="00C42B1E" w:rsidTr="00710CCC">
        <w:tc>
          <w:tcPr>
            <w:tcW w:w="3337" w:type="dxa"/>
          </w:tcPr>
          <w:p w:rsidR="00DE4F04" w:rsidRPr="00710CCC" w:rsidRDefault="00DE4F04" w:rsidP="00DE4F04">
            <w:pPr>
              <w:jc w:val="center"/>
              <w:rPr>
                <w:b/>
              </w:rPr>
            </w:pPr>
            <w:r w:rsidRPr="00710CCC">
              <w:rPr>
                <w:b/>
              </w:rPr>
              <w:t>TEMAS</w:t>
            </w:r>
          </w:p>
          <w:p w:rsidR="00DE4F04" w:rsidRPr="00710CCC" w:rsidRDefault="00DE4F04" w:rsidP="00DE4F04">
            <w:pPr>
              <w:jc w:val="center"/>
              <w:rPr>
                <w:b/>
              </w:rPr>
            </w:pPr>
          </w:p>
        </w:tc>
        <w:tc>
          <w:tcPr>
            <w:tcW w:w="4111" w:type="dxa"/>
          </w:tcPr>
          <w:p w:rsidR="00DE4F04" w:rsidRPr="00710CCC" w:rsidRDefault="00DE4F04" w:rsidP="00DE4F04">
            <w:pPr>
              <w:jc w:val="center"/>
              <w:rPr>
                <w:b/>
              </w:rPr>
            </w:pPr>
            <w:r w:rsidRPr="00710CC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Tr="00710CCC">
        <w:tc>
          <w:tcPr>
            <w:tcW w:w="3337" w:type="dxa"/>
          </w:tcPr>
          <w:p w:rsidR="00DE4F04" w:rsidRPr="00C856BC" w:rsidRDefault="00DE4F04" w:rsidP="00DE4F04">
            <w:pPr>
              <w:autoSpaceDE w:val="0"/>
              <w:autoSpaceDN w:val="0"/>
              <w:adjustRightInd w:val="0"/>
              <w:jc w:val="both"/>
              <w:rPr>
                <w:b/>
                <w:sz w:val="20"/>
                <w:szCs w:val="20"/>
              </w:rPr>
            </w:pPr>
          </w:p>
          <w:p w:rsidR="00DE4F04" w:rsidRPr="00C856BC" w:rsidRDefault="00DE4F04" w:rsidP="00DE4F04">
            <w:pPr>
              <w:tabs>
                <w:tab w:val="num" w:pos="720"/>
              </w:tabs>
              <w:ind w:left="720" w:hanging="360"/>
              <w:jc w:val="both"/>
              <w:rPr>
                <w:b/>
                <w:sz w:val="20"/>
                <w:szCs w:val="20"/>
              </w:rPr>
            </w:pPr>
            <w:r w:rsidRPr="00C856BC">
              <w:rPr>
                <w:b/>
                <w:sz w:val="20"/>
                <w:szCs w:val="20"/>
              </w:rPr>
              <w:t xml:space="preserve">Expresión escrita      </w:t>
            </w:r>
          </w:p>
          <w:p w:rsidR="00DE4F04" w:rsidRPr="00BC7F70" w:rsidRDefault="00DE4F04" w:rsidP="00465D84">
            <w:pPr>
              <w:numPr>
                <w:ilvl w:val="0"/>
                <w:numId w:val="93"/>
              </w:numPr>
              <w:tabs>
                <w:tab w:val="num" w:pos="644"/>
                <w:tab w:val="left" w:pos="1051"/>
                <w:tab w:val="left" w:pos="1291"/>
              </w:tabs>
              <w:jc w:val="both"/>
              <w:rPr>
                <w:sz w:val="20"/>
                <w:szCs w:val="20"/>
                <w:lang w:val="es-CO"/>
              </w:rPr>
            </w:pPr>
            <w:r w:rsidRPr="00BC7F70">
              <w:rPr>
                <w:sz w:val="20"/>
                <w:szCs w:val="20"/>
                <w:lang w:val="es-CO"/>
              </w:rPr>
              <w:t>Conciencia fonológica de las vocales.</w:t>
            </w:r>
          </w:p>
          <w:p w:rsidR="00DE4F04" w:rsidRPr="00BC7F70" w:rsidRDefault="00DE4F04" w:rsidP="00DE4F04">
            <w:pPr>
              <w:tabs>
                <w:tab w:val="left" w:pos="1051"/>
                <w:tab w:val="left" w:pos="1291"/>
              </w:tabs>
              <w:jc w:val="both"/>
              <w:rPr>
                <w:sz w:val="20"/>
                <w:szCs w:val="20"/>
                <w:lang w:val="es-CO"/>
              </w:rPr>
            </w:pPr>
          </w:p>
          <w:p w:rsidR="00DE4F04" w:rsidRPr="00C856BC" w:rsidRDefault="00DE4F04" w:rsidP="00DE4F04">
            <w:pPr>
              <w:tabs>
                <w:tab w:val="num" w:pos="720"/>
              </w:tabs>
              <w:ind w:left="720" w:hanging="360"/>
              <w:jc w:val="both"/>
              <w:rPr>
                <w:b/>
                <w:sz w:val="20"/>
                <w:szCs w:val="20"/>
              </w:rPr>
            </w:pPr>
            <w:r w:rsidRPr="00C856BC">
              <w:rPr>
                <w:b/>
                <w:sz w:val="20"/>
                <w:szCs w:val="20"/>
              </w:rPr>
              <w:t>Pre-lectura.</w:t>
            </w:r>
          </w:p>
          <w:p w:rsidR="00DE4F04" w:rsidRPr="00C856BC" w:rsidRDefault="00DE4F04" w:rsidP="00465D84">
            <w:pPr>
              <w:numPr>
                <w:ilvl w:val="0"/>
                <w:numId w:val="93"/>
              </w:numPr>
              <w:tabs>
                <w:tab w:val="num" w:pos="644"/>
                <w:tab w:val="left" w:pos="2145"/>
                <w:tab w:val="left" w:pos="2340"/>
              </w:tabs>
              <w:ind w:right="792"/>
              <w:jc w:val="both"/>
              <w:rPr>
                <w:sz w:val="20"/>
                <w:szCs w:val="20"/>
              </w:rPr>
            </w:pPr>
            <w:r w:rsidRPr="00C856BC">
              <w:rPr>
                <w:sz w:val="20"/>
                <w:szCs w:val="20"/>
              </w:rPr>
              <w:t>Lectura de imágenes.</w:t>
            </w:r>
          </w:p>
          <w:p w:rsidR="00DE4F04" w:rsidRPr="00C856BC" w:rsidRDefault="00DE4F04" w:rsidP="00465D84">
            <w:pPr>
              <w:numPr>
                <w:ilvl w:val="0"/>
                <w:numId w:val="93"/>
              </w:numPr>
              <w:tabs>
                <w:tab w:val="num" w:pos="644"/>
                <w:tab w:val="left" w:pos="2145"/>
                <w:tab w:val="left" w:pos="2340"/>
              </w:tabs>
              <w:ind w:right="792"/>
              <w:jc w:val="both"/>
              <w:rPr>
                <w:sz w:val="20"/>
                <w:szCs w:val="20"/>
              </w:rPr>
            </w:pPr>
            <w:r w:rsidRPr="00C856BC">
              <w:rPr>
                <w:sz w:val="20"/>
                <w:szCs w:val="20"/>
              </w:rPr>
              <w:t>Secuencias.</w:t>
            </w:r>
          </w:p>
          <w:p w:rsidR="00DE4F04" w:rsidRPr="00C856BC" w:rsidRDefault="00DE4F04" w:rsidP="00465D84">
            <w:pPr>
              <w:numPr>
                <w:ilvl w:val="0"/>
                <w:numId w:val="93"/>
              </w:numPr>
              <w:tabs>
                <w:tab w:val="num" w:pos="644"/>
                <w:tab w:val="left" w:pos="2145"/>
                <w:tab w:val="left" w:pos="2340"/>
              </w:tabs>
              <w:ind w:right="792"/>
              <w:jc w:val="both"/>
              <w:rPr>
                <w:sz w:val="20"/>
                <w:szCs w:val="20"/>
              </w:rPr>
            </w:pPr>
            <w:r w:rsidRPr="00C856BC">
              <w:rPr>
                <w:sz w:val="20"/>
                <w:szCs w:val="20"/>
              </w:rPr>
              <w:t>Sonidos iníciales y finales.</w:t>
            </w:r>
          </w:p>
          <w:p w:rsidR="00DE4F04" w:rsidRPr="00BC7F70" w:rsidRDefault="00DE4F04" w:rsidP="00465D84">
            <w:pPr>
              <w:numPr>
                <w:ilvl w:val="0"/>
                <w:numId w:val="93"/>
              </w:numPr>
              <w:tabs>
                <w:tab w:val="num" w:pos="644"/>
                <w:tab w:val="left" w:pos="2145"/>
                <w:tab w:val="left" w:pos="2340"/>
              </w:tabs>
              <w:ind w:right="792"/>
              <w:jc w:val="both"/>
              <w:rPr>
                <w:sz w:val="20"/>
                <w:szCs w:val="20"/>
                <w:lang w:val="es-CO"/>
              </w:rPr>
            </w:pPr>
            <w:r w:rsidRPr="00BC7F70">
              <w:rPr>
                <w:sz w:val="20"/>
                <w:szCs w:val="20"/>
                <w:lang w:val="es-CO"/>
              </w:rPr>
              <w:t>Lectura receptiva y participativa de cuentos.</w:t>
            </w:r>
          </w:p>
          <w:p w:rsidR="00DE4F04" w:rsidRPr="00C856BC" w:rsidRDefault="00DE4F04" w:rsidP="00465D84">
            <w:pPr>
              <w:numPr>
                <w:ilvl w:val="0"/>
                <w:numId w:val="93"/>
              </w:numPr>
              <w:tabs>
                <w:tab w:val="num" w:pos="644"/>
                <w:tab w:val="left" w:pos="2145"/>
                <w:tab w:val="left" w:pos="2340"/>
              </w:tabs>
              <w:ind w:right="792"/>
              <w:jc w:val="both"/>
              <w:rPr>
                <w:sz w:val="20"/>
                <w:szCs w:val="20"/>
              </w:rPr>
            </w:pPr>
            <w:r w:rsidRPr="00C856BC">
              <w:rPr>
                <w:sz w:val="20"/>
                <w:szCs w:val="20"/>
              </w:rPr>
              <w:t>Textualización del aula.</w:t>
            </w:r>
          </w:p>
          <w:p w:rsidR="00DE4F04" w:rsidRPr="00C856BC" w:rsidRDefault="00DE4F04" w:rsidP="00465D84">
            <w:pPr>
              <w:pStyle w:val="Prrafodelista"/>
              <w:numPr>
                <w:ilvl w:val="0"/>
                <w:numId w:val="93"/>
              </w:numPr>
              <w:tabs>
                <w:tab w:val="left" w:pos="1080"/>
              </w:tabs>
              <w:autoSpaceDE w:val="0"/>
              <w:autoSpaceDN w:val="0"/>
              <w:adjustRightInd w:val="0"/>
              <w:jc w:val="both"/>
              <w:rPr>
                <w:rFonts w:ascii="Times New Roman" w:hAnsi="Times New Roman"/>
                <w:sz w:val="20"/>
                <w:szCs w:val="20"/>
              </w:rPr>
            </w:pPr>
            <w:r w:rsidRPr="00C856BC">
              <w:rPr>
                <w:rFonts w:ascii="Times New Roman" w:hAnsi="Times New Roman"/>
                <w:sz w:val="20"/>
                <w:szCs w:val="20"/>
              </w:rPr>
              <w:t>El nombre completo</w:t>
            </w:r>
          </w:p>
          <w:p w:rsidR="00DE4F04" w:rsidRPr="00C856BC" w:rsidRDefault="00DE4F04" w:rsidP="00465D84">
            <w:pPr>
              <w:pStyle w:val="Prrafodelista"/>
              <w:numPr>
                <w:ilvl w:val="0"/>
                <w:numId w:val="93"/>
              </w:numPr>
              <w:tabs>
                <w:tab w:val="left" w:pos="1080"/>
              </w:tabs>
              <w:autoSpaceDE w:val="0"/>
              <w:autoSpaceDN w:val="0"/>
              <w:adjustRightInd w:val="0"/>
              <w:jc w:val="both"/>
              <w:rPr>
                <w:rFonts w:ascii="Times New Roman" w:hAnsi="Times New Roman"/>
                <w:sz w:val="20"/>
                <w:szCs w:val="20"/>
              </w:rPr>
            </w:pPr>
            <w:r w:rsidRPr="00C856BC">
              <w:rPr>
                <w:rFonts w:ascii="Times New Roman" w:hAnsi="Times New Roman"/>
                <w:sz w:val="20"/>
                <w:szCs w:val="20"/>
              </w:rPr>
              <w:t>Escritura espontánea.</w:t>
            </w:r>
          </w:p>
          <w:p w:rsidR="00DE4F04" w:rsidRPr="00C856BC" w:rsidRDefault="00DE4F04" w:rsidP="00DE4F04">
            <w:pPr>
              <w:autoSpaceDE w:val="0"/>
              <w:autoSpaceDN w:val="0"/>
              <w:adjustRightInd w:val="0"/>
              <w:jc w:val="both"/>
              <w:rPr>
                <w:sz w:val="20"/>
                <w:szCs w:val="20"/>
              </w:rPr>
            </w:pPr>
          </w:p>
          <w:p w:rsidR="00DE4F04" w:rsidRPr="00C856BC" w:rsidRDefault="00DE4F04" w:rsidP="00465D84">
            <w:pPr>
              <w:numPr>
                <w:ilvl w:val="0"/>
                <w:numId w:val="93"/>
              </w:numPr>
              <w:tabs>
                <w:tab w:val="clear" w:pos="1080"/>
                <w:tab w:val="num" w:pos="644"/>
                <w:tab w:val="left" w:pos="1051"/>
                <w:tab w:val="left" w:pos="1291"/>
              </w:tabs>
              <w:ind w:left="644"/>
              <w:jc w:val="both"/>
              <w:rPr>
                <w:sz w:val="20"/>
                <w:szCs w:val="20"/>
              </w:rPr>
            </w:pPr>
            <w:r w:rsidRPr="00C856BC">
              <w:rPr>
                <w:sz w:val="20"/>
                <w:szCs w:val="20"/>
              </w:rPr>
              <w:t>Confrontación.</w:t>
            </w: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r w:rsidRPr="00C856BC">
              <w:rPr>
                <w:b/>
                <w:sz w:val="20"/>
                <w:szCs w:val="20"/>
              </w:rPr>
              <w:t>MEDIOS DE COMUNICACIÓN</w:t>
            </w:r>
          </w:p>
          <w:p w:rsidR="00DE4F04" w:rsidRPr="00C856BC" w:rsidRDefault="00DE4F04" w:rsidP="00465D84">
            <w:pPr>
              <w:pStyle w:val="Prrafodelista"/>
              <w:numPr>
                <w:ilvl w:val="0"/>
                <w:numId w:val="89"/>
              </w:numPr>
              <w:autoSpaceDE w:val="0"/>
              <w:autoSpaceDN w:val="0"/>
              <w:adjustRightInd w:val="0"/>
              <w:jc w:val="both"/>
              <w:rPr>
                <w:rFonts w:ascii="Times New Roman" w:hAnsi="Times New Roman"/>
                <w:b/>
                <w:sz w:val="20"/>
                <w:szCs w:val="20"/>
              </w:rPr>
            </w:pPr>
            <w:r w:rsidRPr="00C856BC">
              <w:rPr>
                <w:rFonts w:ascii="Times New Roman" w:hAnsi="Times New Roman"/>
                <w:sz w:val="20"/>
                <w:szCs w:val="20"/>
              </w:rPr>
              <w:t xml:space="preserve">Orales </w:t>
            </w:r>
          </w:p>
          <w:p w:rsidR="00DE4F04" w:rsidRPr="00C856BC" w:rsidRDefault="00DE4F04" w:rsidP="00465D84">
            <w:pPr>
              <w:pStyle w:val="Prrafodelista"/>
              <w:numPr>
                <w:ilvl w:val="0"/>
                <w:numId w:val="89"/>
              </w:numPr>
              <w:autoSpaceDE w:val="0"/>
              <w:autoSpaceDN w:val="0"/>
              <w:adjustRightInd w:val="0"/>
              <w:jc w:val="both"/>
              <w:rPr>
                <w:rFonts w:ascii="Times New Roman" w:hAnsi="Times New Roman"/>
                <w:b/>
                <w:sz w:val="20"/>
                <w:szCs w:val="20"/>
              </w:rPr>
            </w:pPr>
            <w:r w:rsidRPr="00C856BC">
              <w:rPr>
                <w:rFonts w:ascii="Times New Roman" w:hAnsi="Times New Roman"/>
                <w:sz w:val="20"/>
                <w:szCs w:val="20"/>
              </w:rPr>
              <w:t>Visuales</w:t>
            </w:r>
          </w:p>
          <w:p w:rsidR="00DE4F04" w:rsidRPr="00C856BC" w:rsidRDefault="00DE4F04" w:rsidP="00465D84">
            <w:pPr>
              <w:pStyle w:val="Prrafodelista"/>
              <w:numPr>
                <w:ilvl w:val="0"/>
                <w:numId w:val="89"/>
              </w:numPr>
              <w:autoSpaceDE w:val="0"/>
              <w:autoSpaceDN w:val="0"/>
              <w:adjustRightInd w:val="0"/>
              <w:jc w:val="both"/>
              <w:rPr>
                <w:rFonts w:ascii="Times New Roman" w:hAnsi="Times New Roman"/>
                <w:b/>
                <w:sz w:val="20"/>
                <w:szCs w:val="20"/>
              </w:rPr>
            </w:pPr>
            <w:r w:rsidRPr="00C856BC">
              <w:rPr>
                <w:rFonts w:ascii="Times New Roman" w:hAnsi="Times New Roman"/>
                <w:sz w:val="20"/>
                <w:szCs w:val="20"/>
              </w:rPr>
              <w:t xml:space="preserve">Escritos </w:t>
            </w:r>
          </w:p>
          <w:p w:rsidR="00DE4F04" w:rsidRPr="00C856BC" w:rsidRDefault="00DE4F04" w:rsidP="00465D84">
            <w:pPr>
              <w:pStyle w:val="Prrafodelista"/>
              <w:numPr>
                <w:ilvl w:val="0"/>
                <w:numId w:val="89"/>
              </w:numPr>
              <w:autoSpaceDE w:val="0"/>
              <w:autoSpaceDN w:val="0"/>
              <w:adjustRightInd w:val="0"/>
              <w:jc w:val="both"/>
              <w:rPr>
                <w:rFonts w:ascii="Times New Roman" w:hAnsi="Times New Roman"/>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p w:rsidR="00DE4F04" w:rsidRPr="00C856BC" w:rsidRDefault="00DE4F04" w:rsidP="00DE4F04">
            <w:pPr>
              <w:autoSpaceDE w:val="0"/>
              <w:autoSpaceDN w:val="0"/>
              <w:adjustRightInd w:val="0"/>
              <w:jc w:val="both"/>
              <w:rPr>
                <w:b/>
                <w:sz w:val="20"/>
                <w:szCs w:val="20"/>
              </w:rPr>
            </w:pPr>
          </w:p>
        </w:tc>
        <w:tc>
          <w:tcPr>
            <w:tcW w:w="4111" w:type="dxa"/>
          </w:tcPr>
          <w:p w:rsidR="00DE4F04" w:rsidRPr="00BC7F70" w:rsidRDefault="00DE4F04" w:rsidP="00465D84">
            <w:pPr>
              <w:numPr>
                <w:ilvl w:val="0"/>
                <w:numId w:val="94"/>
              </w:numPr>
              <w:rPr>
                <w:sz w:val="20"/>
                <w:szCs w:val="20"/>
                <w:lang w:val="es-CO"/>
              </w:rPr>
            </w:pPr>
            <w:r w:rsidRPr="00BC7F70">
              <w:rPr>
                <w:sz w:val="20"/>
                <w:szCs w:val="20"/>
                <w:lang w:val="es-CO"/>
              </w:rPr>
              <w:lastRenderedPageBreak/>
              <w:t>Utilización de audio-cuentos y canti-cuentos.</w:t>
            </w:r>
          </w:p>
          <w:p w:rsidR="00DE4F04" w:rsidRPr="00BC7F70" w:rsidRDefault="00DE4F04" w:rsidP="00465D84">
            <w:pPr>
              <w:numPr>
                <w:ilvl w:val="0"/>
                <w:numId w:val="94"/>
              </w:numPr>
              <w:rPr>
                <w:sz w:val="20"/>
                <w:szCs w:val="20"/>
                <w:lang w:val="es-CO"/>
              </w:rPr>
            </w:pPr>
            <w:r w:rsidRPr="00BC7F70">
              <w:rPr>
                <w:sz w:val="20"/>
                <w:szCs w:val="20"/>
                <w:lang w:val="es-CO"/>
              </w:rPr>
              <w:t>La hora del cuento, diálogo y creación colectiva.</w:t>
            </w:r>
          </w:p>
          <w:p w:rsidR="00DE4F04" w:rsidRPr="00BC7F70" w:rsidRDefault="00DE4F04" w:rsidP="00465D84">
            <w:pPr>
              <w:numPr>
                <w:ilvl w:val="0"/>
                <w:numId w:val="94"/>
              </w:numPr>
              <w:rPr>
                <w:sz w:val="20"/>
                <w:szCs w:val="20"/>
                <w:lang w:val="es-CO"/>
              </w:rPr>
            </w:pPr>
            <w:r w:rsidRPr="00BC7F70">
              <w:rPr>
                <w:sz w:val="20"/>
                <w:szCs w:val="20"/>
                <w:lang w:val="es-CO"/>
              </w:rPr>
              <w:lastRenderedPageBreak/>
              <w:t>Interacción directa con los textos.</w:t>
            </w:r>
          </w:p>
          <w:p w:rsidR="00DE4F04" w:rsidRPr="00BC7F70" w:rsidRDefault="00DE4F04" w:rsidP="00465D84">
            <w:pPr>
              <w:numPr>
                <w:ilvl w:val="0"/>
                <w:numId w:val="94"/>
              </w:numPr>
              <w:rPr>
                <w:sz w:val="20"/>
                <w:szCs w:val="20"/>
                <w:lang w:val="es-CO"/>
              </w:rPr>
            </w:pPr>
            <w:r w:rsidRPr="00BC7F70">
              <w:rPr>
                <w:sz w:val="20"/>
                <w:szCs w:val="20"/>
                <w:lang w:val="es-CO"/>
              </w:rPr>
              <w:t>Préstamo de textos para llevar a la casa.</w:t>
            </w:r>
          </w:p>
          <w:p w:rsidR="00DE4F04" w:rsidRPr="00BC7F70" w:rsidRDefault="00DE4F04" w:rsidP="00465D84">
            <w:pPr>
              <w:numPr>
                <w:ilvl w:val="0"/>
                <w:numId w:val="94"/>
              </w:numPr>
              <w:rPr>
                <w:sz w:val="20"/>
                <w:szCs w:val="20"/>
                <w:lang w:val="es-CO"/>
              </w:rPr>
            </w:pPr>
            <w:r w:rsidRPr="00BC7F70">
              <w:rPr>
                <w:sz w:val="20"/>
                <w:szCs w:val="20"/>
                <w:lang w:val="es-CO"/>
              </w:rPr>
              <w:t>Lectura de imágenes, formación de secuencias por asociación de escenas y narración de historias inventadas.</w:t>
            </w:r>
          </w:p>
          <w:p w:rsidR="00DE4F04" w:rsidRPr="00BC7F70" w:rsidRDefault="00DE4F04" w:rsidP="00465D84">
            <w:pPr>
              <w:numPr>
                <w:ilvl w:val="0"/>
                <w:numId w:val="94"/>
              </w:numPr>
              <w:rPr>
                <w:sz w:val="20"/>
                <w:szCs w:val="20"/>
                <w:lang w:val="es-CO"/>
              </w:rPr>
            </w:pPr>
            <w:r w:rsidRPr="00BC7F70">
              <w:rPr>
                <w:sz w:val="20"/>
                <w:szCs w:val="20"/>
                <w:lang w:val="es-CO"/>
              </w:rPr>
              <w:t>Hacer correspondencia imagen con rótulos de las vocales y palabras con el sonido vocálico inicial.</w:t>
            </w:r>
          </w:p>
          <w:p w:rsidR="00DE4F04" w:rsidRPr="00BC7F70" w:rsidRDefault="00DE4F04" w:rsidP="00465D84">
            <w:pPr>
              <w:numPr>
                <w:ilvl w:val="0"/>
                <w:numId w:val="94"/>
              </w:numPr>
              <w:rPr>
                <w:sz w:val="20"/>
                <w:szCs w:val="20"/>
                <w:lang w:val="es-CO"/>
              </w:rPr>
            </w:pPr>
            <w:r w:rsidRPr="00BC7F70">
              <w:rPr>
                <w:sz w:val="20"/>
                <w:szCs w:val="20"/>
                <w:lang w:val="es-CO"/>
              </w:rPr>
              <w:t>Nombrar objetos que se relacionen con el sonido inicial.</w:t>
            </w:r>
          </w:p>
          <w:p w:rsidR="00DE4F04" w:rsidRPr="00BC7F70" w:rsidRDefault="00DE4F04" w:rsidP="00465D84">
            <w:pPr>
              <w:numPr>
                <w:ilvl w:val="0"/>
                <w:numId w:val="94"/>
              </w:numPr>
              <w:rPr>
                <w:sz w:val="20"/>
                <w:szCs w:val="20"/>
                <w:lang w:val="es-CO"/>
              </w:rPr>
            </w:pPr>
            <w:r w:rsidRPr="00BC7F70">
              <w:rPr>
                <w:sz w:val="20"/>
                <w:szCs w:val="20"/>
                <w:lang w:val="es-CO"/>
              </w:rPr>
              <w:t>Lectura de avisos, carteles, etiquetas, rótulos, etc.</w:t>
            </w:r>
          </w:p>
          <w:p w:rsidR="00DE4F04" w:rsidRPr="00BC7F70" w:rsidRDefault="00DE4F04" w:rsidP="00465D84">
            <w:pPr>
              <w:numPr>
                <w:ilvl w:val="0"/>
                <w:numId w:val="94"/>
              </w:numPr>
              <w:rPr>
                <w:sz w:val="20"/>
                <w:szCs w:val="20"/>
                <w:lang w:val="es-CO"/>
              </w:rPr>
            </w:pPr>
            <w:r w:rsidRPr="00BC7F70">
              <w:rPr>
                <w:sz w:val="20"/>
                <w:szCs w:val="20"/>
                <w:lang w:val="es-CO"/>
              </w:rPr>
              <w:t>Buscar palabras que inicien por la vocal indicada.</w:t>
            </w:r>
          </w:p>
          <w:p w:rsidR="00DE4F04" w:rsidRPr="00BC7F70" w:rsidRDefault="00DE4F04" w:rsidP="00465D84">
            <w:pPr>
              <w:numPr>
                <w:ilvl w:val="0"/>
                <w:numId w:val="94"/>
              </w:numPr>
              <w:rPr>
                <w:sz w:val="20"/>
                <w:szCs w:val="20"/>
                <w:lang w:val="es-CO"/>
              </w:rPr>
            </w:pPr>
            <w:r w:rsidRPr="00BC7F70">
              <w:rPr>
                <w:sz w:val="20"/>
                <w:szCs w:val="20"/>
                <w:lang w:val="es-CO"/>
              </w:rPr>
              <w:t>Dentro de un texto colorear la vocal señalada.</w:t>
            </w:r>
          </w:p>
          <w:p w:rsidR="00DE4F04" w:rsidRPr="00C856BC" w:rsidRDefault="00DE4F04" w:rsidP="00465D84">
            <w:pPr>
              <w:numPr>
                <w:ilvl w:val="0"/>
                <w:numId w:val="94"/>
              </w:numPr>
              <w:rPr>
                <w:sz w:val="20"/>
                <w:szCs w:val="20"/>
              </w:rPr>
            </w:pPr>
            <w:r w:rsidRPr="00BC7F70">
              <w:rPr>
                <w:sz w:val="20"/>
                <w:szCs w:val="20"/>
                <w:lang w:val="es-CO"/>
              </w:rPr>
              <w:t xml:space="preserve">Utilizar los rótulos de los nombres para llamar a lista. </w:t>
            </w:r>
            <w:r w:rsidRPr="00C856BC">
              <w:rPr>
                <w:sz w:val="20"/>
                <w:szCs w:val="20"/>
              </w:rPr>
              <w:t>Haciendo que lo identifiquen.</w:t>
            </w:r>
          </w:p>
          <w:p w:rsidR="00DE4F04" w:rsidRPr="00BC7F70" w:rsidRDefault="00DE4F04" w:rsidP="00465D84">
            <w:pPr>
              <w:numPr>
                <w:ilvl w:val="0"/>
                <w:numId w:val="94"/>
              </w:numPr>
              <w:rPr>
                <w:sz w:val="20"/>
                <w:szCs w:val="20"/>
                <w:lang w:val="es-CO"/>
              </w:rPr>
            </w:pPr>
            <w:r w:rsidRPr="00BC7F70">
              <w:rPr>
                <w:sz w:val="20"/>
                <w:szCs w:val="20"/>
                <w:lang w:val="es-CO"/>
              </w:rPr>
              <w:t>Jugar a identificar ¿dónde dice?</w:t>
            </w:r>
          </w:p>
          <w:p w:rsidR="00DE4F04" w:rsidRPr="00BC7F70" w:rsidRDefault="00DE4F04" w:rsidP="00465D84">
            <w:pPr>
              <w:numPr>
                <w:ilvl w:val="0"/>
                <w:numId w:val="94"/>
              </w:numPr>
              <w:rPr>
                <w:sz w:val="20"/>
                <w:szCs w:val="20"/>
                <w:lang w:val="es-CO"/>
              </w:rPr>
            </w:pPr>
            <w:r w:rsidRPr="00BC7F70">
              <w:rPr>
                <w:sz w:val="20"/>
                <w:szCs w:val="20"/>
                <w:lang w:val="es-CO"/>
              </w:rPr>
              <w:t>Escribir el nombre con el modelo, recortan las letras y formarlo.</w:t>
            </w:r>
          </w:p>
          <w:p w:rsidR="00DE4F04" w:rsidRPr="00C856BC" w:rsidRDefault="00DE4F04" w:rsidP="00465D84">
            <w:pPr>
              <w:numPr>
                <w:ilvl w:val="0"/>
                <w:numId w:val="94"/>
              </w:numPr>
              <w:rPr>
                <w:sz w:val="20"/>
                <w:szCs w:val="20"/>
              </w:rPr>
            </w:pPr>
            <w:r w:rsidRPr="00BC7F70">
              <w:rPr>
                <w:sz w:val="20"/>
                <w:szCs w:val="20"/>
                <w:lang w:val="es-CO"/>
              </w:rPr>
              <w:t xml:space="preserve">Elaborar pictogramas de cuatro segmentos sobre un tema trabajado. </w:t>
            </w:r>
            <w:r w:rsidRPr="00C856BC">
              <w:rPr>
                <w:sz w:val="20"/>
                <w:szCs w:val="20"/>
              </w:rPr>
              <w:t>Hacer lectura de pictogramas.</w:t>
            </w:r>
          </w:p>
          <w:p w:rsidR="00DE4F04" w:rsidRPr="00BC7F70" w:rsidRDefault="00DE4F04" w:rsidP="00465D84">
            <w:pPr>
              <w:numPr>
                <w:ilvl w:val="0"/>
                <w:numId w:val="94"/>
              </w:numPr>
              <w:tabs>
                <w:tab w:val="left" w:pos="1051"/>
                <w:tab w:val="left" w:pos="1291"/>
              </w:tabs>
              <w:jc w:val="both"/>
              <w:rPr>
                <w:sz w:val="20"/>
                <w:szCs w:val="20"/>
                <w:lang w:val="es-CO"/>
              </w:rPr>
            </w:pPr>
            <w:r w:rsidRPr="00BC7F70">
              <w:rPr>
                <w:sz w:val="20"/>
                <w:szCs w:val="20"/>
                <w:lang w:val="es-CO"/>
              </w:rPr>
              <w:t>Formar historias a partir de imágenes de secuencias, dándole orden y escribiendo la historia</w:t>
            </w:r>
          </w:p>
          <w:p w:rsidR="00DE4F04" w:rsidRPr="00BC7F70" w:rsidRDefault="00DE4F04" w:rsidP="00465D84">
            <w:pPr>
              <w:numPr>
                <w:ilvl w:val="0"/>
                <w:numId w:val="94"/>
              </w:numPr>
              <w:rPr>
                <w:sz w:val="20"/>
                <w:szCs w:val="20"/>
                <w:lang w:val="es-CO"/>
              </w:rPr>
            </w:pPr>
            <w:r w:rsidRPr="00BC7F70">
              <w:rPr>
                <w:sz w:val="20"/>
                <w:szCs w:val="20"/>
                <w:lang w:val="es-CO"/>
              </w:rPr>
              <w:t>Escribir historietas a partir de imágenes.</w:t>
            </w:r>
          </w:p>
          <w:p w:rsidR="00DE4F04" w:rsidRPr="00BC7F70" w:rsidRDefault="00DE4F04" w:rsidP="00465D84">
            <w:pPr>
              <w:numPr>
                <w:ilvl w:val="0"/>
                <w:numId w:val="94"/>
              </w:numPr>
              <w:rPr>
                <w:sz w:val="20"/>
                <w:szCs w:val="20"/>
                <w:lang w:val="es-CO"/>
              </w:rPr>
            </w:pPr>
            <w:r w:rsidRPr="00BC7F70">
              <w:rPr>
                <w:sz w:val="20"/>
                <w:szCs w:val="20"/>
                <w:lang w:val="es-CO"/>
              </w:rPr>
              <w:t>Escribir una historia a partir de una imagen.</w:t>
            </w:r>
          </w:p>
          <w:p w:rsidR="00DE4F04" w:rsidRPr="00BC7F70" w:rsidRDefault="00DE4F04" w:rsidP="00465D84">
            <w:pPr>
              <w:numPr>
                <w:ilvl w:val="0"/>
                <w:numId w:val="94"/>
              </w:numPr>
              <w:rPr>
                <w:sz w:val="20"/>
                <w:szCs w:val="20"/>
                <w:lang w:val="es-CO"/>
              </w:rPr>
            </w:pPr>
            <w:r w:rsidRPr="00BC7F70">
              <w:rPr>
                <w:sz w:val="20"/>
                <w:szCs w:val="20"/>
                <w:lang w:val="es-CO"/>
              </w:rPr>
              <w:t>Realizar la transcripción de lo escrito por los niños.</w:t>
            </w:r>
          </w:p>
          <w:p w:rsidR="00DE4F04" w:rsidRPr="00BC7F70" w:rsidRDefault="00DE4F04" w:rsidP="00465D84">
            <w:pPr>
              <w:pStyle w:val="Prrafodelista"/>
              <w:numPr>
                <w:ilvl w:val="0"/>
                <w:numId w:val="94"/>
              </w:numPr>
              <w:rPr>
                <w:rFonts w:ascii="Times New Roman" w:hAnsi="Times New Roman"/>
                <w:b/>
                <w:sz w:val="20"/>
                <w:szCs w:val="20"/>
                <w:lang w:val="es-CO"/>
              </w:rPr>
            </w:pPr>
            <w:r w:rsidRPr="00BC7F70">
              <w:rPr>
                <w:rFonts w:ascii="Times New Roman" w:hAnsi="Times New Roman"/>
                <w:sz w:val="20"/>
                <w:szCs w:val="20"/>
                <w:lang w:val="es-CO"/>
              </w:rPr>
              <w:lastRenderedPageBreak/>
              <w:t>Escritura espontanea a partir de lo viven ciado en el Proyecto de aula.</w:t>
            </w:r>
          </w:p>
          <w:p w:rsidR="00DE4F04" w:rsidRPr="00BC7F70" w:rsidRDefault="00DE4F04" w:rsidP="00465D84">
            <w:pPr>
              <w:numPr>
                <w:ilvl w:val="0"/>
                <w:numId w:val="94"/>
              </w:numPr>
              <w:rPr>
                <w:sz w:val="20"/>
                <w:szCs w:val="20"/>
                <w:lang w:val="es-CO"/>
              </w:rPr>
            </w:pPr>
            <w:r w:rsidRPr="00BC7F70">
              <w:rPr>
                <w:sz w:val="20"/>
                <w:szCs w:val="20"/>
                <w:lang w:val="es-CO"/>
              </w:rPr>
              <w:t>Elaboración de cartilla personal con los seres vivos que más les gustan</w:t>
            </w:r>
          </w:p>
          <w:p w:rsidR="00DE4F04" w:rsidRPr="00BC7F70" w:rsidRDefault="00DE4F04" w:rsidP="00DE4F04">
            <w:pPr>
              <w:autoSpaceDE w:val="0"/>
              <w:autoSpaceDN w:val="0"/>
              <w:adjustRightInd w:val="0"/>
              <w:rPr>
                <w:lang w:val="es-CO"/>
              </w:rPr>
            </w:pPr>
          </w:p>
        </w:tc>
        <w:tc>
          <w:tcPr>
            <w:tcW w:w="3045" w:type="dxa"/>
          </w:tcPr>
          <w:p w:rsidR="00DE4F04" w:rsidRPr="00BC7F70" w:rsidRDefault="00DE4F04" w:rsidP="00DE4F04">
            <w:pPr>
              <w:rPr>
                <w:sz w:val="20"/>
                <w:szCs w:val="20"/>
                <w:lang w:val="es-CO"/>
              </w:rPr>
            </w:pPr>
            <w:r w:rsidRPr="00BC7F70">
              <w:rPr>
                <w:sz w:val="20"/>
                <w:szCs w:val="20"/>
                <w:lang w:val="es-CO"/>
              </w:rPr>
              <w:lastRenderedPageBreak/>
              <w:t>- Colección de cuentos del preescolar y de la biblioteca</w:t>
            </w:r>
          </w:p>
          <w:p w:rsidR="00DE4F04" w:rsidRPr="00BC7F70" w:rsidRDefault="00DE4F04" w:rsidP="00DE4F04">
            <w:pPr>
              <w:rPr>
                <w:sz w:val="20"/>
                <w:szCs w:val="20"/>
                <w:lang w:val="es-CO"/>
              </w:rPr>
            </w:pPr>
            <w:r w:rsidRPr="00BC7F70">
              <w:rPr>
                <w:sz w:val="20"/>
                <w:szCs w:val="20"/>
                <w:lang w:val="es-CO"/>
              </w:rPr>
              <w:t>- Audio cuentos</w:t>
            </w:r>
          </w:p>
          <w:p w:rsidR="00DE4F04" w:rsidRPr="00BC7F70" w:rsidRDefault="00DE4F04" w:rsidP="00DE4F04">
            <w:pPr>
              <w:rPr>
                <w:sz w:val="20"/>
                <w:szCs w:val="20"/>
                <w:lang w:val="es-CO"/>
              </w:rPr>
            </w:pPr>
            <w:r w:rsidRPr="00BC7F70">
              <w:rPr>
                <w:sz w:val="20"/>
                <w:szCs w:val="20"/>
                <w:lang w:val="es-CO"/>
              </w:rPr>
              <w:t>- Computador</w:t>
            </w:r>
          </w:p>
          <w:p w:rsidR="00DE4F04" w:rsidRPr="00BC7F70" w:rsidRDefault="00DE4F04" w:rsidP="00DE4F04">
            <w:pPr>
              <w:rPr>
                <w:sz w:val="20"/>
                <w:szCs w:val="20"/>
                <w:lang w:val="es-CO"/>
              </w:rPr>
            </w:pPr>
            <w:r w:rsidRPr="00BC7F70">
              <w:rPr>
                <w:sz w:val="20"/>
                <w:szCs w:val="20"/>
                <w:lang w:val="es-CO"/>
              </w:rPr>
              <w:lastRenderedPageBreak/>
              <w:t>- Video beam</w:t>
            </w:r>
          </w:p>
          <w:p w:rsidR="00DE4F04" w:rsidRPr="00BC7F70" w:rsidRDefault="00DE4F04" w:rsidP="00DE4F04">
            <w:pPr>
              <w:rPr>
                <w:sz w:val="20"/>
                <w:szCs w:val="20"/>
                <w:lang w:val="es-CO"/>
              </w:rPr>
            </w:pPr>
            <w:r w:rsidRPr="00BC7F70">
              <w:rPr>
                <w:sz w:val="20"/>
                <w:szCs w:val="20"/>
                <w:lang w:val="es-CO"/>
              </w:rPr>
              <w:t>- Grabadora</w:t>
            </w:r>
          </w:p>
          <w:p w:rsidR="00DE4F04" w:rsidRPr="00BC7F70" w:rsidRDefault="00DE4F04" w:rsidP="00DE4F04">
            <w:pPr>
              <w:rPr>
                <w:sz w:val="20"/>
                <w:szCs w:val="20"/>
                <w:lang w:val="es-CO"/>
              </w:rPr>
            </w:pPr>
            <w:r w:rsidRPr="00BC7F70">
              <w:rPr>
                <w:sz w:val="20"/>
                <w:szCs w:val="20"/>
                <w:lang w:val="es-CO"/>
              </w:rPr>
              <w:t>- Usb</w:t>
            </w:r>
          </w:p>
          <w:p w:rsidR="00DE4F04" w:rsidRPr="00BC7F70" w:rsidRDefault="00DE4F04" w:rsidP="00DE4F04">
            <w:pPr>
              <w:rPr>
                <w:sz w:val="20"/>
                <w:szCs w:val="20"/>
                <w:lang w:val="es-CO"/>
              </w:rPr>
            </w:pPr>
            <w:r w:rsidRPr="00BC7F70">
              <w:rPr>
                <w:sz w:val="20"/>
                <w:szCs w:val="20"/>
                <w:lang w:val="es-CO"/>
              </w:rPr>
              <w:t>- Secuencia de imágenes</w:t>
            </w:r>
          </w:p>
          <w:p w:rsidR="00DE4F04" w:rsidRPr="00BC7F70" w:rsidRDefault="00DE4F04" w:rsidP="00DE4F04">
            <w:pPr>
              <w:rPr>
                <w:sz w:val="20"/>
                <w:szCs w:val="20"/>
                <w:lang w:val="es-CO"/>
              </w:rPr>
            </w:pPr>
            <w:r w:rsidRPr="00BC7F70">
              <w:rPr>
                <w:sz w:val="20"/>
                <w:szCs w:val="20"/>
                <w:lang w:val="es-CO"/>
              </w:rPr>
              <w:t>- Fotocopias de trabajo</w:t>
            </w:r>
          </w:p>
          <w:p w:rsidR="00DE4F04" w:rsidRPr="00BC7F70" w:rsidRDefault="00DE4F04" w:rsidP="00DE4F04">
            <w:pPr>
              <w:rPr>
                <w:sz w:val="20"/>
                <w:szCs w:val="20"/>
                <w:lang w:val="es-CO"/>
              </w:rPr>
            </w:pPr>
            <w:r w:rsidRPr="00BC7F70">
              <w:rPr>
                <w:sz w:val="20"/>
                <w:szCs w:val="20"/>
                <w:lang w:val="es-CO"/>
              </w:rPr>
              <w:t>- Portadores de texto</w:t>
            </w:r>
          </w:p>
          <w:p w:rsidR="00DE4F04" w:rsidRPr="00BC7F70" w:rsidRDefault="00DE4F04" w:rsidP="00DE4F04">
            <w:pPr>
              <w:rPr>
                <w:sz w:val="20"/>
                <w:szCs w:val="20"/>
                <w:lang w:val="es-CO"/>
              </w:rPr>
            </w:pPr>
            <w:r w:rsidRPr="00BC7F70">
              <w:rPr>
                <w:sz w:val="20"/>
                <w:szCs w:val="20"/>
                <w:lang w:val="es-CO"/>
              </w:rPr>
              <w:t>- Colores</w:t>
            </w:r>
          </w:p>
          <w:p w:rsidR="00DE4F04" w:rsidRPr="00BC7F70" w:rsidRDefault="00DE4F04" w:rsidP="00DE4F04">
            <w:pPr>
              <w:rPr>
                <w:sz w:val="20"/>
                <w:szCs w:val="20"/>
                <w:lang w:val="es-CO"/>
              </w:rPr>
            </w:pPr>
            <w:r w:rsidRPr="00BC7F70">
              <w:rPr>
                <w:sz w:val="20"/>
                <w:szCs w:val="20"/>
                <w:lang w:val="es-CO"/>
              </w:rPr>
              <w:t>- Cartulina</w:t>
            </w:r>
          </w:p>
          <w:p w:rsidR="00DE4F04" w:rsidRPr="00BC7F70" w:rsidRDefault="00DE4F04" w:rsidP="00DE4F04">
            <w:pPr>
              <w:rPr>
                <w:sz w:val="20"/>
                <w:szCs w:val="20"/>
                <w:lang w:val="es-CO"/>
              </w:rPr>
            </w:pPr>
            <w:r w:rsidRPr="00BC7F70">
              <w:rPr>
                <w:sz w:val="20"/>
                <w:szCs w:val="20"/>
                <w:lang w:val="es-CO"/>
              </w:rPr>
              <w:t>- Hojas de block</w:t>
            </w:r>
          </w:p>
          <w:p w:rsidR="00DE4F04" w:rsidRPr="002C2808" w:rsidRDefault="00DE4F04" w:rsidP="00DE4F04">
            <w:pPr>
              <w:rPr>
                <w:sz w:val="20"/>
                <w:szCs w:val="20"/>
              </w:rPr>
            </w:pPr>
            <w:r w:rsidRPr="002C2808">
              <w:rPr>
                <w:sz w:val="20"/>
                <w:szCs w:val="20"/>
              </w:rPr>
              <w:t>- Revistas y periódicos</w:t>
            </w:r>
          </w:p>
        </w:tc>
        <w:tc>
          <w:tcPr>
            <w:tcW w:w="3192" w:type="dxa"/>
          </w:tcPr>
          <w:p w:rsidR="00DE4F04" w:rsidRPr="00BC7F70" w:rsidRDefault="00DE4F04" w:rsidP="00DE4F04">
            <w:pPr>
              <w:rPr>
                <w:rFonts w:cs="Arial"/>
                <w:sz w:val="20"/>
                <w:szCs w:val="20"/>
                <w:lang w:val="es-CO"/>
              </w:rPr>
            </w:pPr>
            <w:r w:rsidRPr="00BC7F70">
              <w:rPr>
                <w:sz w:val="20"/>
                <w:szCs w:val="20"/>
                <w:lang w:val="es-CO"/>
              </w:rPr>
              <w:lastRenderedPageBreak/>
              <w:t>-Adquiere conciencia fonológica de los sonidos vocálicos.</w:t>
            </w:r>
          </w:p>
          <w:p w:rsidR="00DE4F04" w:rsidRPr="00BC7F70" w:rsidRDefault="00DE4F04" w:rsidP="00DE4F04">
            <w:pPr>
              <w:rPr>
                <w:rFonts w:cs="Arial"/>
                <w:sz w:val="20"/>
                <w:szCs w:val="20"/>
                <w:lang w:val="es-CO"/>
              </w:rPr>
            </w:pPr>
          </w:p>
          <w:p w:rsidR="00DE4F04" w:rsidRPr="00BC7F70" w:rsidRDefault="00DE4F04" w:rsidP="00DE4F04">
            <w:pPr>
              <w:rPr>
                <w:sz w:val="20"/>
                <w:szCs w:val="20"/>
                <w:lang w:val="es-CO"/>
              </w:rPr>
            </w:pPr>
            <w:r w:rsidRPr="00BC7F70">
              <w:rPr>
                <w:rFonts w:cs="Arial"/>
                <w:b/>
                <w:sz w:val="20"/>
                <w:szCs w:val="20"/>
                <w:u w:val="single"/>
                <w:lang w:val="es-CO"/>
              </w:rPr>
              <w:lastRenderedPageBreak/>
              <w:t xml:space="preserve">- </w:t>
            </w:r>
            <w:r w:rsidRPr="00BC7F70">
              <w:rPr>
                <w:sz w:val="20"/>
                <w:szCs w:val="20"/>
                <w:lang w:val="es-CO"/>
              </w:rPr>
              <w:t>Reconoce y escribe su nombre completo.</w:t>
            </w:r>
          </w:p>
          <w:p w:rsidR="00DE4F04" w:rsidRPr="00BC7F70" w:rsidRDefault="00DE4F04" w:rsidP="00DE4F04">
            <w:pPr>
              <w:autoSpaceDE w:val="0"/>
              <w:autoSpaceDN w:val="0"/>
              <w:adjustRightInd w:val="0"/>
              <w:rPr>
                <w:rFonts w:cs="Arial"/>
                <w:sz w:val="20"/>
                <w:szCs w:val="20"/>
                <w:lang w:val="es-CO"/>
              </w:rPr>
            </w:pPr>
          </w:p>
          <w:p w:rsidR="00DE4F04" w:rsidRPr="00BC7F70" w:rsidRDefault="00DE4F04" w:rsidP="00DE4F04">
            <w:pPr>
              <w:rPr>
                <w:sz w:val="20"/>
                <w:szCs w:val="20"/>
                <w:lang w:val="es-CO"/>
              </w:rPr>
            </w:pPr>
            <w:r w:rsidRPr="00BC7F70">
              <w:rPr>
                <w:rFonts w:cs="Arial"/>
                <w:sz w:val="20"/>
                <w:szCs w:val="20"/>
                <w:lang w:val="es-CO"/>
              </w:rPr>
              <w:t>-Identifica sonidos iniciales y finales de las palabras</w:t>
            </w:r>
          </w:p>
          <w:p w:rsidR="00DE4F04" w:rsidRPr="00BC7F70" w:rsidRDefault="00DE4F04" w:rsidP="00DE4F04">
            <w:pPr>
              <w:autoSpaceDE w:val="0"/>
              <w:autoSpaceDN w:val="0"/>
              <w:adjustRightInd w:val="0"/>
              <w:rPr>
                <w:rFonts w:cs="Arial"/>
                <w:sz w:val="20"/>
                <w:szCs w:val="20"/>
                <w:lang w:val="es-CO"/>
              </w:rPr>
            </w:pPr>
          </w:p>
          <w:p w:rsidR="00DE4F04" w:rsidRPr="00BC7F70" w:rsidRDefault="00DE4F04" w:rsidP="00DE4F04">
            <w:pPr>
              <w:rPr>
                <w:rFonts w:cs="Arial"/>
                <w:sz w:val="20"/>
                <w:szCs w:val="20"/>
                <w:lang w:val="es-CO"/>
              </w:rPr>
            </w:pPr>
            <w:r w:rsidRPr="00BC7F70">
              <w:rPr>
                <w:rFonts w:cs="Arial"/>
                <w:sz w:val="20"/>
                <w:szCs w:val="20"/>
                <w:lang w:val="es-CO"/>
              </w:rPr>
              <w:t>-Realiza confrontación de sus escritos con el de sus compañeros</w:t>
            </w:r>
          </w:p>
          <w:p w:rsidR="00DE4F04" w:rsidRPr="00BC7F70" w:rsidRDefault="00DE4F04" w:rsidP="00DE4F04">
            <w:pPr>
              <w:rPr>
                <w:lang w:val="es-CO"/>
              </w:rPr>
            </w:pPr>
            <w:r w:rsidRPr="00BC7F70">
              <w:rPr>
                <w:rFonts w:cs="Arial"/>
                <w:sz w:val="20"/>
                <w:szCs w:val="20"/>
                <w:lang w:val="es-CO"/>
              </w:rPr>
              <w:t>- Identifica las características de los diferentes medios de comunicación y su papel dentro de la sociedad</w:t>
            </w:r>
          </w:p>
        </w:tc>
      </w:tr>
    </w:tbl>
    <w:p w:rsidR="00DE4F04" w:rsidRDefault="00DE4F04" w:rsidP="00DE4F04"/>
    <w:p w:rsidR="00DE4F04" w:rsidRDefault="00DE4F04" w:rsidP="00DE4F04"/>
    <w:p w:rsidR="00DE4F04" w:rsidRPr="00710CCC" w:rsidRDefault="00DE4F04" w:rsidP="00DE4F04">
      <w:pPr>
        <w:jc w:val="center"/>
        <w:rPr>
          <w:b/>
        </w:rPr>
      </w:pPr>
      <w:r w:rsidRPr="00710CCC">
        <w:rPr>
          <w:b/>
        </w:rPr>
        <w:t>PLAN DE AULA GRADO PREESCOLAR</w:t>
      </w:r>
    </w:p>
    <w:p w:rsidR="00DE4F04" w:rsidRPr="00710CCC" w:rsidRDefault="00CA7CB0" w:rsidP="00DE4F04">
      <w:pPr>
        <w:jc w:val="center"/>
        <w:rPr>
          <w:b/>
        </w:rPr>
      </w:pPr>
      <w:r>
        <w:rPr>
          <w:b/>
        </w:rPr>
        <w:t>AÑO 2018</w:t>
      </w:r>
    </w:p>
    <w:p w:rsidR="00DE4F04" w:rsidRPr="00710CCC" w:rsidRDefault="00DE4F04" w:rsidP="00DE4F04">
      <w:pPr>
        <w:rPr>
          <w:b/>
        </w:rPr>
      </w:pPr>
      <w:r w:rsidRPr="00710CCC">
        <w:rPr>
          <w:b/>
        </w:rPr>
        <w:t xml:space="preserve">PERIODO: 3                  ASIGNATURA/AREA: </w:t>
      </w:r>
      <w:r>
        <w:t xml:space="preserve">Ética    </w:t>
      </w:r>
      <w:r w:rsidRPr="00710CCC">
        <w:rPr>
          <w:b/>
        </w:rPr>
        <w:t xml:space="preserve">GRADO: </w:t>
      </w:r>
      <w:r>
        <w:t>Transición</w:t>
      </w:r>
    </w:p>
    <w:p w:rsidR="00DE4F04" w:rsidRDefault="00DE4F04" w:rsidP="00DE4F04">
      <w:pPr>
        <w:autoSpaceDE w:val="0"/>
        <w:autoSpaceDN w:val="0"/>
        <w:adjustRightInd w:val="0"/>
      </w:pPr>
      <w:r w:rsidRPr="00710CCC">
        <w:rPr>
          <w:b/>
        </w:rPr>
        <w:t>ESTANDARES BASICOS DE COMPETENCIA (EBC):</w:t>
      </w:r>
    </w:p>
    <w:p w:rsidR="00DE4F04" w:rsidRPr="00F07C9E" w:rsidRDefault="00DE4F04" w:rsidP="00DE4F04">
      <w:pPr>
        <w:autoSpaceDE w:val="0"/>
        <w:autoSpaceDN w:val="0"/>
        <w:adjustRightInd w:val="0"/>
      </w:pPr>
      <w:r w:rsidRPr="00F07C9E">
        <w:rPr>
          <w:rFonts w:cs="Arial"/>
        </w:rPr>
        <w:t>Valora la práctica de los valores para el buen desarrollo personal</w:t>
      </w:r>
    </w:p>
    <w:p w:rsidR="00DE4F04" w:rsidRDefault="00DE4F04" w:rsidP="00DE4F04">
      <w:r w:rsidRPr="00710CCC">
        <w:rPr>
          <w:b/>
        </w:rPr>
        <w:t>DERECHOS BASICOS DE APRENDIZAJE (DBA):</w:t>
      </w:r>
      <w:r>
        <w:t xml:space="preserve"> DBA 1, DBA 3, DBA4 , DBA 5, DBA 6</w:t>
      </w:r>
    </w:p>
    <w:p w:rsidR="00DE4F04" w:rsidRPr="00B52640" w:rsidRDefault="00DE4F04" w:rsidP="00DE4F04">
      <w:pPr>
        <w:rPr>
          <w:b/>
        </w:rPr>
      </w:pPr>
      <w:r>
        <w:rPr>
          <w:b/>
        </w:rPr>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C42B1E" w:rsidTr="00DE4F04">
        <w:tc>
          <w:tcPr>
            <w:tcW w:w="2972" w:type="dxa"/>
          </w:tcPr>
          <w:p w:rsidR="00DE4F04" w:rsidRPr="00710CCC" w:rsidRDefault="00DE4F04" w:rsidP="00DE4F04">
            <w:pPr>
              <w:jc w:val="center"/>
              <w:rPr>
                <w:b/>
              </w:rPr>
            </w:pPr>
            <w:r w:rsidRPr="00710CCC">
              <w:rPr>
                <w:b/>
              </w:rPr>
              <w:t>TEMAS</w:t>
            </w:r>
          </w:p>
          <w:p w:rsidR="00DE4F04" w:rsidRPr="00710CCC" w:rsidRDefault="00DE4F04" w:rsidP="00DE4F04">
            <w:pPr>
              <w:jc w:val="center"/>
              <w:rPr>
                <w:b/>
              </w:rPr>
            </w:pPr>
          </w:p>
        </w:tc>
        <w:tc>
          <w:tcPr>
            <w:tcW w:w="4111" w:type="dxa"/>
          </w:tcPr>
          <w:p w:rsidR="00DE4F04" w:rsidRPr="00710CCC" w:rsidRDefault="00DE4F04" w:rsidP="00DE4F04">
            <w:pPr>
              <w:jc w:val="center"/>
              <w:rPr>
                <w:b/>
              </w:rPr>
            </w:pPr>
            <w:r w:rsidRPr="00710CC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Tr="00DE4F04">
        <w:tc>
          <w:tcPr>
            <w:tcW w:w="2972" w:type="dxa"/>
          </w:tcPr>
          <w:p w:rsidR="00DE4F04" w:rsidRPr="00F6468D" w:rsidRDefault="00DE4F04" w:rsidP="00DE4F04">
            <w:pPr>
              <w:autoSpaceDE w:val="0"/>
              <w:autoSpaceDN w:val="0"/>
              <w:adjustRightInd w:val="0"/>
              <w:jc w:val="both"/>
              <w:rPr>
                <w:b/>
              </w:rPr>
            </w:pPr>
          </w:p>
          <w:p w:rsidR="00DE4F04" w:rsidRPr="00F6468D" w:rsidRDefault="00DE4F04" w:rsidP="00DE4F04">
            <w:pPr>
              <w:suppressAutoHyphens/>
              <w:autoSpaceDE w:val="0"/>
              <w:autoSpaceDN w:val="0"/>
              <w:adjustRightInd w:val="0"/>
              <w:rPr>
                <w:b/>
                <w:sz w:val="20"/>
                <w:szCs w:val="20"/>
              </w:rPr>
            </w:pPr>
            <w:r w:rsidRPr="00F6468D">
              <w:rPr>
                <w:b/>
                <w:sz w:val="20"/>
                <w:szCs w:val="20"/>
              </w:rPr>
              <w:t>VALORES:</w:t>
            </w:r>
          </w:p>
          <w:p w:rsidR="00DE4F04" w:rsidRPr="00F6468D" w:rsidRDefault="00DE4F04" w:rsidP="00465D84">
            <w:pPr>
              <w:pStyle w:val="Prrafodelista"/>
              <w:numPr>
                <w:ilvl w:val="0"/>
                <w:numId w:val="95"/>
              </w:numPr>
              <w:tabs>
                <w:tab w:val="left" w:pos="360"/>
              </w:tabs>
              <w:autoSpaceDE w:val="0"/>
              <w:autoSpaceDN w:val="0"/>
              <w:adjustRightInd w:val="0"/>
              <w:jc w:val="both"/>
              <w:rPr>
                <w:rFonts w:ascii="Times New Roman" w:hAnsi="Times New Roman"/>
                <w:b/>
              </w:rPr>
            </w:pPr>
            <w:r w:rsidRPr="00F6468D">
              <w:rPr>
                <w:rFonts w:ascii="Times New Roman" w:hAnsi="Times New Roman"/>
                <w:sz w:val="20"/>
                <w:szCs w:val="20"/>
              </w:rPr>
              <w:t>Solidaridad</w:t>
            </w:r>
          </w:p>
          <w:p w:rsidR="00DE4F04" w:rsidRPr="00F6468D" w:rsidRDefault="00DE4F04" w:rsidP="00465D84">
            <w:pPr>
              <w:pStyle w:val="Prrafodelista"/>
              <w:numPr>
                <w:ilvl w:val="0"/>
                <w:numId w:val="95"/>
              </w:numPr>
              <w:tabs>
                <w:tab w:val="left" w:pos="360"/>
              </w:tabs>
              <w:autoSpaceDE w:val="0"/>
              <w:autoSpaceDN w:val="0"/>
              <w:adjustRightInd w:val="0"/>
              <w:jc w:val="both"/>
              <w:rPr>
                <w:rFonts w:ascii="Times New Roman" w:hAnsi="Times New Roman"/>
                <w:b/>
              </w:rPr>
            </w:pPr>
            <w:r w:rsidRPr="00F6468D">
              <w:rPr>
                <w:rFonts w:ascii="Times New Roman" w:hAnsi="Times New Roman"/>
                <w:sz w:val="20"/>
                <w:szCs w:val="20"/>
              </w:rPr>
              <w:t>Amistad</w:t>
            </w:r>
          </w:p>
          <w:p w:rsidR="00DE4F04" w:rsidRPr="00F6468D" w:rsidRDefault="00DE4F04" w:rsidP="00DE4F04">
            <w:pPr>
              <w:tabs>
                <w:tab w:val="left" w:pos="360"/>
              </w:tabs>
              <w:autoSpaceDE w:val="0"/>
              <w:autoSpaceDN w:val="0"/>
              <w:adjustRightInd w:val="0"/>
              <w:jc w:val="both"/>
              <w:rPr>
                <w:b/>
              </w:rPr>
            </w:pPr>
          </w:p>
          <w:p w:rsidR="00DE4F04" w:rsidRPr="00BC7F70" w:rsidRDefault="00DE4F04" w:rsidP="00DE4F04">
            <w:pPr>
              <w:autoSpaceDE w:val="0"/>
              <w:autoSpaceDN w:val="0"/>
              <w:adjustRightInd w:val="0"/>
              <w:rPr>
                <w:b/>
                <w:sz w:val="20"/>
                <w:szCs w:val="20"/>
                <w:lang w:val="es-CO"/>
              </w:rPr>
            </w:pPr>
            <w:r w:rsidRPr="00BC7F70">
              <w:rPr>
                <w:b/>
                <w:sz w:val="20"/>
                <w:szCs w:val="20"/>
                <w:lang w:val="es-CO"/>
              </w:rPr>
              <w:t>LOS VALORES EN EL GRUPO ESCOLAR</w:t>
            </w:r>
          </w:p>
          <w:p w:rsidR="00DE4F04" w:rsidRPr="00BC7F70" w:rsidRDefault="00DE4F04" w:rsidP="00DE4F04">
            <w:pPr>
              <w:autoSpaceDE w:val="0"/>
              <w:autoSpaceDN w:val="0"/>
              <w:adjustRightInd w:val="0"/>
              <w:jc w:val="both"/>
              <w:rPr>
                <w:sz w:val="20"/>
                <w:szCs w:val="20"/>
                <w:lang w:val="es-CO"/>
              </w:rPr>
            </w:pPr>
            <w:r w:rsidRPr="00BC7F70">
              <w:rPr>
                <w:sz w:val="20"/>
                <w:szCs w:val="20"/>
                <w:lang w:val="es-CO"/>
              </w:rPr>
              <w:t>Valores que se viven en el grupo escolar.</w:t>
            </w:r>
          </w:p>
          <w:p w:rsidR="00DE4F04" w:rsidRPr="00BC7F70" w:rsidRDefault="00DE4F04" w:rsidP="00DE4F04">
            <w:pPr>
              <w:autoSpaceDE w:val="0"/>
              <w:autoSpaceDN w:val="0"/>
              <w:adjustRightInd w:val="0"/>
              <w:jc w:val="both"/>
              <w:rPr>
                <w:sz w:val="20"/>
                <w:szCs w:val="20"/>
                <w:lang w:val="es-CO"/>
              </w:rPr>
            </w:pPr>
          </w:p>
          <w:p w:rsidR="00DE4F04" w:rsidRPr="009F76EF" w:rsidRDefault="00DE4F04" w:rsidP="00DE4F04">
            <w:pPr>
              <w:autoSpaceDE w:val="0"/>
              <w:autoSpaceDN w:val="0"/>
              <w:adjustRightInd w:val="0"/>
              <w:jc w:val="both"/>
              <w:rPr>
                <w:b/>
                <w:lang w:val="es-CO"/>
              </w:rPr>
            </w:pPr>
            <w:r w:rsidRPr="00BC7F70">
              <w:rPr>
                <w:b/>
                <w:sz w:val="20"/>
                <w:szCs w:val="20"/>
                <w:lang w:val="es-CO"/>
              </w:rPr>
              <w:t>LA VIDA COMO VALOR Y DERECHO FUNDAMENTAL</w:t>
            </w:r>
          </w:p>
          <w:p w:rsidR="00DE4F04" w:rsidRPr="009F76EF" w:rsidRDefault="00DE4F04" w:rsidP="00DE4F04">
            <w:pPr>
              <w:autoSpaceDE w:val="0"/>
              <w:autoSpaceDN w:val="0"/>
              <w:adjustRightInd w:val="0"/>
              <w:jc w:val="both"/>
              <w:rPr>
                <w:b/>
                <w:lang w:val="es-CO"/>
              </w:rPr>
            </w:pPr>
          </w:p>
        </w:tc>
        <w:tc>
          <w:tcPr>
            <w:tcW w:w="4111" w:type="dxa"/>
          </w:tcPr>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lastRenderedPageBreak/>
              <w:t>Lectura de cuentos relacionados con los temas o valores a trabajar</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Desarrollar las actividades del plegable de valores</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Video sobre el valor de la solidaridad: buscando a Nemo.</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Canciones infantil: somos parte de una sociedad</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lastRenderedPageBreak/>
              <w:t>Poema: si me das tu mano</w:t>
            </w:r>
          </w:p>
          <w:p w:rsidR="00DE4F04" w:rsidRPr="00BC7F70" w:rsidRDefault="00DE4F04" w:rsidP="00DE4F04">
            <w:pPr>
              <w:autoSpaceDE w:val="0"/>
              <w:autoSpaceDN w:val="0"/>
              <w:adjustRightInd w:val="0"/>
              <w:rPr>
                <w:lang w:val="es-CO"/>
              </w:rPr>
            </w:pPr>
          </w:p>
        </w:tc>
        <w:tc>
          <w:tcPr>
            <w:tcW w:w="3045" w:type="dxa"/>
          </w:tcPr>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lastRenderedPageBreak/>
              <w:t>Colección de cuentos</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Plegable de valores</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Videos</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Televisor</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Computador</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Video Beam</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Usb</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CD</w:t>
            </w:r>
          </w:p>
          <w:p w:rsidR="00DE4F04" w:rsidRPr="00281F5F" w:rsidRDefault="00DE4F04" w:rsidP="00465D84">
            <w:pPr>
              <w:pStyle w:val="Prrafodelista"/>
              <w:numPr>
                <w:ilvl w:val="0"/>
                <w:numId w:val="89"/>
              </w:numPr>
              <w:rPr>
                <w:rFonts w:ascii="Times New Roman" w:hAnsi="Times New Roman"/>
                <w:sz w:val="20"/>
                <w:szCs w:val="20"/>
              </w:rPr>
            </w:pPr>
            <w:r w:rsidRPr="00281F5F">
              <w:rPr>
                <w:rFonts w:ascii="Times New Roman" w:hAnsi="Times New Roman"/>
                <w:sz w:val="20"/>
                <w:szCs w:val="20"/>
              </w:rPr>
              <w:t>Fotocopias de trabajo</w:t>
            </w:r>
          </w:p>
        </w:tc>
        <w:tc>
          <w:tcPr>
            <w:tcW w:w="3192" w:type="dxa"/>
          </w:tcPr>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t>Comprende el significado de los valores trabajados en el periodo y los pone en práctica en su vida cotidiana.</w:t>
            </w:r>
          </w:p>
          <w:p w:rsidR="00DE4F04" w:rsidRPr="00BC7F70" w:rsidRDefault="00DE4F04" w:rsidP="00465D84">
            <w:pPr>
              <w:pStyle w:val="Prrafodelista"/>
              <w:numPr>
                <w:ilvl w:val="0"/>
                <w:numId w:val="89"/>
              </w:numPr>
              <w:rPr>
                <w:rFonts w:ascii="Times New Roman" w:hAnsi="Times New Roman"/>
                <w:sz w:val="20"/>
                <w:szCs w:val="20"/>
                <w:lang w:val="es-CO"/>
              </w:rPr>
            </w:pPr>
            <w:r w:rsidRPr="00BC7F70">
              <w:rPr>
                <w:rFonts w:ascii="Times New Roman" w:hAnsi="Times New Roman"/>
                <w:sz w:val="20"/>
                <w:szCs w:val="20"/>
                <w:lang w:val="es-CO"/>
              </w:rPr>
              <w:t>Practica los valores en su convivencia diaria dentro del aula escolar</w:t>
            </w:r>
          </w:p>
          <w:p w:rsidR="00DE4F04" w:rsidRPr="00BC7F70" w:rsidRDefault="00DE4F04" w:rsidP="00465D84">
            <w:pPr>
              <w:pStyle w:val="Prrafodelista"/>
              <w:numPr>
                <w:ilvl w:val="0"/>
                <w:numId w:val="89"/>
              </w:numPr>
              <w:rPr>
                <w:rFonts w:ascii="Times New Roman" w:hAnsi="Times New Roman"/>
                <w:lang w:val="es-CO"/>
              </w:rPr>
            </w:pPr>
            <w:r w:rsidRPr="00BC7F70">
              <w:rPr>
                <w:rFonts w:ascii="Times New Roman" w:hAnsi="Times New Roman"/>
                <w:sz w:val="20"/>
                <w:szCs w:val="20"/>
                <w:lang w:val="es-CO"/>
              </w:rPr>
              <w:lastRenderedPageBreak/>
              <w:t>Valora la vida como derecho fundamental</w:t>
            </w:r>
          </w:p>
        </w:tc>
      </w:tr>
    </w:tbl>
    <w:p w:rsidR="00DE4F04" w:rsidRDefault="00DE4F04" w:rsidP="00DE4F04"/>
    <w:p w:rsidR="00DE4F04" w:rsidRPr="00710CCC" w:rsidRDefault="00DE4F04" w:rsidP="00DE4F04">
      <w:pPr>
        <w:jc w:val="center"/>
        <w:rPr>
          <w:b/>
        </w:rPr>
      </w:pPr>
      <w:r w:rsidRPr="00710CCC">
        <w:rPr>
          <w:b/>
        </w:rPr>
        <w:t>PLAN DE AULA GRADO PREESCOLAR</w:t>
      </w:r>
    </w:p>
    <w:p w:rsidR="00DE4F04" w:rsidRPr="00710CCC" w:rsidRDefault="00EE1CFD" w:rsidP="00DE4F04">
      <w:pPr>
        <w:jc w:val="center"/>
        <w:rPr>
          <w:b/>
        </w:rPr>
      </w:pPr>
      <w:r>
        <w:rPr>
          <w:b/>
        </w:rPr>
        <w:t>AÑO 2018</w:t>
      </w:r>
    </w:p>
    <w:p w:rsidR="00DE4F04" w:rsidRDefault="00DE4F04" w:rsidP="00DE4F04">
      <w:r w:rsidRPr="00710CCC">
        <w:rPr>
          <w:b/>
        </w:rPr>
        <w:t xml:space="preserve">PERIODO: 3                        ASIGNATURA/AREA: </w:t>
      </w:r>
      <w:r>
        <w:t xml:space="preserve">Afectiva     </w:t>
      </w:r>
      <w:r w:rsidRPr="00710CCC">
        <w:rPr>
          <w:b/>
        </w:rPr>
        <w:t>GRADO:</w:t>
      </w:r>
      <w:r>
        <w:t xml:space="preserve"> Transición</w:t>
      </w:r>
    </w:p>
    <w:p w:rsidR="00DE4F04" w:rsidRPr="00710CCC" w:rsidRDefault="00DE4F04" w:rsidP="00DE4F04">
      <w:pPr>
        <w:autoSpaceDE w:val="0"/>
        <w:autoSpaceDN w:val="0"/>
        <w:adjustRightInd w:val="0"/>
        <w:rPr>
          <w:b/>
        </w:rPr>
      </w:pPr>
      <w:r w:rsidRPr="00710CCC">
        <w:rPr>
          <w:b/>
        </w:rPr>
        <w:t>ESTANDARES BASICOS DE COMPETENCIA (EBC):</w:t>
      </w:r>
    </w:p>
    <w:p w:rsidR="00DE4F04" w:rsidRPr="00F07C9E" w:rsidRDefault="00DE4F04" w:rsidP="00DE4F04">
      <w:pPr>
        <w:autoSpaceDE w:val="0"/>
        <w:autoSpaceDN w:val="0"/>
        <w:adjustRightInd w:val="0"/>
        <w:rPr>
          <w:rFonts w:cs="Arial"/>
        </w:rPr>
      </w:pPr>
      <w:r w:rsidRPr="00F07C9E">
        <w:rPr>
          <w:rFonts w:cs="Arial"/>
        </w:rPr>
        <w:t>Se ubica en grupos sociales de su comunidad, resaltando la familia como eje central y dinámica en la elaboración de normas</w:t>
      </w:r>
      <w:r w:rsidRPr="00F07C9E">
        <w:rPr>
          <w:rFonts w:cs="Arial"/>
        </w:rPr>
        <w:tab/>
        <w:t xml:space="preserve"> </w:t>
      </w:r>
    </w:p>
    <w:p w:rsidR="00DE4F04" w:rsidRPr="00F07C9E" w:rsidRDefault="00DE4F04" w:rsidP="00DE4F04">
      <w:pPr>
        <w:autoSpaceDE w:val="0"/>
        <w:autoSpaceDN w:val="0"/>
        <w:adjustRightInd w:val="0"/>
      </w:pPr>
      <w:r w:rsidRPr="00F07C9E">
        <w:rPr>
          <w:rFonts w:cs="Arial"/>
        </w:rPr>
        <w:t>para la convivencia</w:t>
      </w:r>
    </w:p>
    <w:p w:rsidR="00DE4F04" w:rsidRDefault="00DE4F04" w:rsidP="00DE4F04">
      <w:r w:rsidRPr="00710CCC">
        <w:rPr>
          <w:b/>
        </w:rPr>
        <w:t>DERECHOS BASICOS DE APRENDIZAJE (DBA):</w:t>
      </w:r>
      <w:r>
        <w:t xml:space="preserve"> DBA 1, DBA 4, DBA 5, DBA 6</w:t>
      </w:r>
    </w:p>
    <w:p w:rsidR="00DE4F04" w:rsidRPr="00B52640" w:rsidRDefault="00DE4F04" w:rsidP="00DE4F04">
      <w:pPr>
        <w:rPr>
          <w:b/>
        </w:rPr>
      </w:pPr>
      <w:r>
        <w:rPr>
          <w:b/>
        </w:rPr>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C42B1E" w:rsidTr="00DE4F04">
        <w:tc>
          <w:tcPr>
            <w:tcW w:w="2972" w:type="dxa"/>
          </w:tcPr>
          <w:p w:rsidR="00DE4F04" w:rsidRPr="00710CCC" w:rsidRDefault="00DE4F04" w:rsidP="00DE4F04">
            <w:pPr>
              <w:jc w:val="center"/>
              <w:rPr>
                <w:b/>
              </w:rPr>
            </w:pPr>
            <w:r w:rsidRPr="00710CCC">
              <w:rPr>
                <w:b/>
              </w:rPr>
              <w:t>TEMAS</w:t>
            </w:r>
          </w:p>
          <w:p w:rsidR="00DE4F04" w:rsidRPr="00710CCC" w:rsidRDefault="00DE4F04" w:rsidP="00DE4F04">
            <w:pPr>
              <w:jc w:val="center"/>
              <w:rPr>
                <w:b/>
              </w:rPr>
            </w:pPr>
          </w:p>
        </w:tc>
        <w:tc>
          <w:tcPr>
            <w:tcW w:w="4111" w:type="dxa"/>
          </w:tcPr>
          <w:p w:rsidR="00DE4F04" w:rsidRPr="00710CCC" w:rsidRDefault="00DE4F04" w:rsidP="00DE4F04">
            <w:pPr>
              <w:jc w:val="center"/>
              <w:rPr>
                <w:b/>
              </w:rPr>
            </w:pPr>
            <w:r w:rsidRPr="00710CC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Tr="00DE4F04">
        <w:tc>
          <w:tcPr>
            <w:tcW w:w="2972" w:type="dxa"/>
          </w:tcPr>
          <w:p w:rsidR="00DE4F04" w:rsidRPr="00AA304B" w:rsidRDefault="00DE4F04" w:rsidP="00DE4F04">
            <w:pPr>
              <w:autoSpaceDE w:val="0"/>
              <w:autoSpaceDN w:val="0"/>
              <w:adjustRightInd w:val="0"/>
              <w:jc w:val="both"/>
              <w:rPr>
                <w:b/>
              </w:rPr>
            </w:pPr>
          </w:p>
          <w:p w:rsidR="00DE4F04" w:rsidRPr="00AA304B" w:rsidRDefault="00DE4F04" w:rsidP="00DE4F04">
            <w:pPr>
              <w:rPr>
                <w:b/>
                <w:sz w:val="20"/>
                <w:szCs w:val="20"/>
              </w:rPr>
            </w:pPr>
            <w:r w:rsidRPr="00AA304B">
              <w:rPr>
                <w:b/>
                <w:sz w:val="20"/>
                <w:szCs w:val="20"/>
              </w:rPr>
              <w:t>Mi barrio</w:t>
            </w:r>
          </w:p>
          <w:p w:rsidR="00DE4F04" w:rsidRPr="00AA304B" w:rsidRDefault="00DE4F04" w:rsidP="00465D84">
            <w:pPr>
              <w:pStyle w:val="Prrafodelista"/>
              <w:numPr>
                <w:ilvl w:val="0"/>
                <w:numId w:val="96"/>
              </w:numPr>
              <w:rPr>
                <w:rFonts w:ascii="Times New Roman" w:hAnsi="Times New Roman"/>
                <w:sz w:val="20"/>
                <w:szCs w:val="20"/>
              </w:rPr>
            </w:pPr>
            <w:r w:rsidRPr="00AA304B">
              <w:rPr>
                <w:rFonts w:ascii="Times New Roman" w:hAnsi="Times New Roman"/>
                <w:sz w:val="20"/>
                <w:szCs w:val="20"/>
              </w:rPr>
              <w:t>Identificación del barrio</w:t>
            </w:r>
          </w:p>
          <w:p w:rsidR="00DE4F04" w:rsidRPr="00AA304B" w:rsidRDefault="00DE4F04" w:rsidP="00465D84">
            <w:pPr>
              <w:pStyle w:val="Prrafodelista"/>
              <w:numPr>
                <w:ilvl w:val="0"/>
                <w:numId w:val="96"/>
              </w:numPr>
              <w:rPr>
                <w:rFonts w:ascii="Times New Roman" w:hAnsi="Times New Roman"/>
                <w:sz w:val="20"/>
                <w:szCs w:val="20"/>
              </w:rPr>
            </w:pPr>
            <w:r w:rsidRPr="00AA304B">
              <w:rPr>
                <w:rFonts w:ascii="Times New Roman" w:hAnsi="Times New Roman"/>
                <w:sz w:val="20"/>
                <w:szCs w:val="20"/>
              </w:rPr>
              <w:t>Instituciones que lo conforma</w:t>
            </w:r>
          </w:p>
          <w:p w:rsidR="00DE4F04" w:rsidRPr="00AA304B" w:rsidRDefault="00DE4F04" w:rsidP="00DE4F04">
            <w:pPr>
              <w:pStyle w:val="Prrafodelista"/>
              <w:ind w:left="1080"/>
              <w:rPr>
                <w:rFonts w:ascii="Times New Roman" w:hAnsi="Times New Roman"/>
                <w:sz w:val="20"/>
                <w:szCs w:val="20"/>
              </w:rPr>
            </w:pPr>
          </w:p>
          <w:p w:rsidR="00DE4F04" w:rsidRPr="00AA304B" w:rsidRDefault="00DE4F04" w:rsidP="00DE4F04">
            <w:pPr>
              <w:rPr>
                <w:sz w:val="20"/>
                <w:szCs w:val="20"/>
              </w:rPr>
            </w:pPr>
          </w:p>
          <w:p w:rsidR="00DE4F04" w:rsidRPr="00AA304B" w:rsidRDefault="00DE4F04" w:rsidP="00DE4F04">
            <w:pPr>
              <w:rPr>
                <w:b/>
                <w:sz w:val="20"/>
                <w:szCs w:val="20"/>
              </w:rPr>
            </w:pPr>
            <w:r w:rsidRPr="00AA304B">
              <w:rPr>
                <w:b/>
                <w:sz w:val="20"/>
                <w:szCs w:val="20"/>
              </w:rPr>
              <w:t>Mi municipio</w:t>
            </w:r>
          </w:p>
          <w:p w:rsidR="00DE4F04" w:rsidRPr="00AA304B" w:rsidRDefault="00DE4F04" w:rsidP="00465D84">
            <w:pPr>
              <w:pStyle w:val="Prrafodelista"/>
              <w:numPr>
                <w:ilvl w:val="0"/>
                <w:numId w:val="96"/>
              </w:numPr>
              <w:rPr>
                <w:rFonts w:ascii="Times New Roman" w:hAnsi="Times New Roman"/>
                <w:sz w:val="20"/>
                <w:szCs w:val="20"/>
              </w:rPr>
            </w:pPr>
            <w:r w:rsidRPr="00AA304B">
              <w:rPr>
                <w:rFonts w:ascii="Times New Roman" w:hAnsi="Times New Roman"/>
                <w:sz w:val="20"/>
                <w:szCs w:val="20"/>
              </w:rPr>
              <w:lastRenderedPageBreak/>
              <w:t>Identificación del municipio.</w:t>
            </w:r>
          </w:p>
          <w:p w:rsidR="00DE4F04" w:rsidRPr="00AA304B" w:rsidRDefault="00DE4F04" w:rsidP="00DE4F04">
            <w:pPr>
              <w:rPr>
                <w:sz w:val="20"/>
                <w:szCs w:val="20"/>
              </w:rPr>
            </w:pPr>
          </w:p>
          <w:p w:rsidR="00DE4F04" w:rsidRPr="00AA304B" w:rsidRDefault="00DE4F04" w:rsidP="00DE4F04">
            <w:pPr>
              <w:rPr>
                <w:b/>
                <w:sz w:val="20"/>
                <w:szCs w:val="20"/>
              </w:rPr>
            </w:pPr>
            <w:r w:rsidRPr="00AA304B">
              <w:rPr>
                <w:b/>
                <w:sz w:val="20"/>
                <w:szCs w:val="20"/>
              </w:rPr>
              <w:t>Mi país</w:t>
            </w:r>
          </w:p>
          <w:p w:rsidR="00DE4F04" w:rsidRPr="00AA304B" w:rsidRDefault="00DE4F04" w:rsidP="00465D84">
            <w:pPr>
              <w:pStyle w:val="Prrafodelista"/>
              <w:numPr>
                <w:ilvl w:val="0"/>
                <w:numId w:val="96"/>
              </w:numPr>
              <w:rPr>
                <w:rFonts w:ascii="Times New Roman" w:hAnsi="Times New Roman"/>
                <w:sz w:val="20"/>
                <w:szCs w:val="20"/>
              </w:rPr>
            </w:pPr>
            <w:r w:rsidRPr="00AA304B">
              <w:rPr>
                <w:rFonts w:ascii="Times New Roman" w:hAnsi="Times New Roman"/>
                <w:sz w:val="20"/>
                <w:szCs w:val="20"/>
              </w:rPr>
              <w:t>Identificación del país</w:t>
            </w:r>
          </w:p>
          <w:p w:rsidR="00DE4F04" w:rsidRPr="00AA304B" w:rsidRDefault="00DE4F04" w:rsidP="00DE4F04">
            <w:pPr>
              <w:autoSpaceDE w:val="0"/>
              <w:autoSpaceDN w:val="0"/>
              <w:adjustRightInd w:val="0"/>
              <w:rPr>
                <w:b/>
                <w:sz w:val="20"/>
                <w:szCs w:val="20"/>
              </w:rPr>
            </w:pPr>
            <w:r w:rsidRPr="00AA304B">
              <w:rPr>
                <w:b/>
                <w:sz w:val="20"/>
                <w:szCs w:val="20"/>
              </w:rPr>
              <w:t>Oficios y profesiones:</w:t>
            </w:r>
          </w:p>
          <w:p w:rsidR="00DE4F04" w:rsidRPr="00BC7F70" w:rsidRDefault="00DE4F04" w:rsidP="00465D84">
            <w:pPr>
              <w:pStyle w:val="Prrafodelista"/>
              <w:numPr>
                <w:ilvl w:val="0"/>
                <w:numId w:val="97"/>
              </w:numPr>
              <w:autoSpaceDE w:val="0"/>
              <w:autoSpaceDN w:val="0"/>
              <w:adjustRightInd w:val="0"/>
              <w:rPr>
                <w:rFonts w:ascii="Times New Roman" w:hAnsi="Times New Roman"/>
                <w:sz w:val="20"/>
                <w:szCs w:val="20"/>
                <w:lang w:val="es-CO"/>
              </w:rPr>
            </w:pPr>
            <w:r w:rsidRPr="00BC7F70">
              <w:rPr>
                <w:rFonts w:ascii="Times New Roman" w:hAnsi="Times New Roman"/>
                <w:sz w:val="20"/>
                <w:szCs w:val="20"/>
                <w:lang w:val="es-CO"/>
              </w:rPr>
              <w:t>Equidad de género en profesiones y oficios</w:t>
            </w:r>
          </w:p>
          <w:p w:rsidR="00DE4F04" w:rsidRPr="00BC7F70" w:rsidRDefault="00DE4F04" w:rsidP="00DE4F04">
            <w:pPr>
              <w:rPr>
                <w:sz w:val="20"/>
                <w:szCs w:val="20"/>
                <w:lang w:val="es-CO"/>
              </w:rPr>
            </w:pPr>
            <w:r w:rsidRPr="00BC7F70">
              <w:rPr>
                <w:sz w:val="20"/>
                <w:szCs w:val="20"/>
                <w:lang w:val="es-CO"/>
              </w:rPr>
              <w:t>Qué quiero ser cuando crezca.</w:t>
            </w:r>
          </w:p>
          <w:p w:rsidR="00DE4F04" w:rsidRPr="00BC7F70" w:rsidRDefault="00DE4F04" w:rsidP="00DE4F04">
            <w:pPr>
              <w:rPr>
                <w:sz w:val="20"/>
                <w:szCs w:val="20"/>
                <w:lang w:val="es-CO"/>
              </w:rPr>
            </w:pPr>
          </w:p>
          <w:p w:rsidR="00DE4F04" w:rsidRPr="00BC7F70" w:rsidRDefault="00DE4F04" w:rsidP="00DE4F04">
            <w:pPr>
              <w:rPr>
                <w:b/>
                <w:sz w:val="20"/>
                <w:szCs w:val="20"/>
                <w:lang w:val="es-CO"/>
              </w:rPr>
            </w:pPr>
            <w:r w:rsidRPr="00BC7F70">
              <w:rPr>
                <w:b/>
                <w:sz w:val="20"/>
                <w:szCs w:val="20"/>
                <w:lang w:val="es-CO"/>
              </w:rPr>
              <w:t>Sentido de pertenencia por el lugar que habitamos</w:t>
            </w:r>
          </w:p>
          <w:p w:rsidR="00DE4F04" w:rsidRPr="00BC7F70" w:rsidRDefault="00DE4F04" w:rsidP="00465D84">
            <w:pPr>
              <w:pStyle w:val="Prrafodelista"/>
              <w:numPr>
                <w:ilvl w:val="0"/>
                <w:numId w:val="97"/>
              </w:numPr>
              <w:rPr>
                <w:rFonts w:ascii="Times New Roman" w:hAnsi="Times New Roman"/>
                <w:b/>
                <w:sz w:val="20"/>
                <w:szCs w:val="20"/>
                <w:lang w:val="es-CO"/>
              </w:rPr>
            </w:pPr>
            <w:r w:rsidRPr="00BC7F70">
              <w:rPr>
                <w:rFonts w:ascii="Times New Roman" w:hAnsi="Times New Roman"/>
                <w:sz w:val="20"/>
                <w:szCs w:val="20"/>
                <w:lang w:val="es-CO"/>
              </w:rPr>
              <w:t>Valoración por el lugar, cultura y tradiciones del entorno al que pertenezco.</w:t>
            </w:r>
          </w:p>
          <w:p w:rsidR="00DE4F04" w:rsidRPr="00BC7F70" w:rsidRDefault="00DE4F04" w:rsidP="00465D84">
            <w:pPr>
              <w:pStyle w:val="Prrafodelista"/>
              <w:numPr>
                <w:ilvl w:val="0"/>
                <w:numId w:val="97"/>
              </w:numPr>
              <w:rPr>
                <w:rFonts w:ascii="Times New Roman" w:hAnsi="Times New Roman"/>
                <w:b/>
                <w:sz w:val="20"/>
                <w:szCs w:val="20"/>
                <w:lang w:val="es-CO"/>
              </w:rPr>
            </w:pPr>
          </w:p>
          <w:p w:rsidR="00DE4F04" w:rsidRPr="00BC7F70" w:rsidRDefault="00DE4F04" w:rsidP="00DE4F04">
            <w:pPr>
              <w:rPr>
                <w:b/>
                <w:sz w:val="20"/>
                <w:szCs w:val="20"/>
                <w:lang w:val="es-CO"/>
              </w:rPr>
            </w:pPr>
            <w:r w:rsidRPr="00BC7F70">
              <w:rPr>
                <w:b/>
                <w:sz w:val="20"/>
                <w:szCs w:val="20"/>
                <w:lang w:val="es-CO"/>
              </w:rPr>
              <w:t xml:space="preserve">Fiestas patrias: </w:t>
            </w:r>
          </w:p>
          <w:p w:rsidR="00DE4F04" w:rsidRPr="009F76EF" w:rsidRDefault="00DE4F04" w:rsidP="00DE4F04">
            <w:pPr>
              <w:rPr>
                <w:b/>
                <w:lang w:val="es-CO"/>
              </w:rPr>
            </w:pPr>
            <w:r w:rsidRPr="00BC7F70">
              <w:rPr>
                <w:sz w:val="20"/>
                <w:szCs w:val="20"/>
                <w:lang w:val="es-CO"/>
              </w:rPr>
              <w:t>Independencia de Colombia y de Antioquia.</w:t>
            </w:r>
          </w:p>
          <w:p w:rsidR="00DE4F04" w:rsidRPr="009F76EF" w:rsidRDefault="00DE4F04" w:rsidP="00DE4F04">
            <w:pPr>
              <w:autoSpaceDE w:val="0"/>
              <w:autoSpaceDN w:val="0"/>
              <w:adjustRightInd w:val="0"/>
              <w:jc w:val="both"/>
              <w:rPr>
                <w:b/>
                <w:lang w:val="es-CO"/>
              </w:rPr>
            </w:pPr>
          </w:p>
          <w:p w:rsidR="00DE4F04" w:rsidRPr="009F76EF" w:rsidRDefault="00DE4F04" w:rsidP="00DE4F04">
            <w:pPr>
              <w:autoSpaceDE w:val="0"/>
              <w:autoSpaceDN w:val="0"/>
              <w:adjustRightInd w:val="0"/>
              <w:jc w:val="both"/>
              <w:rPr>
                <w:b/>
                <w:lang w:val="es-CO"/>
              </w:rPr>
            </w:pPr>
          </w:p>
        </w:tc>
        <w:tc>
          <w:tcPr>
            <w:tcW w:w="4111" w:type="dxa"/>
          </w:tcPr>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lastRenderedPageBreak/>
              <w:t>Conversaciones sobre el barrio, vecinos, los lugares y las actividades que se realizan.</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Lectura de cuentos: El vecindario de franklin, el club secreto, la calle, etc.</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Videos sobre la ciudad y el país</w:t>
            </w:r>
          </w:p>
          <w:p w:rsidR="00DE4F04" w:rsidRPr="00920872" w:rsidRDefault="00DE4F04" w:rsidP="00465D84">
            <w:pPr>
              <w:numPr>
                <w:ilvl w:val="1"/>
                <w:numId w:val="92"/>
              </w:numPr>
              <w:tabs>
                <w:tab w:val="clear" w:pos="1440"/>
                <w:tab w:val="left" w:pos="72"/>
                <w:tab w:val="left" w:pos="252"/>
              </w:tabs>
              <w:ind w:left="72" w:firstLine="0"/>
              <w:rPr>
                <w:rFonts w:cs="Arial"/>
                <w:sz w:val="20"/>
                <w:szCs w:val="20"/>
              </w:rPr>
            </w:pPr>
            <w:r w:rsidRPr="00920872">
              <w:rPr>
                <w:rFonts w:cs="Arial"/>
                <w:sz w:val="20"/>
                <w:szCs w:val="20"/>
              </w:rPr>
              <w:t>Observación de videos sobre profesiones</w:t>
            </w:r>
          </w:p>
          <w:p w:rsidR="00DE4F04" w:rsidRPr="00920872" w:rsidRDefault="00DE4F04" w:rsidP="00465D84">
            <w:pPr>
              <w:numPr>
                <w:ilvl w:val="1"/>
                <w:numId w:val="92"/>
              </w:numPr>
              <w:tabs>
                <w:tab w:val="clear" w:pos="1440"/>
                <w:tab w:val="left" w:pos="72"/>
                <w:tab w:val="left" w:pos="252"/>
              </w:tabs>
              <w:ind w:left="72" w:firstLine="0"/>
              <w:rPr>
                <w:rFonts w:cs="Arial"/>
                <w:sz w:val="20"/>
                <w:szCs w:val="20"/>
              </w:rPr>
            </w:pPr>
            <w:r w:rsidRPr="00920872">
              <w:rPr>
                <w:rFonts w:cs="Arial"/>
                <w:sz w:val="20"/>
                <w:szCs w:val="20"/>
              </w:rPr>
              <w:t>Canción: el puente de avigñon</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lastRenderedPageBreak/>
              <w:t>Lectura y desarrollo de talleres a partir del programa de educación y desarrollo psico-afectivo de “Pisotón y sus amigos”.</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Talleres sobre el proyecto de habilidades para la vida</w:t>
            </w:r>
          </w:p>
          <w:p w:rsidR="00DE4F04" w:rsidRPr="00BC7F70" w:rsidRDefault="00DE4F04" w:rsidP="00465D84">
            <w:pPr>
              <w:numPr>
                <w:ilvl w:val="1"/>
                <w:numId w:val="92"/>
              </w:numPr>
              <w:tabs>
                <w:tab w:val="clear" w:pos="1440"/>
                <w:tab w:val="left" w:pos="72"/>
                <w:tab w:val="left" w:pos="252"/>
              </w:tabs>
              <w:ind w:left="72" w:firstLine="0"/>
              <w:rPr>
                <w:rFonts w:cs="Arial"/>
                <w:sz w:val="20"/>
                <w:szCs w:val="20"/>
                <w:lang w:val="es-CO"/>
              </w:rPr>
            </w:pPr>
            <w:r w:rsidRPr="00BC7F70">
              <w:rPr>
                <w:rFonts w:cs="Arial"/>
                <w:sz w:val="20"/>
                <w:szCs w:val="20"/>
                <w:lang w:val="es-CO"/>
              </w:rPr>
              <w:t>Trabajo con la cartilla de BUEN VIVIR</w:t>
            </w:r>
          </w:p>
          <w:p w:rsidR="00DE4F04" w:rsidRPr="00BC7F70" w:rsidRDefault="00DE4F04" w:rsidP="00DE4F04">
            <w:pPr>
              <w:autoSpaceDE w:val="0"/>
              <w:autoSpaceDN w:val="0"/>
              <w:adjustRightInd w:val="0"/>
              <w:rPr>
                <w:lang w:val="es-CO"/>
              </w:rPr>
            </w:pPr>
            <w:r w:rsidRPr="00BC7F70">
              <w:rPr>
                <w:rFonts w:cs="Arial"/>
                <w:sz w:val="20"/>
                <w:szCs w:val="20"/>
                <w:lang w:val="es-CO"/>
              </w:rPr>
              <w:t>-  Material de Félix y Susana</w:t>
            </w:r>
          </w:p>
        </w:tc>
        <w:tc>
          <w:tcPr>
            <w:tcW w:w="3045" w:type="dxa"/>
          </w:tcPr>
          <w:p w:rsidR="00DE4F04" w:rsidRPr="00BC7F70" w:rsidRDefault="00DE4F04" w:rsidP="00DE4F04">
            <w:pPr>
              <w:rPr>
                <w:sz w:val="20"/>
                <w:szCs w:val="20"/>
                <w:lang w:val="es-CO"/>
              </w:rPr>
            </w:pPr>
            <w:r w:rsidRPr="00BC7F70">
              <w:rPr>
                <w:sz w:val="20"/>
                <w:szCs w:val="20"/>
                <w:lang w:val="es-CO"/>
              </w:rPr>
              <w:lastRenderedPageBreak/>
              <w:t>- Colección de cuentos</w:t>
            </w:r>
          </w:p>
          <w:p w:rsidR="00DE4F04" w:rsidRPr="00BC7F70" w:rsidRDefault="00DE4F04" w:rsidP="00DE4F04">
            <w:pPr>
              <w:rPr>
                <w:sz w:val="20"/>
                <w:szCs w:val="20"/>
                <w:lang w:val="es-CO"/>
              </w:rPr>
            </w:pPr>
            <w:r w:rsidRPr="00BC7F70">
              <w:rPr>
                <w:sz w:val="20"/>
                <w:szCs w:val="20"/>
                <w:lang w:val="es-CO"/>
              </w:rPr>
              <w:t>- Video beam</w:t>
            </w:r>
          </w:p>
          <w:p w:rsidR="00DE4F04" w:rsidRPr="00BC7F70" w:rsidRDefault="00DE4F04" w:rsidP="00DE4F04">
            <w:pPr>
              <w:rPr>
                <w:sz w:val="20"/>
                <w:szCs w:val="20"/>
                <w:lang w:val="es-CO"/>
              </w:rPr>
            </w:pPr>
            <w:r w:rsidRPr="00BC7F70">
              <w:rPr>
                <w:sz w:val="20"/>
                <w:szCs w:val="20"/>
                <w:lang w:val="es-CO"/>
              </w:rPr>
              <w:t>- Televisor</w:t>
            </w:r>
          </w:p>
          <w:p w:rsidR="00DE4F04" w:rsidRPr="00BC7F70" w:rsidRDefault="00DE4F04" w:rsidP="00DE4F04">
            <w:pPr>
              <w:rPr>
                <w:sz w:val="20"/>
                <w:szCs w:val="20"/>
                <w:lang w:val="es-CO"/>
              </w:rPr>
            </w:pPr>
            <w:r w:rsidRPr="00BC7F70">
              <w:rPr>
                <w:sz w:val="20"/>
                <w:szCs w:val="20"/>
                <w:lang w:val="es-CO"/>
              </w:rPr>
              <w:t>- Computador</w:t>
            </w:r>
          </w:p>
          <w:p w:rsidR="00DE4F04" w:rsidRPr="00BC7F70" w:rsidRDefault="00DE4F04" w:rsidP="00DE4F04">
            <w:pPr>
              <w:rPr>
                <w:sz w:val="20"/>
                <w:szCs w:val="20"/>
                <w:lang w:val="es-CO"/>
              </w:rPr>
            </w:pPr>
            <w:r w:rsidRPr="00BC7F70">
              <w:rPr>
                <w:sz w:val="20"/>
                <w:szCs w:val="20"/>
                <w:lang w:val="es-CO"/>
              </w:rPr>
              <w:t>- Usb</w:t>
            </w:r>
          </w:p>
          <w:p w:rsidR="00DE4F04" w:rsidRPr="00BC7F70" w:rsidRDefault="00DE4F04" w:rsidP="00DE4F04">
            <w:pPr>
              <w:rPr>
                <w:sz w:val="20"/>
                <w:szCs w:val="20"/>
                <w:lang w:val="es-CO"/>
              </w:rPr>
            </w:pPr>
            <w:r w:rsidRPr="00BC7F70">
              <w:rPr>
                <w:sz w:val="20"/>
                <w:szCs w:val="20"/>
                <w:lang w:val="es-CO"/>
              </w:rPr>
              <w:t>- Secuencia de imágenes</w:t>
            </w:r>
          </w:p>
          <w:p w:rsidR="00DE4F04" w:rsidRPr="00BC7F70" w:rsidRDefault="00DE4F04" w:rsidP="00DE4F04">
            <w:pPr>
              <w:rPr>
                <w:sz w:val="20"/>
                <w:szCs w:val="20"/>
                <w:lang w:val="es-CO"/>
              </w:rPr>
            </w:pPr>
            <w:r w:rsidRPr="00BC7F70">
              <w:rPr>
                <w:sz w:val="20"/>
                <w:szCs w:val="20"/>
                <w:lang w:val="es-CO"/>
              </w:rPr>
              <w:t>- Cartillas</w:t>
            </w:r>
          </w:p>
          <w:p w:rsidR="00DE4F04" w:rsidRPr="00BC7F70" w:rsidRDefault="00DE4F04" w:rsidP="00DE4F04">
            <w:pPr>
              <w:rPr>
                <w:sz w:val="20"/>
                <w:szCs w:val="20"/>
                <w:lang w:val="es-CO"/>
              </w:rPr>
            </w:pPr>
            <w:r w:rsidRPr="00BC7F70">
              <w:rPr>
                <w:sz w:val="20"/>
                <w:szCs w:val="20"/>
                <w:lang w:val="es-CO"/>
              </w:rPr>
              <w:t>- Material de Félix y Susana</w:t>
            </w:r>
          </w:p>
        </w:tc>
        <w:tc>
          <w:tcPr>
            <w:tcW w:w="3192" w:type="dxa"/>
          </w:tcPr>
          <w:p w:rsidR="00DE4F04" w:rsidRPr="00BC7F70" w:rsidRDefault="00DE4F04" w:rsidP="00465D84">
            <w:pPr>
              <w:pStyle w:val="Prrafodelista"/>
              <w:numPr>
                <w:ilvl w:val="0"/>
                <w:numId w:val="97"/>
              </w:numPr>
              <w:rPr>
                <w:rFonts w:ascii="Times New Roman" w:hAnsi="Times New Roman"/>
                <w:sz w:val="20"/>
                <w:szCs w:val="20"/>
                <w:lang w:val="es-CO"/>
              </w:rPr>
            </w:pPr>
            <w:r w:rsidRPr="00BC7F70">
              <w:rPr>
                <w:rFonts w:ascii="Times New Roman" w:hAnsi="Times New Roman"/>
                <w:sz w:val="20"/>
                <w:szCs w:val="20"/>
                <w:lang w:val="es-CO"/>
              </w:rPr>
              <w:t>Identifica su barrio y se ubica dentro de él respecto a lugares claves.</w:t>
            </w:r>
          </w:p>
          <w:p w:rsidR="00DE4F04" w:rsidRPr="00BC7F70" w:rsidRDefault="00DE4F04" w:rsidP="00DE4F04">
            <w:pPr>
              <w:rPr>
                <w:sz w:val="20"/>
                <w:szCs w:val="20"/>
                <w:lang w:val="es-CO"/>
              </w:rPr>
            </w:pPr>
          </w:p>
          <w:p w:rsidR="00DE4F04" w:rsidRPr="00BC7F70" w:rsidRDefault="00DE4F04" w:rsidP="00465D84">
            <w:pPr>
              <w:pStyle w:val="Prrafodelista"/>
              <w:numPr>
                <w:ilvl w:val="0"/>
                <w:numId w:val="97"/>
              </w:numPr>
              <w:rPr>
                <w:rFonts w:ascii="Times New Roman" w:hAnsi="Times New Roman"/>
                <w:sz w:val="20"/>
                <w:szCs w:val="20"/>
                <w:lang w:val="es-CO"/>
              </w:rPr>
            </w:pPr>
            <w:r w:rsidRPr="00BC7F70">
              <w:rPr>
                <w:rFonts w:ascii="Times New Roman" w:hAnsi="Times New Roman"/>
                <w:sz w:val="20"/>
                <w:szCs w:val="20"/>
                <w:lang w:val="es-CO"/>
              </w:rPr>
              <w:t>Reconoce el municipio y  el país donde habita.</w:t>
            </w:r>
          </w:p>
          <w:p w:rsidR="00DE4F04" w:rsidRPr="00BC7F70" w:rsidRDefault="00DE4F04" w:rsidP="00DE4F04">
            <w:pPr>
              <w:pStyle w:val="Prrafodelista"/>
              <w:rPr>
                <w:rFonts w:ascii="Times New Roman" w:hAnsi="Times New Roman"/>
                <w:sz w:val="20"/>
                <w:szCs w:val="20"/>
                <w:u w:val="single"/>
                <w:lang w:val="es-CO"/>
              </w:rPr>
            </w:pPr>
          </w:p>
          <w:p w:rsidR="00DE4F04" w:rsidRPr="00BC7F70" w:rsidRDefault="00DE4F04" w:rsidP="00465D84">
            <w:pPr>
              <w:pStyle w:val="Prrafodelista"/>
              <w:numPr>
                <w:ilvl w:val="0"/>
                <w:numId w:val="97"/>
              </w:numPr>
              <w:suppressAutoHyphens/>
              <w:rPr>
                <w:rFonts w:ascii="Times New Roman" w:hAnsi="Times New Roman"/>
                <w:sz w:val="20"/>
                <w:szCs w:val="20"/>
                <w:lang w:val="es-CO"/>
              </w:rPr>
            </w:pPr>
            <w:r w:rsidRPr="00BC7F70">
              <w:rPr>
                <w:rFonts w:ascii="Times New Roman" w:hAnsi="Times New Roman"/>
                <w:sz w:val="20"/>
                <w:szCs w:val="20"/>
                <w:u w:val="single"/>
                <w:lang w:val="es-CO"/>
              </w:rPr>
              <w:t>Reconoce</w:t>
            </w:r>
            <w:r w:rsidRPr="00BC7F70">
              <w:rPr>
                <w:rFonts w:ascii="Times New Roman" w:hAnsi="Times New Roman"/>
                <w:sz w:val="20"/>
                <w:szCs w:val="20"/>
                <w:lang w:val="es-CO"/>
              </w:rPr>
              <w:t xml:space="preserve"> las distintas profesiones y oficios </w:t>
            </w:r>
            <w:r w:rsidRPr="00BC7F70">
              <w:rPr>
                <w:rFonts w:ascii="Times New Roman" w:hAnsi="Times New Roman"/>
                <w:sz w:val="20"/>
                <w:szCs w:val="20"/>
                <w:lang w:val="es-CO"/>
              </w:rPr>
              <w:lastRenderedPageBreak/>
              <w:t>que se dan en su entorno y se identifica con algunas.</w:t>
            </w:r>
          </w:p>
          <w:p w:rsidR="00DE4F04" w:rsidRPr="00BC7F70" w:rsidRDefault="00DE4F04" w:rsidP="00DE4F04">
            <w:pPr>
              <w:pStyle w:val="Prrafodelista"/>
              <w:rPr>
                <w:rFonts w:ascii="Times New Roman" w:hAnsi="Times New Roman"/>
                <w:sz w:val="20"/>
                <w:szCs w:val="20"/>
                <w:lang w:val="es-CO"/>
              </w:rPr>
            </w:pPr>
          </w:p>
          <w:p w:rsidR="00DE4F04" w:rsidRPr="00BC7F70" w:rsidRDefault="00DE4F04" w:rsidP="00465D84">
            <w:pPr>
              <w:pStyle w:val="Prrafodelista"/>
              <w:numPr>
                <w:ilvl w:val="0"/>
                <w:numId w:val="97"/>
              </w:numPr>
              <w:rPr>
                <w:rFonts w:ascii="Times New Roman" w:hAnsi="Times New Roman"/>
                <w:lang w:val="es-CO"/>
              </w:rPr>
            </w:pPr>
            <w:r w:rsidRPr="00BC7F70">
              <w:rPr>
                <w:rFonts w:ascii="Times New Roman" w:hAnsi="Times New Roman"/>
                <w:sz w:val="20"/>
                <w:szCs w:val="20"/>
                <w:lang w:val="es-CO"/>
              </w:rPr>
              <w:t xml:space="preserve"> Evidencia sentido de pertenencia y respeto por el lugar que habita.</w:t>
            </w:r>
          </w:p>
        </w:tc>
      </w:tr>
    </w:tbl>
    <w:p w:rsidR="00DE4F04" w:rsidRDefault="00DE4F04" w:rsidP="00DE4F04">
      <w:pPr>
        <w:jc w:val="center"/>
      </w:pPr>
    </w:p>
    <w:p w:rsidR="00EE1CFD" w:rsidRDefault="00EE1CFD" w:rsidP="00DE4F04">
      <w:pPr>
        <w:jc w:val="center"/>
        <w:rPr>
          <w:b/>
        </w:rPr>
      </w:pPr>
    </w:p>
    <w:p w:rsidR="00EE1CFD" w:rsidRDefault="00EE1CFD" w:rsidP="00DE4F04">
      <w:pPr>
        <w:jc w:val="center"/>
        <w:rPr>
          <w:b/>
        </w:rPr>
      </w:pPr>
    </w:p>
    <w:p w:rsidR="00EE1CFD" w:rsidRDefault="00EE1CFD" w:rsidP="00DE4F04">
      <w:pPr>
        <w:jc w:val="center"/>
        <w:rPr>
          <w:b/>
        </w:rPr>
      </w:pPr>
    </w:p>
    <w:p w:rsidR="00EE1CFD" w:rsidRDefault="00EE1CFD" w:rsidP="00DE4F04">
      <w:pPr>
        <w:jc w:val="center"/>
        <w:rPr>
          <w:b/>
        </w:rPr>
      </w:pPr>
    </w:p>
    <w:p w:rsidR="00DE4F04" w:rsidRPr="00710CCC" w:rsidRDefault="00DE4F04" w:rsidP="00DE4F04">
      <w:pPr>
        <w:jc w:val="center"/>
        <w:rPr>
          <w:b/>
        </w:rPr>
      </w:pPr>
      <w:r w:rsidRPr="00710CCC">
        <w:rPr>
          <w:b/>
        </w:rPr>
        <w:lastRenderedPageBreak/>
        <w:t>PLAN DE AULA GRADO PREESCOLAR</w:t>
      </w:r>
    </w:p>
    <w:p w:rsidR="00DE4F04" w:rsidRPr="00710CCC" w:rsidRDefault="00EE1CFD" w:rsidP="00DE4F04">
      <w:pPr>
        <w:jc w:val="center"/>
        <w:rPr>
          <w:b/>
        </w:rPr>
      </w:pPr>
      <w:r>
        <w:rPr>
          <w:b/>
        </w:rPr>
        <w:t>AÑO 2018</w:t>
      </w:r>
    </w:p>
    <w:p w:rsidR="00DE4F04" w:rsidRDefault="00DE4F04" w:rsidP="00DE4F04">
      <w:r w:rsidRPr="00710CCC">
        <w:rPr>
          <w:b/>
        </w:rPr>
        <w:t xml:space="preserve">PERIODO: 3                  ASIGNATURA/AREA: </w:t>
      </w:r>
      <w:r>
        <w:t xml:space="preserve">Estética  </w:t>
      </w:r>
      <w:r w:rsidRPr="00710CCC">
        <w:rPr>
          <w:b/>
        </w:rPr>
        <w:t xml:space="preserve">GRADO: </w:t>
      </w:r>
      <w:r>
        <w:t>Transición</w:t>
      </w:r>
    </w:p>
    <w:p w:rsidR="00DE4F04" w:rsidRDefault="00DE4F04" w:rsidP="00DE4F04">
      <w:pPr>
        <w:autoSpaceDE w:val="0"/>
        <w:autoSpaceDN w:val="0"/>
        <w:adjustRightInd w:val="0"/>
      </w:pPr>
      <w:r w:rsidRPr="00710CCC">
        <w:rPr>
          <w:b/>
        </w:rPr>
        <w:t>ESTANDARES BASICOS DE COMPETENCIA (EBC):</w:t>
      </w:r>
    </w:p>
    <w:p w:rsidR="00DE4F04" w:rsidRPr="00F07C9E" w:rsidRDefault="00DE4F04" w:rsidP="00DE4F04">
      <w:pPr>
        <w:autoSpaceDE w:val="0"/>
        <w:autoSpaceDN w:val="0"/>
        <w:adjustRightInd w:val="0"/>
        <w:rPr>
          <w:rFonts w:cs="ArialMT"/>
        </w:rPr>
      </w:pPr>
      <w:r w:rsidRPr="00F07C9E">
        <w:rPr>
          <w:rFonts w:cs="Verdana"/>
        </w:rPr>
        <w:t>Manifiesta gusto y se pregunta sobre las cualidades estéticas de sus expresiones artísticas y las del entorno natural y sociocultural.</w:t>
      </w:r>
    </w:p>
    <w:p w:rsidR="00DE4F04" w:rsidRDefault="00DE4F04" w:rsidP="00DE4F04">
      <w:r w:rsidRPr="00710CCC">
        <w:rPr>
          <w:b/>
        </w:rPr>
        <w:t>DERECHOS BASICOS DE APRENDIZAJE (DBA):</w:t>
      </w:r>
      <w:r>
        <w:t xml:space="preserve"> DBA 1, DBA 3, DBA 7</w:t>
      </w:r>
    </w:p>
    <w:p w:rsidR="00DE4F04" w:rsidRPr="00B52640" w:rsidRDefault="00DE4F04" w:rsidP="00DE4F04">
      <w:pPr>
        <w:rPr>
          <w:b/>
        </w:rPr>
      </w:pPr>
      <w:r>
        <w:rPr>
          <w:b/>
        </w:rPr>
        <w:t>PROYECTO N°3</w:t>
      </w:r>
      <w:r w:rsidRPr="00B52640">
        <w:rPr>
          <w:b/>
        </w:rPr>
        <w:t>: “HAGO PARTE DE UNA FAMILIA Y UNA SOCIEDAD”</w:t>
      </w:r>
    </w:p>
    <w:tbl>
      <w:tblPr>
        <w:tblStyle w:val="Tablaconcuadrcula"/>
        <w:tblW w:w="0" w:type="auto"/>
        <w:tblLook w:val="04A0" w:firstRow="1" w:lastRow="0" w:firstColumn="1" w:lastColumn="0" w:noHBand="0" w:noVBand="1"/>
      </w:tblPr>
      <w:tblGrid>
        <w:gridCol w:w="2972"/>
        <w:gridCol w:w="4111"/>
        <w:gridCol w:w="3045"/>
        <w:gridCol w:w="3192"/>
      </w:tblGrid>
      <w:tr w:rsidR="00DE4F04" w:rsidRPr="00C42B1E" w:rsidTr="00DE4F04">
        <w:tc>
          <w:tcPr>
            <w:tcW w:w="2972" w:type="dxa"/>
          </w:tcPr>
          <w:p w:rsidR="00DE4F04" w:rsidRPr="00710CCC" w:rsidRDefault="00DE4F04" w:rsidP="00DE4F04">
            <w:pPr>
              <w:jc w:val="center"/>
              <w:rPr>
                <w:b/>
              </w:rPr>
            </w:pPr>
            <w:r w:rsidRPr="00710CCC">
              <w:rPr>
                <w:b/>
              </w:rPr>
              <w:t>TEMAS</w:t>
            </w:r>
          </w:p>
          <w:p w:rsidR="00DE4F04" w:rsidRPr="00710CCC" w:rsidRDefault="00DE4F04" w:rsidP="00DE4F04">
            <w:pPr>
              <w:jc w:val="center"/>
              <w:rPr>
                <w:b/>
              </w:rPr>
            </w:pPr>
          </w:p>
        </w:tc>
        <w:tc>
          <w:tcPr>
            <w:tcW w:w="4111" w:type="dxa"/>
          </w:tcPr>
          <w:p w:rsidR="00DE4F04" w:rsidRPr="00710CCC" w:rsidRDefault="00DE4F04" w:rsidP="00DE4F04">
            <w:pPr>
              <w:jc w:val="center"/>
              <w:rPr>
                <w:b/>
              </w:rPr>
            </w:pPr>
            <w:r w:rsidRPr="00710CCC">
              <w:rPr>
                <w:b/>
              </w:rPr>
              <w:t xml:space="preserve">ESTRATEGIAS DIDACTICAS </w:t>
            </w:r>
          </w:p>
        </w:tc>
        <w:tc>
          <w:tcPr>
            <w:tcW w:w="3045" w:type="dxa"/>
          </w:tcPr>
          <w:p w:rsidR="00DE4F04" w:rsidRPr="00710CCC" w:rsidRDefault="00DE4F04" w:rsidP="00DE4F04">
            <w:pPr>
              <w:jc w:val="center"/>
              <w:rPr>
                <w:b/>
              </w:rPr>
            </w:pPr>
            <w:r w:rsidRPr="00710CCC">
              <w:rPr>
                <w:b/>
              </w:rPr>
              <w:t>RECURSOS</w:t>
            </w:r>
          </w:p>
        </w:tc>
        <w:tc>
          <w:tcPr>
            <w:tcW w:w="3192" w:type="dxa"/>
          </w:tcPr>
          <w:p w:rsidR="00DE4F04" w:rsidRPr="00710CCC" w:rsidRDefault="00DE4F04" w:rsidP="00DE4F04">
            <w:pPr>
              <w:jc w:val="center"/>
              <w:rPr>
                <w:b/>
              </w:rPr>
            </w:pPr>
            <w:r w:rsidRPr="00710CCC">
              <w:rPr>
                <w:b/>
              </w:rPr>
              <w:t>INDICADORES DE DESEMPEÑO</w:t>
            </w:r>
          </w:p>
        </w:tc>
      </w:tr>
      <w:tr w:rsidR="00DE4F04" w:rsidTr="00DE4F04">
        <w:tc>
          <w:tcPr>
            <w:tcW w:w="2972" w:type="dxa"/>
          </w:tcPr>
          <w:p w:rsidR="00DE4F04" w:rsidRPr="005A6EAF" w:rsidRDefault="00DE4F04" w:rsidP="00DE4F04">
            <w:pPr>
              <w:tabs>
                <w:tab w:val="num" w:pos="612"/>
                <w:tab w:val="left" w:pos="720"/>
              </w:tabs>
              <w:autoSpaceDE w:val="0"/>
              <w:autoSpaceDN w:val="0"/>
              <w:adjustRightInd w:val="0"/>
              <w:rPr>
                <w:b/>
                <w:sz w:val="20"/>
                <w:szCs w:val="20"/>
              </w:rPr>
            </w:pPr>
            <w:r w:rsidRPr="005A6EAF">
              <w:rPr>
                <w:b/>
                <w:sz w:val="20"/>
                <w:szCs w:val="20"/>
              </w:rPr>
              <w:t>Expresión gráfica.</w:t>
            </w:r>
          </w:p>
          <w:p w:rsidR="00DE4F04" w:rsidRPr="005A6EAF" w:rsidRDefault="00DE4F04" w:rsidP="00DE4F04">
            <w:pPr>
              <w:tabs>
                <w:tab w:val="left" w:pos="720"/>
              </w:tabs>
              <w:autoSpaceDE w:val="0"/>
              <w:autoSpaceDN w:val="0"/>
              <w:adjustRightInd w:val="0"/>
              <w:ind w:left="1080"/>
              <w:rPr>
                <w:b/>
                <w:sz w:val="20"/>
                <w:szCs w:val="20"/>
              </w:rPr>
            </w:pPr>
          </w:p>
          <w:p w:rsidR="00DE4F04" w:rsidRPr="005A6EAF" w:rsidRDefault="00DE4F04" w:rsidP="00465D84">
            <w:pPr>
              <w:pStyle w:val="Prrafodelista"/>
              <w:numPr>
                <w:ilvl w:val="0"/>
                <w:numId w:val="97"/>
              </w:numPr>
              <w:autoSpaceDE w:val="0"/>
              <w:autoSpaceDN w:val="0"/>
              <w:adjustRightInd w:val="0"/>
              <w:jc w:val="both"/>
              <w:rPr>
                <w:rFonts w:ascii="Times New Roman" w:hAnsi="Times New Roman"/>
                <w:sz w:val="20"/>
                <w:szCs w:val="20"/>
              </w:rPr>
            </w:pPr>
            <w:r w:rsidRPr="005A6EAF">
              <w:rPr>
                <w:rFonts w:ascii="Times New Roman" w:hAnsi="Times New Roman"/>
                <w:sz w:val="20"/>
                <w:szCs w:val="20"/>
              </w:rPr>
              <w:t>El dibujo</w:t>
            </w:r>
          </w:p>
          <w:p w:rsidR="00DE4F04" w:rsidRPr="005A6EAF" w:rsidRDefault="00DE4F04" w:rsidP="00465D84">
            <w:pPr>
              <w:pStyle w:val="Prrafodelista"/>
              <w:numPr>
                <w:ilvl w:val="0"/>
                <w:numId w:val="97"/>
              </w:numPr>
              <w:autoSpaceDE w:val="0"/>
              <w:autoSpaceDN w:val="0"/>
              <w:adjustRightInd w:val="0"/>
              <w:jc w:val="both"/>
              <w:rPr>
                <w:rFonts w:ascii="Times New Roman" w:hAnsi="Times New Roman"/>
                <w:sz w:val="20"/>
                <w:szCs w:val="20"/>
              </w:rPr>
            </w:pPr>
            <w:r w:rsidRPr="005A6EAF">
              <w:rPr>
                <w:rFonts w:ascii="Times New Roman" w:hAnsi="Times New Roman"/>
                <w:sz w:val="20"/>
                <w:szCs w:val="20"/>
              </w:rPr>
              <w:t>Diseño de formas</w:t>
            </w:r>
          </w:p>
          <w:p w:rsidR="00DE4F04" w:rsidRPr="005A6EAF" w:rsidRDefault="00DE4F04" w:rsidP="00DE4F04">
            <w:pPr>
              <w:tabs>
                <w:tab w:val="left" w:pos="180"/>
                <w:tab w:val="left" w:pos="540"/>
              </w:tabs>
              <w:autoSpaceDE w:val="0"/>
              <w:autoSpaceDN w:val="0"/>
              <w:adjustRightInd w:val="0"/>
              <w:rPr>
                <w:b/>
                <w:sz w:val="20"/>
                <w:szCs w:val="20"/>
              </w:rPr>
            </w:pPr>
            <w:r w:rsidRPr="005A6EAF">
              <w:rPr>
                <w:b/>
                <w:sz w:val="20"/>
                <w:szCs w:val="20"/>
              </w:rPr>
              <w:t>Habilidad motriz fina</w:t>
            </w:r>
          </w:p>
          <w:p w:rsidR="00DE4F04" w:rsidRPr="005A6EAF" w:rsidRDefault="00DE4F04" w:rsidP="00DE4F04">
            <w:pPr>
              <w:tabs>
                <w:tab w:val="left" w:pos="180"/>
                <w:tab w:val="left" w:pos="540"/>
              </w:tabs>
              <w:autoSpaceDE w:val="0"/>
              <w:autoSpaceDN w:val="0"/>
              <w:adjustRightInd w:val="0"/>
              <w:ind w:left="180"/>
              <w:rPr>
                <w:b/>
                <w:sz w:val="20"/>
                <w:szCs w:val="20"/>
              </w:rPr>
            </w:pPr>
          </w:p>
          <w:p w:rsidR="00DE4F04" w:rsidRPr="005A6EAF" w:rsidRDefault="00DE4F04" w:rsidP="00465D84">
            <w:pPr>
              <w:pStyle w:val="Prrafodelista"/>
              <w:numPr>
                <w:ilvl w:val="0"/>
                <w:numId w:val="97"/>
              </w:numPr>
              <w:tabs>
                <w:tab w:val="num" w:pos="720"/>
              </w:tabs>
              <w:autoSpaceDE w:val="0"/>
              <w:autoSpaceDN w:val="0"/>
              <w:adjustRightInd w:val="0"/>
              <w:jc w:val="both"/>
              <w:rPr>
                <w:rFonts w:ascii="Times New Roman" w:hAnsi="Times New Roman"/>
                <w:sz w:val="20"/>
                <w:szCs w:val="20"/>
              </w:rPr>
            </w:pPr>
            <w:r w:rsidRPr="005A6EAF">
              <w:rPr>
                <w:rFonts w:ascii="Times New Roman" w:hAnsi="Times New Roman"/>
                <w:sz w:val="20"/>
                <w:szCs w:val="20"/>
              </w:rPr>
              <w:t>El coloreado</w:t>
            </w:r>
          </w:p>
          <w:p w:rsidR="00DE4F04" w:rsidRPr="005A6EAF" w:rsidRDefault="00DE4F04" w:rsidP="00465D84">
            <w:pPr>
              <w:pStyle w:val="Prrafodelista"/>
              <w:numPr>
                <w:ilvl w:val="0"/>
                <w:numId w:val="97"/>
              </w:numPr>
              <w:tabs>
                <w:tab w:val="num" w:pos="720"/>
              </w:tabs>
              <w:autoSpaceDE w:val="0"/>
              <w:autoSpaceDN w:val="0"/>
              <w:adjustRightInd w:val="0"/>
              <w:jc w:val="both"/>
              <w:rPr>
                <w:rFonts w:ascii="Times New Roman" w:hAnsi="Times New Roman"/>
                <w:sz w:val="20"/>
                <w:szCs w:val="20"/>
              </w:rPr>
            </w:pPr>
            <w:r w:rsidRPr="005A6EAF">
              <w:rPr>
                <w:rFonts w:ascii="Times New Roman" w:hAnsi="Times New Roman"/>
                <w:sz w:val="20"/>
                <w:szCs w:val="20"/>
              </w:rPr>
              <w:t>El doblado</w:t>
            </w:r>
          </w:p>
          <w:p w:rsidR="00DE4F04" w:rsidRPr="005A6EAF" w:rsidRDefault="00DE4F04" w:rsidP="00DE4F04">
            <w:pPr>
              <w:tabs>
                <w:tab w:val="num" w:pos="612"/>
                <w:tab w:val="left" w:pos="720"/>
              </w:tabs>
              <w:autoSpaceDE w:val="0"/>
              <w:autoSpaceDN w:val="0"/>
              <w:adjustRightInd w:val="0"/>
              <w:rPr>
                <w:b/>
                <w:sz w:val="20"/>
                <w:szCs w:val="20"/>
              </w:rPr>
            </w:pPr>
            <w:r w:rsidRPr="005A6EAF">
              <w:rPr>
                <w:b/>
                <w:sz w:val="20"/>
                <w:szCs w:val="20"/>
              </w:rPr>
              <w:t>Creatividad.</w:t>
            </w:r>
          </w:p>
          <w:p w:rsidR="00DE4F04" w:rsidRPr="005A6EAF" w:rsidRDefault="00DE4F04" w:rsidP="00DE4F04">
            <w:pPr>
              <w:tabs>
                <w:tab w:val="left" w:pos="360"/>
              </w:tabs>
              <w:autoSpaceDE w:val="0"/>
              <w:autoSpaceDN w:val="0"/>
              <w:adjustRightInd w:val="0"/>
              <w:rPr>
                <w:sz w:val="20"/>
                <w:szCs w:val="20"/>
              </w:rPr>
            </w:pPr>
            <w:r w:rsidRPr="005A6EAF">
              <w:rPr>
                <w:sz w:val="20"/>
                <w:szCs w:val="20"/>
              </w:rPr>
              <w:t xml:space="preserve">Técnicas de </w:t>
            </w:r>
          </w:p>
          <w:p w:rsidR="00DE4F04" w:rsidRPr="005A6EAF" w:rsidRDefault="00DE4F04" w:rsidP="00DE4F04">
            <w:pPr>
              <w:tabs>
                <w:tab w:val="left" w:pos="360"/>
              </w:tabs>
              <w:autoSpaceDE w:val="0"/>
              <w:autoSpaceDN w:val="0"/>
              <w:adjustRightInd w:val="0"/>
              <w:rPr>
                <w:sz w:val="20"/>
                <w:szCs w:val="20"/>
              </w:rPr>
            </w:pPr>
            <w:r w:rsidRPr="005A6EAF">
              <w:rPr>
                <w:sz w:val="20"/>
                <w:szCs w:val="20"/>
              </w:rPr>
              <w:t xml:space="preserve">Expresión grafico-plástica: </w:t>
            </w:r>
          </w:p>
          <w:p w:rsidR="00DE4F04" w:rsidRPr="005A6EAF" w:rsidRDefault="00DE4F04" w:rsidP="00465D84">
            <w:pPr>
              <w:pStyle w:val="Prrafodelista"/>
              <w:numPr>
                <w:ilvl w:val="0"/>
                <w:numId w:val="97"/>
              </w:numPr>
              <w:tabs>
                <w:tab w:val="left" w:pos="360"/>
              </w:tabs>
              <w:autoSpaceDE w:val="0"/>
              <w:autoSpaceDN w:val="0"/>
              <w:adjustRightInd w:val="0"/>
              <w:rPr>
                <w:rFonts w:ascii="Times New Roman" w:hAnsi="Times New Roman"/>
                <w:sz w:val="20"/>
                <w:szCs w:val="20"/>
              </w:rPr>
            </w:pPr>
            <w:r w:rsidRPr="005A6EAF">
              <w:rPr>
                <w:rFonts w:ascii="Times New Roman" w:hAnsi="Times New Roman"/>
                <w:sz w:val="20"/>
                <w:szCs w:val="20"/>
              </w:rPr>
              <w:t>Esgrafiado</w:t>
            </w:r>
          </w:p>
          <w:p w:rsidR="00DE4F04" w:rsidRPr="005A6EAF" w:rsidRDefault="00DE4F04" w:rsidP="00465D84">
            <w:pPr>
              <w:pStyle w:val="Prrafodelista"/>
              <w:numPr>
                <w:ilvl w:val="0"/>
                <w:numId w:val="97"/>
              </w:numPr>
              <w:tabs>
                <w:tab w:val="left" w:pos="360"/>
              </w:tabs>
              <w:autoSpaceDE w:val="0"/>
              <w:autoSpaceDN w:val="0"/>
              <w:adjustRightInd w:val="0"/>
              <w:rPr>
                <w:rFonts w:ascii="Times New Roman" w:hAnsi="Times New Roman"/>
                <w:sz w:val="20"/>
                <w:szCs w:val="20"/>
              </w:rPr>
            </w:pPr>
            <w:r w:rsidRPr="005A6EAF">
              <w:rPr>
                <w:rFonts w:ascii="Times New Roman" w:hAnsi="Times New Roman"/>
                <w:sz w:val="20"/>
                <w:szCs w:val="20"/>
              </w:rPr>
              <w:t>Desvanecido</w:t>
            </w:r>
          </w:p>
          <w:p w:rsidR="00DE4F04" w:rsidRPr="005A6EAF" w:rsidRDefault="00DE4F04" w:rsidP="00DE4F04">
            <w:pPr>
              <w:pStyle w:val="Prrafodelista"/>
              <w:tabs>
                <w:tab w:val="left" w:pos="360"/>
              </w:tabs>
              <w:autoSpaceDE w:val="0"/>
              <w:autoSpaceDN w:val="0"/>
              <w:adjustRightInd w:val="0"/>
              <w:ind w:left="1080"/>
              <w:rPr>
                <w:rFonts w:ascii="Times New Roman" w:hAnsi="Times New Roman"/>
                <w:sz w:val="20"/>
                <w:szCs w:val="20"/>
              </w:rPr>
            </w:pPr>
          </w:p>
          <w:p w:rsidR="00DE4F04" w:rsidRPr="005A6EAF" w:rsidRDefault="00DE4F04" w:rsidP="00465D84">
            <w:pPr>
              <w:pStyle w:val="Prrafodelista"/>
              <w:numPr>
                <w:ilvl w:val="0"/>
                <w:numId w:val="97"/>
              </w:numPr>
              <w:tabs>
                <w:tab w:val="left" w:pos="360"/>
              </w:tabs>
              <w:autoSpaceDE w:val="0"/>
              <w:autoSpaceDN w:val="0"/>
              <w:adjustRightInd w:val="0"/>
              <w:rPr>
                <w:rFonts w:ascii="Times New Roman" w:hAnsi="Times New Roman"/>
                <w:sz w:val="20"/>
                <w:szCs w:val="20"/>
              </w:rPr>
            </w:pPr>
            <w:r w:rsidRPr="005A6EAF">
              <w:rPr>
                <w:rFonts w:ascii="Times New Roman" w:hAnsi="Times New Roman"/>
                <w:sz w:val="20"/>
                <w:szCs w:val="20"/>
              </w:rPr>
              <w:t>Coloreado en cartulina</w:t>
            </w:r>
          </w:p>
          <w:p w:rsidR="00DE4F04" w:rsidRPr="005A6EAF" w:rsidRDefault="00DE4F04" w:rsidP="00DE4F04">
            <w:pPr>
              <w:pStyle w:val="Prrafodelista"/>
              <w:rPr>
                <w:rFonts w:ascii="Times New Roman" w:hAnsi="Times New Roman"/>
                <w:sz w:val="20"/>
                <w:szCs w:val="20"/>
              </w:rPr>
            </w:pPr>
          </w:p>
          <w:p w:rsidR="00DE4F04" w:rsidRPr="005A6EAF" w:rsidRDefault="00DE4F04" w:rsidP="00465D84">
            <w:pPr>
              <w:pStyle w:val="Prrafodelista"/>
              <w:numPr>
                <w:ilvl w:val="0"/>
                <w:numId w:val="97"/>
              </w:numPr>
              <w:tabs>
                <w:tab w:val="left" w:pos="360"/>
              </w:tabs>
              <w:autoSpaceDE w:val="0"/>
              <w:autoSpaceDN w:val="0"/>
              <w:adjustRightInd w:val="0"/>
              <w:jc w:val="both"/>
              <w:rPr>
                <w:rFonts w:ascii="Times New Roman" w:hAnsi="Times New Roman"/>
                <w:b/>
              </w:rPr>
            </w:pPr>
            <w:r w:rsidRPr="005A6EAF">
              <w:rPr>
                <w:rFonts w:ascii="Times New Roman" w:hAnsi="Times New Roman"/>
                <w:sz w:val="20"/>
                <w:szCs w:val="20"/>
              </w:rPr>
              <w:t>Esparcido</w:t>
            </w:r>
          </w:p>
          <w:p w:rsidR="00DE4F04" w:rsidRPr="005A6EAF" w:rsidRDefault="00DE4F04" w:rsidP="00DE4F04">
            <w:pPr>
              <w:pStyle w:val="Prrafodelista"/>
              <w:rPr>
                <w:rFonts w:ascii="Times New Roman" w:hAnsi="Times New Roman"/>
                <w:sz w:val="20"/>
                <w:szCs w:val="20"/>
              </w:rPr>
            </w:pPr>
          </w:p>
          <w:p w:rsidR="00DE4F04" w:rsidRPr="005A6EAF" w:rsidRDefault="00DE4F04" w:rsidP="00465D84">
            <w:pPr>
              <w:pStyle w:val="Prrafodelista"/>
              <w:numPr>
                <w:ilvl w:val="0"/>
                <w:numId w:val="97"/>
              </w:numPr>
              <w:tabs>
                <w:tab w:val="left" w:pos="360"/>
              </w:tabs>
              <w:autoSpaceDE w:val="0"/>
              <w:autoSpaceDN w:val="0"/>
              <w:adjustRightInd w:val="0"/>
              <w:jc w:val="both"/>
              <w:rPr>
                <w:rFonts w:ascii="Times New Roman" w:hAnsi="Times New Roman"/>
                <w:b/>
              </w:rPr>
            </w:pPr>
            <w:r w:rsidRPr="005A6EAF">
              <w:rPr>
                <w:rFonts w:ascii="Times New Roman" w:hAnsi="Times New Roman"/>
                <w:sz w:val="20"/>
                <w:szCs w:val="20"/>
              </w:rPr>
              <w:t>Collage: texturas</w:t>
            </w:r>
          </w:p>
          <w:p w:rsidR="00DE4F04" w:rsidRPr="005A6EAF" w:rsidRDefault="00DE4F04" w:rsidP="00DE4F04">
            <w:pPr>
              <w:autoSpaceDE w:val="0"/>
              <w:autoSpaceDN w:val="0"/>
              <w:adjustRightInd w:val="0"/>
              <w:jc w:val="both"/>
              <w:rPr>
                <w:b/>
              </w:rPr>
            </w:pPr>
          </w:p>
          <w:p w:rsidR="00DE4F04" w:rsidRPr="005A6EAF" w:rsidRDefault="00DE4F04" w:rsidP="00DE4F04">
            <w:pPr>
              <w:autoSpaceDE w:val="0"/>
              <w:autoSpaceDN w:val="0"/>
              <w:adjustRightInd w:val="0"/>
              <w:jc w:val="both"/>
              <w:rPr>
                <w:b/>
              </w:rPr>
            </w:pPr>
          </w:p>
        </w:tc>
        <w:tc>
          <w:tcPr>
            <w:tcW w:w="4111" w:type="dxa"/>
          </w:tcPr>
          <w:p w:rsidR="00DE4F04" w:rsidRPr="00BC7F70" w:rsidRDefault="00DE4F04" w:rsidP="00DE4F04">
            <w:pPr>
              <w:rPr>
                <w:rFonts w:cs="Arial"/>
                <w:sz w:val="20"/>
                <w:szCs w:val="20"/>
                <w:lang w:val="es-CO"/>
              </w:rPr>
            </w:pPr>
            <w:r w:rsidRPr="00BC7F70">
              <w:rPr>
                <w:rFonts w:cs="Arial"/>
                <w:sz w:val="20"/>
                <w:szCs w:val="20"/>
                <w:lang w:val="es-CO"/>
              </w:rPr>
              <w:lastRenderedPageBreak/>
              <w:t>- Ejercitarse en el coloreado de figuras amplias y reducidas.</w:t>
            </w:r>
          </w:p>
          <w:p w:rsidR="00DE4F04" w:rsidRPr="00BC7F70" w:rsidRDefault="00DE4F04" w:rsidP="00DE4F04">
            <w:pPr>
              <w:rPr>
                <w:rFonts w:cs="Arial"/>
                <w:sz w:val="20"/>
                <w:szCs w:val="20"/>
                <w:lang w:val="es-CO"/>
              </w:rPr>
            </w:pPr>
            <w:r w:rsidRPr="00BC7F70">
              <w:rPr>
                <w:rFonts w:cs="Arial"/>
                <w:sz w:val="20"/>
                <w:szCs w:val="20"/>
                <w:lang w:val="es-CO"/>
              </w:rPr>
              <w:t>- Colorear figuras en mosaico aplicando varios colores.</w:t>
            </w:r>
          </w:p>
          <w:p w:rsidR="00DE4F04" w:rsidRPr="00BC7F70" w:rsidRDefault="00DE4F04" w:rsidP="00DE4F04">
            <w:pPr>
              <w:rPr>
                <w:rFonts w:cs="Arial"/>
                <w:sz w:val="20"/>
                <w:szCs w:val="20"/>
                <w:lang w:val="es-CO"/>
              </w:rPr>
            </w:pPr>
            <w:r w:rsidRPr="00BC7F70">
              <w:rPr>
                <w:rFonts w:cs="Arial"/>
                <w:sz w:val="20"/>
                <w:szCs w:val="20"/>
                <w:lang w:val="es-CO"/>
              </w:rPr>
              <w:t>- Hacer correspondencia al colorear con la instrucción que se le diga.</w:t>
            </w:r>
          </w:p>
          <w:p w:rsidR="00DE4F04" w:rsidRPr="00BC7F70" w:rsidRDefault="00DE4F04" w:rsidP="00DE4F04">
            <w:pPr>
              <w:rPr>
                <w:rFonts w:cs="Arial"/>
                <w:sz w:val="20"/>
                <w:szCs w:val="20"/>
                <w:lang w:val="es-CO"/>
              </w:rPr>
            </w:pPr>
            <w:r w:rsidRPr="00BC7F70">
              <w:rPr>
                <w:rFonts w:cs="Arial"/>
                <w:sz w:val="20"/>
                <w:szCs w:val="20"/>
                <w:lang w:val="es-CO"/>
              </w:rPr>
              <w:t>- Recortar imágenes de revistas, números y letras.</w:t>
            </w:r>
          </w:p>
          <w:p w:rsidR="00DE4F04" w:rsidRPr="00BC7F70" w:rsidRDefault="00DE4F04" w:rsidP="00DE4F04">
            <w:pPr>
              <w:rPr>
                <w:rFonts w:cs="Arial"/>
                <w:sz w:val="20"/>
                <w:szCs w:val="20"/>
                <w:lang w:val="es-CO"/>
              </w:rPr>
            </w:pPr>
            <w:r w:rsidRPr="00BC7F70">
              <w:rPr>
                <w:rFonts w:cs="Arial"/>
                <w:sz w:val="20"/>
                <w:szCs w:val="20"/>
                <w:lang w:val="es-CO"/>
              </w:rPr>
              <w:t>- Recortar  figuras geométricas y en línea recta haciendo tiras.</w:t>
            </w:r>
          </w:p>
          <w:p w:rsidR="00DE4F04" w:rsidRPr="00BC7F70" w:rsidRDefault="00DE4F04" w:rsidP="00DE4F04">
            <w:pPr>
              <w:rPr>
                <w:rFonts w:cs="Arial"/>
                <w:sz w:val="20"/>
                <w:szCs w:val="20"/>
                <w:lang w:val="es-CO"/>
              </w:rPr>
            </w:pPr>
            <w:r w:rsidRPr="00BC7F70">
              <w:rPr>
                <w:rFonts w:cs="Arial"/>
                <w:sz w:val="20"/>
                <w:szCs w:val="20"/>
                <w:lang w:val="es-CO"/>
              </w:rPr>
              <w:t>- Plegar identificando el dobles; la mitad, en diagonal, la cruz, la equis. Hacer figuras muy simples: perro, gato, veleta.</w:t>
            </w:r>
          </w:p>
          <w:p w:rsidR="00DE4F04" w:rsidRPr="00BC7F70" w:rsidRDefault="00DE4F04" w:rsidP="00DE4F04">
            <w:pPr>
              <w:rPr>
                <w:rFonts w:cs="Arial"/>
                <w:sz w:val="20"/>
                <w:szCs w:val="20"/>
                <w:lang w:val="es-CO"/>
              </w:rPr>
            </w:pPr>
            <w:r w:rsidRPr="00BC7F70">
              <w:rPr>
                <w:rFonts w:cs="Arial"/>
                <w:sz w:val="20"/>
                <w:szCs w:val="20"/>
                <w:lang w:val="es-CO"/>
              </w:rPr>
              <w:t>- Hacer diseños de formas por procesos paso a paso hasta completar la figura y reproducirla.</w:t>
            </w:r>
          </w:p>
          <w:p w:rsidR="00DE4F04" w:rsidRPr="00BC7F70" w:rsidRDefault="00DE4F04" w:rsidP="00DE4F04">
            <w:pPr>
              <w:rPr>
                <w:rFonts w:cs="Arial"/>
                <w:sz w:val="20"/>
                <w:szCs w:val="20"/>
                <w:lang w:val="es-CO"/>
              </w:rPr>
            </w:pPr>
            <w:r w:rsidRPr="00BC7F70">
              <w:rPr>
                <w:rFonts w:cs="Arial"/>
                <w:sz w:val="20"/>
                <w:szCs w:val="20"/>
                <w:lang w:val="es-CO"/>
              </w:rPr>
              <w:t>- Colorear cada renglón de un color, colorear dejando renglón.</w:t>
            </w:r>
          </w:p>
          <w:p w:rsidR="00DE4F04" w:rsidRPr="00BC7F70" w:rsidRDefault="00DE4F04" w:rsidP="00DE4F04">
            <w:pPr>
              <w:rPr>
                <w:rFonts w:cs="Arial"/>
                <w:sz w:val="20"/>
                <w:szCs w:val="20"/>
                <w:lang w:val="es-CO"/>
              </w:rPr>
            </w:pPr>
            <w:r w:rsidRPr="00BC7F70">
              <w:rPr>
                <w:rFonts w:cs="Arial"/>
                <w:sz w:val="20"/>
                <w:szCs w:val="20"/>
                <w:lang w:val="es-CO"/>
              </w:rPr>
              <w:lastRenderedPageBreak/>
              <w:t>- Colorear las cuadriculas, contornearlas, señalar con puntos los vértices.</w:t>
            </w:r>
          </w:p>
          <w:p w:rsidR="00DE4F04" w:rsidRPr="00BC7F70" w:rsidRDefault="00DE4F04" w:rsidP="00DE4F04">
            <w:pPr>
              <w:rPr>
                <w:rFonts w:cs="Arial"/>
                <w:sz w:val="20"/>
                <w:szCs w:val="20"/>
                <w:lang w:val="es-CO"/>
              </w:rPr>
            </w:pPr>
            <w:r w:rsidRPr="00BC7F70">
              <w:rPr>
                <w:rFonts w:cs="Arial"/>
                <w:sz w:val="20"/>
                <w:szCs w:val="20"/>
                <w:lang w:val="es-CO"/>
              </w:rPr>
              <w:t>- Técnicas de pintura.</w:t>
            </w:r>
          </w:p>
          <w:p w:rsidR="00DE4F04" w:rsidRPr="00BC7F70" w:rsidRDefault="00DE4F04" w:rsidP="00DE4F04">
            <w:pPr>
              <w:rPr>
                <w:rFonts w:cs="Arial"/>
                <w:sz w:val="20"/>
                <w:szCs w:val="20"/>
                <w:lang w:val="es-CO"/>
              </w:rPr>
            </w:pPr>
            <w:r w:rsidRPr="00BC7F70">
              <w:rPr>
                <w:rFonts w:cs="Arial"/>
                <w:sz w:val="20"/>
                <w:szCs w:val="20"/>
                <w:lang w:val="es-CO"/>
              </w:rPr>
              <w:t>- Elaboración de collages utilizando texturas de la naturaleza.</w:t>
            </w:r>
          </w:p>
          <w:p w:rsidR="00DE4F04" w:rsidRPr="00BC7F70" w:rsidRDefault="00DE4F04" w:rsidP="00DE4F04">
            <w:pPr>
              <w:rPr>
                <w:rFonts w:cs="Arial"/>
                <w:sz w:val="20"/>
                <w:szCs w:val="20"/>
                <w:lang w:val="es-CO"/>
              </w:rPr>
            </w:pPr>
            <w:r w:rsidRPr="00BC7F70">
              <w:rPr>
                <w:rFonts w:cs="Arial"/>
                <w:sz w:val="20"/>
                <w:szCs w:val="20"/>
                <w:lang w:val="es-CO"/>
              </w:rPr>
              <w:t xml:space="preserve">- Decorar seres vivos con distintas texturas y crear un mural </w:t>
            </w:r>
          </w:p>
          <w:p w:rsidR="00DE4F04" w:rsidRPr="00BC7F70" w:rsidRDefault="00DE4F04" w:rsidP="00DE4F04">
            <w:pPr>
              <w:autoSpaceDE w:val="0"/>
              <w:autoSpaceDN w:val="0"/>
              <w:adjustRightInd w:val="0"/>
              <w:rPr>
                <w:lang w:val="es-CO"/>
              </w:rPr>
            </w:pPr>
            <w:r w:rsidRPr="00BC7F70">
              <w:rPr>
                <w:rFonts w:cs="Arial"/>
                <w:sz w:val="20"/>
                <w:szCs w:val="20"/>
                <w:lang w:val="es-CO"/>
              </w:rPr>
              <w:t>- Dibujar seres vivos y crear composiciones</w:t>
            </w:r>
          </w:p>
        </w:tc>
        <w:tc>
          <w:tcPr>
            <w:tcW w:w="3045" w:type="dxa"/>
          </w:tcPr>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lastRenderedPageBreak/>
              <w:t>Colores</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Tijeras</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Diferentes tipos de papel</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Material reciclable</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Vinilos</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Plastilina</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Pegamento</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Fotocopias de trabajo</w:t>
            </w:r>
          </w:p>
          <w:p w:rsidR="00DE4F04" w:rsidRPr="005A6EAF" w:rsidRDefault="00DE4F04" w:rsidP="00465D84">
            <w:pPr>
              <w:pStyle w:val="Prrafodelista"/>
              <w:numPr>
                <w:ilvl w:val="0"/>
                <w:numId w:val="97"/>
              </w:numPr>
              <w:rPr>
                <w:rFonts w:ascii="Times New Roman" w:hAnsi="Times New Roman"/>
                <w:sz w:val="20"/>
                <w:szCs w:val="20"/>
              </w:rPr>
            </w:pPr>
            <w:r w:rsidRPr="005A6EAF">
              <w:rPr>
                <w:rFonts w:ascii="Times New Roman" w:hAnsi="Times New Roman"/>
                <w:sz w:val="20"/>
                <w:szCs w:val="20"/>
              </w:rPr>
              <w:t>Cartulina</w:t>
            </w:r>
          </w:p>
        </w:tc>
        <w:tc>
          <w:tcPr>
            <w:tcW w:w="3192" w:type="dxa"/>
          </w:tcPr>
          <w:p w:rsidR="00DE4F04" w:rsidRPr="00BC7F70" w:rsidRDefault="00DE4F04" w:rsidP="00DE4F04">
            <w:pPr>
              <w:rPr>
                <w:sz w:val="20"/>
                <w:szCs w:val="20"/>
                <w:lang w:val="es-CO"/>
              </w:rPr>
            </w:pPr>
            <w:r w:rsidRPr="00BC7F70">
              <w:rPr>
                <w:rFonts w:cs="Arial"/>
                <w:sz w:val="20"/>
                <w:szCs w:val="20"/>
                <w:lang w:val="es-CO"/>
              </w:rPr>
              <w:t>- Se expresa creativamente a través del dibujo y representa diversos objetos con mayor realismo</w:t>
            </w:r>
            <w:r w:rsidRPr="00BC7F70">
              <w:rPr>
                <w:sz w:val="20"/>
                <w:szCs w:val="20"/>
                <w:lang w:val="es-CO"/>
              </w:rPr>
              <w:t>.</w:t>
            </w:r>
          </w:p>
          <w:p w:rsidR="00DE4F04" w:rsidRPr="00BC7F70" w:rsidRDefault="00DE4F04" w:rsidP="00DE4F04">
            <w:pPr>
              <w:suppressAutoHyphens/>
              <w:rPr>
                <w:sz w:val="20"/>
                <w:szCs w:val="20"/>
                <w:lang w:val="es-CO"/>
              </w:rPr>
            </w:pPr>
            <w:r w:rsidRPr="00BC7F70">
              <w:rPr>
                <w:rFonts w:cs="Arial"/>
                <w:sz w:val="20"/>
                <w:szCs w:val="20"/>
                <w:lang w:val="es-CO"/>
              </w:rPr>
              <w:t>- Muestra habilidad en la elaboración de doblados y el coloreado.</w:t>
            </w:r>
          </w:p>
          <w:p w:rsidR="00DE4F04" w:rsidRPr="00BC7F70" w:rsidRDefault="00DE4F04" w:rsidP="00DE4F04">
            <w:pPr>
              <w:suppressAutoHyphens/>
              <w:rPr>
                <w:sz w:val="20"/>
                <w:szCs w:val="20"/>
                <w:lang w:val="es-CO"/>
              </w:rPr>
            </w:pPr>
            <w:r w:rsidRPr="00BC7F70">
              <w:rPr>
                <w:sz w:val="20"/>
                <w:szCs w:val="20"/>
                <w:lang w:val="es-CO"/>
              </w:rPr>
              <w:t xml:space="preserve">-  </w:t>
            </w:r>
            <w:r w:rsidRPr="00BC7F70">
              <w:rPr>
                <w:rFonts w:cs="Arial"/>
                <w:sz w:val="20"/>
                <w:szCs w:val="20"/>
                <w:lang w:val="es-CO"/>
              </w:rPr>
              <w:t>Experimenta algunas técnicas de expresión grafico-plástica demostrando creatividad y autonomía en sus creaciones.</w:t>
            </w:r>
          </w:p>
        </w:tc>
      </w:tr>
    </w:tbl>
    <w:p w:rsidR="00DE4F04" w:rsidRDefault="00DE4F04" w:rsidP="00DE4F04"/>
    <w:p w:rsidR="00DE4F04" w:rsidRDefault="00DE4F04" w:rsidP="00DE4F04"/>
    <w:p w:rsidR="005B2128" w:rsidRDefault="005B2128" w:rsidP="005B2128">
      <w:pPr>
        <w:rPr>
          <w:rFonts w:ascii="Arial" w:hAnsi="Arial" w:cs="Arial"/>
          <w:color w:val="FF0000"/>
          <w:sz w:val="56"/>
        </w:rPr>
      </w:pPr>
      <w:r>
        <w:rPr>
          <w:rFonts w:ascii="Arial" w:hAnsi="Arial" w:cs="Arial"/>
          <w:color w:val="FF0000"/>
          <w:sz w:val="56"/>
        </w:rPr>
        <w:t>PERIODO 4</w:t>
      </w: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PERIODO:</w:t>
      </w:r>
      <w:r w:rsidRPr="00710CCC">
        <w:rPr>
          <w:rFonts w:cs="Arial"/>
        </w:rPr>
        <w:t xml:space="preserve"> 4 </w:t>
      </w:r>
      <w:r w:rsidRPr="00710CCC">
        <w:rPr>
          <w:rFonts w:cs="Arial"/>
          <w:b/>
        </w:rPr>
        <w:t xml:space="preserve"> ASIGNATURA/AREA:</w:t>
      </w:r>
      <w:r w:rsidRPr="00710CCC">
        <w:rPr>
          <w:rFonts w:cs="Arial"/>
        </w:rPr>
        <w:t xml:space="preserve">    Comunicativa lengua castellana                  </w:t>
      </w:r>
      <w:r w:rsidRPr="00710CCC">
        <w:rPr>
          <w:rFonts w:cs="Arial"/>
          <w:b/>
        </w:rPr>
        <w:t xml:space="preserve">   GRADO:</w:t>
      </w:r>
      <w:r w:rsidRPr="00710CCC">
        <w:rPr>
          <w:rFonts w:cs="Arial"/>
        </w:rPr>
        <w:t xml:space="preserve"> 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eastAsia="Batang" w:cs="Arial"/>
          <w:sz w:val="20"/>
          <w:szCs w:val="20"/>
        </w:rPr>
      </w:pPr>
      <w:r w:rsidRPr="00710CCC">
        <w:rPr>
          <w:rFonts w:eastAsia="Batang" w:cs="Arial"/>
          <w:sz w:val="20"/>
          <w:szCs w:val="20"/>
        </w:rPr>
        <w:t>Producción textual e interpretación textual.</w:t>
      </w:r>
    </w:p>
    <w:p w:rsidR="00DE4F04" w:rsidRPr="00710CCC" w:rsidRDefault="00DE4F04" w:rsidP="00DE4F04">
      <w:pPr>
        <w:rPr>
          <w:rFonts w:cs="Arial"/>
        </w:rPr>
      </w:pPr>
      <w:r w:rsidRPr="00710CCC">
        <w:rPr>
          <w:rFonts w:cs="Arial"/>
          <w:b/>
        </w:rPr>
        <w:t xml:space="preserve">DERECHOS BASICOS DE APRENDIZAJE (DBA): </w:t>
      </w:r>
      <w:r w:rsidRPr="00710CCC">
        <w:rPr>
          <w:rFonts w:cs="Arial"/>
        </w:rPr>
        <w:t>DBA 7, DBA 8, DBA 9, DBA 10</w:t>
      </w:r>
    </w:p>
    <w:p w:rsidR="00DE4F04" w:rsidRDefault="00DE4F04" w:rsidP="00DE4F04">
      <w:pPr>
        <w:rPr>
          <w:rFonts w:cs="Arial"/>
          <w:b/>
        </w:rPr>
      </w:pPr>
      <w:r w:rsidRPr="00710CCC">
        <w:rPr>
          <w:rFonts w:cs="Arial"/>
          <w:b/>
        </w:rPr>
        <w:t>PROYECTO N°4: “LA GRANDEZA DE LA NATURALEZA”</w:t>
      </w:r>
    </w:p>
    <w:p w:rsidR="00EE1CFD" w:rsidRDefault="00EE1CFD" w:rsidP="00DE4F04">
      <w:pPr>
        <w:rPr>
          <w:rFonts w:cs="Arial"/>
          <w:b/>
        </w:rPr>
      </w:pPr>
    </w:p>
    <w:p w:rsidR="00EE1CFD" w:rsidRPr="00710CCC" w:rsidRDefault="00EE1CFD" w:rsidP="00DE4F04">
      <w:pPr>
        <w:rPr>
          <w:rFonts w:cs="Arial"/>
          <w:b/>
        </w:rPr>
      </w:pP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710CCC" w:rsidRDefault="00DE4F04" w:rsidP="00DE4F04">
            <w:pPr>
              <w:jc w:val="center"/>
              <w:rPr>
                <w:rFonts w:cs="Arial"/>
                <w:b/>
              </w:rPr>
            </w:pPr>
            <w:r w:rsidRPr="00710CCC">
              <w:rPr>
                <w:rFonts w:cs="Arial"/>
                <w:b/>
              </w:rPr>
              <w:lastRenderedPageBreak/>
              <w:t>TEMAS</w:t>
            </w:r>
          </w:p>
          <w:p w:rsidR="00DE4F04" w:rsidRPr="00710CCC" w:rsidRDefault="00DE4F04" w:rsidP="00DE4F04">
            <w:pPr>
              <w:jc w:val="center"/>
              <w:rPr>
                <w:rFonts w:cs="Arial"/>
                <w:b/>
              </w:rPr>
            </w:pPr>
          </w:p>
          <w:p w:rsidR="00DE4F04" w:rsidRPr="00710CCC" w:rsidRDefault="00DE4F04" w:rsidP="00DE4F04">
            <w:pPr>
              <w:jc w:val="center"/>
              <w:rPr>
                <w:rFonts w:cs="Arial"/>
                <w:b/>
              </w:rPr>
            </w:pPr>
          </w:p>
        </w:tc>
        <w:tc>
          <w:tcPr>
            <w:tcW w:w="4111" w:type="dxa"/>
          </w:tcPr>
          <w:p w:rsidR="00DE4F04" w:rsidRPr="00710CCC" w:rsidRDefault="00DE4F04" w:rsidP="00DE4F04">
            <w:pPr>
              <w:jc w:val="center"/>
              <w:rPr>
                <w:rFonts w:cs="Arial"/>
                <w:b/>
              </w:rPr>
            </w:pPr>
            <w:r w:rsidRPr="00710CCC">
              <w:rPr>
                <w:rFonts w:cs="Arial"/>
                <w:b/>
              </w:rPr>
              <w:t xml:space="preserve">ESTRATEGIAS DIDACTICAS </w:t>
            </w:r>
          </w:p>
        </w:tc>
        <w:tc>
          <w:tcPr>
            <w:tcW w:w="3045" w:type="dxa"/>
          </w:tcPr>
          <w:p w:rsidR="00DE4F04" w:rsidRPr="00710CCC" w:rsidRDefault="00DE4F04" w:rsidP="00DE4F04">
            <w:pPr>
              <w:jc w:val="center"/>
              <w:rPr>
                <w:rFonts w:cs="Arial"/>
                <w:b/>
              </w:rPr>
            </w:pPr>
            <w:r w:rsidRPr="00710CCC">
              <w:rPr>
                <w:rFonts w:cs="Arial"/>
                <w:b/>
              </w:rPr>
              <w:t>RECURSOS</w:t>
            </w:r>
          </w:p>
        </w:tc>
        <w:tc>
          <w:tcPr>
            <w:tcW w:w="3192" w:type="dxa"/>
          </w:tcPr>
          <w:p w:rsidR="00DE4F04" w:rsidRPr="00710CCC" w:rsidRDefault="00DE4F04" w:rsidP="00DE4F04">
            <w:pPr>
              <w:jc w:val="center"/>
              <w:rPr>
                <w:rFonts w:cs="Arial"/>
                <w:b/>
              </w:rPr>
            </w:pPr>
            <w:r w:rsidRPr="00710CCC">
              <w:rPr>
                <w:rFonts w:cs="Arial"/>
                <w:b/>
              </w:rPr>
              <w:t>INDICADORES DE DESEMPEÑO</w:t>
            </w:r>
          </w:p>
        </w:tc>
      </w:tr>
      <w:tr w:rsidR="00DE4F04" w:rsidRPr="00710CCC" w:rsidTr="00DE4F04">
        <w:tc>
          <w:tcPr>
            <w:tcW w:w="2972" w:type="dxa"/>
          </w:tcPr>
          <w:p w:rsidR="00DE4F04" w:rsidRPr="00710CCC" w:rsidRDefault="00DE4F04" w:rsidP="00DE4F04">
            <w:pPr>
              <w:tabs>
                <w:tab w:val="num" w:pos="720"/>
              </w:tabs>
              <w:ind w:left="720" w:hanging="360"/>
              <w:jc w:val="both"/>
              <w:rPr>
                <w:rFonts w:eastAsia="Batang" w:cs="Arial"/>
                <w:b/>
                <w:sz w:val="20"/>
                <w:szCs w:val="20"/>
                <w:lang w:val="es-CO"/>
              </w:rPr>
            </w:pPr>
            <w:r w:rsidRPr="00710CCC">
              <w:rPr>
                <w:rFonts w:eastAsia="Batang" w:cs="Arial"/>
                <w:b/>
                <w:sz w:val="20"/>
                <w:szCs w:val="20"/>
                <w:lang w:val="es-CO"/>
              </w:rPr>
              <w:t xml:space="preserve">Expresión escrita      </w:t>
            </w:r>
          </w:p>
          <w:p w:rsidR="00DE4F04" w:rsidRPr="00710CCC" w:rsidRDefault="00DE4F04" w:rsidP="00465D84">
            <w:pPr>
              <w:numPr>
                <w:ilvl w:val="0"/>
                <w:numId w:val="127"/>
              </w:numPr>
              <w:tabs>
                <w:tab w:val="num" w:pos="644"/>
                <w:tab w:val="left" w:pos="1051"/>
                <w:tab w:val="left" w:pos="1291"/>
              </w:tabs>
              <w:jc w:val="both"/>
              <w:rPr>
                <w:rFonts w:eastAsia="Batang" w:cs="Arial"/>
                <w:sz w:val="20"/>
                <w:szCs w:val="20"/>
                <w:lang w:val="es-CO"/>
              </w:rPr>
            </w:pPr>
            <w:r w:rsidRPr="00710CCC">
              <w:rPr>
                <w:rFonts w:eastAsia="Batang" w:cs="Arial"/>
                <w:sz w:val="20"/>
                <w:szCs w:val="20"/>
                <w:lang w:val="es-CO"/>
              </w:rPr>
              <w:t>Afianzamiento  de la hipótesis silábica.</w:t>
            </w:r>
          </w:p>
          <w:p w:rsidR="00DE4F04" w:rsidRPr="00710CCC" w:rsidRDefault="00DE4F04" w:rsidP="00465D84">
            <w:pPr>
              <w:pStyle w:val="Prrafodelista"/>
              <w:numPr>
                <w:ilvl w:val="0"/>
                <w:numId w:val="127"/>
              </w:numPr>
              <w:rPr>
                <w:rFonts w:cs="Arial"/>
                <w:sz w:val="20"/>
                <w:szCs w:val="20"/>
                <w:lang w:val="es-CO"/>
              </w:rPr>
            </w:pPr>
            <w:r w:rsidRPr="00710CCC">
              <w:rPr>
                <w:rFonts w:eastAsia="Batang" w:cs="Arial"/>
                <w:sz w:val="20"/>
                <w:szCs w:val="20"/>
                <w:lang w:val="es-CO" w:eastAsia="es-ES"/>
              </w:rPr>
              <w:t>El nombre y apellidos</w:t>
            </w:r>
          </w:p>
          <w:p w:rsidR="00DE4F04" w:rsidRPr="00710CCC" w:rsidRDefault="00DE4F04" w:rsidP="00DE4F04">
            <w:pPr>
              <w:pStyle w:val="Prrafodelista"/>
              <w:rPr>
                <w:rFonts w:cs="Arial"/>
                <w:sz w:val="20"/>
                <w:szCs w:val="20"/>
                <w:lang w:val="es-CO"/>
              </w:rPr>
            </w:pPr>
          </w:p>
          <w:p w:rsidR="00DE4F04" w:rsidRPr="00710CCC" w:rsidRDefault="00DE4F04" w:rsidP="00465D84">
            <w:pPr>
              <w:pStyle w:val="Prrafodelista"/>
              <w:numPr>
                <w:ilvl w:val="0"/>
                <w:numId w:val="127"/>
              </w:numPr>
              <w:rPr>
                <w:rFonts w:cs="Arial"/>
                <w:sz w:val="20"/>
                <w:szCs w:val="20"/>
                <w:lang w:val="es-CO"/>
              </w:rPr>
            </w:pPr>
            <w:r w:rsidRPr="00710CCC">
              <w:rPr>
                <w:rFonts w:eastAsia="Batang" w:cs="Arial"/>
                <w:b/>
                <w:sz w:val="20"/>
                <w:szCs w:val="20"/>
                <w:lang w:val="es-CO" w:eastAsia="es-ES"/>
              </w:rPr>
              <w:t>Pre-lectura:</w:t>
            </w:r>
            <w:r w:rsidRPr="00710CCC">
              <w:rPr>
                <w:rFonts w:eastAsia="Batang" w:cs="Arial"/>
                <w:sz w:val="20"/>
                <w:szCs w:val="20"/>
                <w:lang w:val="es-CO" w:eastAsia="es-ES"/>
              </w:rPr>
              <w:t xml:space="preserve"> texto enumerativo, texto instructivo, lista de palabras</w:t>
            </w:r>
          </w:p>
          <w:p w:rsidR="00DE4F04" w:rsidRPr="00710CCC" w:rsidRDefault="00DE4F04" w:rsidP="00DE4F04">
            <w:pPr>
              <w:pStyle w:val="Prrafodelista"/>
              <w:rPr>
                <w:rFonts w:cs="Arial"/>
                <w:sz w:val="20"/>
                <w:szCs w:val="20"/>
                <w:lang w:val="es-CO"/>
              </w:rPr>
            </w:pPr>
          </w:p>
          <w:p w:rsidR="00DE4F04" w:rsidRPr="00710CCC" w:rsidRDefault="00DE4F04" w:rsidP="00465D84">
            <w:pPr>
              <w:numPr>
                <w:ilvl w:val="0"/>
                <w:numId w:val="127"/>
              </w:numPr>
              <w:tabs>
                <w:tab w:val="num" w:pos="644"/>
                <w:tab w:val="left" w:pos="1051"/>
                <w:tab w:val="left" w:pos="1291"/>
              </w:tabs>
              <w:jc w:val="both"/>
              <w:rPr>
                <w:rFonts w:eastAsia="Batang" w:cs="Arial"/>
                <w:sz w:val="20"/>
                <w:szCs w:val="20"/>
                <w:lang w:val="es-CO"/>
              </w:rPr>
            </w:pPr>
            <w:r w:rsidRPr="00710CCC">
              <w:rPr>
                <w:rFonts w:eastAsia="Batang" w:cs="Arial"/>
                <w:sz w:val="20"/>
                <w:szCs w:val="20"/>
                <w:lang w:val="es-CO"/>
              </w:rPr>
              <w:t>EXPRESIÓN ORAL: retahílas, poesías, rimas, trabalenguas.</w:t>
            </w:r>
          </w:p>
          <w:p w:rsidR="00DE4F04" w:rsidRPr="00710CCC" w:rsidRDefault="00DE4F04" w:rsidP="00465D84">
            <w:pPr>
              <w:numPr>
                <w:ilvl w:val="0"/>
                <w:numId w:val="127"/>
              </w:numPr>
              <w:tabs>
                <w:tab w:val="num" w:pos="644"/>
                <w:tab w:val="left" w:pos="1051"/>
                <w:tab w:val="left" w:pos="1291"/>
              </w:tabs>
              <w:jc w:val="both"/>
              <w:rPr>
                <w:rFonts w:eastAsia="Batang" w:cs="Arial"/>
                <w:sz w:val="20"/>
                <w:szCs w:val="20"/>
                <w:lang w:val="es-CO"/>
              </w:rPr>
            </w:pPr>
            <w:r w:rsidRPr="00710CCC">
              <w:rPr>
                <w:rFonts w:eastAsia="Batang" w:cs="Arial"/>
                <w:sz w:val="20"/>
                <w:szCs w:val="20"/>
                <w:lang w:val="es-CO"/>
              </w:rPr>
              <w:t>ESCUCHA: cuento, narración.</w:t>
            </w:r>
          </w:p>
          <w:p w:rsidR="00DE4F04" w:rsidRPr="00710CCC" w:rsidRDefault="00DE4F04" w:rsidP="00DE4F04">
            <w:pPr>
              <w:pStyle w:val="Prrafodelista"/>
              <w:rPr>
                <w:rFonts w:cs="Arial"/>
                <w:sz w:val="20"/>
                <w:szCs w:val="20"/>
                <w:lang w:val="es-CO"/>
              </w:rPr>
            </w:pPr>
          </w:p>
        </w:tc>
        <w:tc>
          <w:tcPr>
            <w:tcW w:w="4111" w:type="dxa"/>
          </w:tcPr>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Juegos con el abecedario</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Elegir el rotulo de una letra y todos van diciendo palabras que comienzan por este sonido.</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Buscar similitud entre las letras y otros objetos para facilitar la memorización de grafemas.</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Trabajar con los sonidos haciendo  correspondencia sonido – grafema.</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Trabajo con las letras del nombre completo</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Aplicación de estrategias de lectura</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Juegos de secuencias y completación de historias</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Conciencia fonológica</w:t>
            </w:r>
          </w:p>
          <w:p w:rsidR="00DE4F04" w:rsidRPr="00710CCC" w:rsidRDefault="00DE4F04" w:rsidP="00465D84">
            <w:pPr>
              <w:numPr>
                <w:ilvl w:val="0"/>
                <w:numId w:val="127"/>
              </w:numPr>
              <w:rPr>
                <w:rFonts w:eastAsia="Batang" w:cs="Arial"/>
                <w:sz w:val="20"/>
                <w:szCs w:val="20"/>
                <w:lang w:val="es-CO"/>
              </w:rPr>
            </w:pPr>
            <w:r w:rsidRPr="00710CCC">
              <w:rPr>
                <w:rFonts w:eastAsia="Batang" w:cs="Arial"/>
                <w:sz w:val="20"/>
                <w:szCs w:val="20"/>
                <w:lang w:val="es-CO"/>
              </w:rPr>
              <w:t>Escritura espontánea, confrontación y comparación</w:t>
            </w:r>
          </w:p>
          <w:p w:rsidR="00DE4F04" w:rsidRPr="00710CCC" w:rsidRDefault="00DE4F04" w:rsidP="00DE4F04">
            <w:pPr>
              <w:rPr>
                <w:rFonts w:cs="Arial"/>
                <w:sz w:val="20"/>
                <w:szCs w:val="20"/>
                <w:lang w:val="es-CO"/>
              </w:rPr>
            </w:pPr>
          </w:p>
        </w:tc>
        <w:tc>
          <w:tcPr>
            <w:tcW w:w="3045" w:type="dxa"/>
          </w:tcPr>
          <w:p w:rsidR="00DE4F04" w:rsidRPr="00710CCC" w:rsidRDefault="00DE4F04" w:rsidP="00465D84">
            <w:pPr>
              <w:pStyle w:val="Prrafodelista"/>
              <w:numPr>
                <w:ilvl w:val="0"/>
                <w:numId w:val="127"/>
              </w:numPr>
              <w:rPr>
                <w:rFonts w:cs="Arial"/>
                <w:sz w:val="20"/>
                <w:szCs w:val="20"/>
                <w:lang w:val="es-CO"/>
              </w:rPr>
            </w:pPr>
            <w:r w:rsidRPr="00710CCC">
              <w:rPr>
                <w:rFonts w:cs="Arial"/>
                <w:sz w:val="20"/>
                <w:szCs w:val="20"/>
                <w:lang w:val="es-CO"/>
              </w:rPr>
              <w:t>Rótulos de diferentes objetos</w:t>
            </w:r>
          </w:p>
          <w:p w:rsidR="00DE4F04" w:rsidRPr="00710CCC" w:rsidRDefault="00DE4F04" w:rsidP="00465D84">
            <w:pPr>
              <w:pStyle w:val="Prrafodelista"/>
              <w:numPr>
                <w:ilvl w:val="0"/>
                <w:numId w:val="127"/>
              </w:numPr>
              <w:rPr>
                <w:rFonts w:cs="Arial"/>
                <w:sz w:val="20"/>
                <w:szCs w:val="20"/>
                <w:lang w:val="es-CO"/>
              </w:rPr>
            </w:pPr>
            <w:r w:rsidRPr="00710CCC">
              <w:rPr>
                <w:rFonts w:cs="Arial"/>
                <w:sz w:val="20"/>
                <w:szCs w:val="20"/>
                <w:lang w:val="es-CO"/>
              </w:rPr>
              <w:t>Tablero de auto consulta</w:t>
            </w:r>
          </w:p>
          <w:p w:rsidR="00DE4F04" w:rsidRPr="00710CCC" w:rsidRDefault="00DE4F04" w:rsidP="00465D84">
            <w:pPr>
              <w:pStyle w:val="Prrafodelista"/>
              <w:numPr>
                <w:ilvl w:val="0"/>
                <w:numId w:val="127"/>
              </w:numPr>
              <w:rPr>
                <w:rFonts w:cs="Arial"/>
                <w:sz w:val="20"/>
                <w:szCs w:val="20"/>
                <w:lang w:val="es-CO"/>
              </w:rPr>
            </w:pPr>
            <w:r w:rsidRPr="00710CCC">
              <w:rPr>
                <w:rFonts w:cs="Arial"/>
                <w:sz w:val="20"/>
                <w:szCs w:val="20"/>
                <w:lang w:val="es-CO"/>
              </w:rPr>
              <w:t>Imágenes de las vocales</w:t>
            </w:r>
          </w:p>
          <w:p w:rsidR="00DE4F04" w:rsidRPr="00710CCC" w:rsidRDefault="00DE4F04" w:rsidP="00465D84">
            <w:pPr>
              <w:pStyle w:val="Prrafodelista"/>
              <w:numPr>
                <w:ilvl w:val="0"/>
                <w:numId w:val="127"/>
              </w:numPr>
              <w:rPr>
                <w:rFonts w:cs="Arial"/>
                <w:sz w:val="20"/>
                <w:szCs w:val="20"/>
                <w:lang w:val="es-CO"/>
              </w:rPr>
            </w:pPr>
            <w:r w:rsidRPr="00710CCC">
              <w:rPr>
                <w:rFonts w:cs="Arial"/>
                <w:sz w:val="20"/>
                <w:szCs w:val="20"/>
                <w:lang w:val="es-CO"/>
              </w:rPr>
              <w:t>Rotulo del nombre complete</w:t>
            </w:r>
          </w:p>
          <w:p w:rsidR="00DE4F04" w:rsidRPr="00710CCC" w:rsidRDefault="00DE4F04" w:rsidP="00465D84">
            <w:pPr>
              <w:pStyle w:val="Prrafodelista"/>
              <w:numPr>
                <w:ilvl w:val="0"/>
                <w:numId w:val="127"/>
              </w:numPr>
              <w:rPr>
                <w:rFonts w:cs="Arial"/>
                <w:sz w:val="20"/>
                <w:szCs w:val="20"/>
                <w:lang w:val="es-CO"/>
              </w:rPr>
            </w:pPr>
            <w:r w:rsidRPr="00710CCC">
              <w:rPr>
                <w:rFonts w:cs="Arial"/>
                <w:sz w:val="20"/>
                <w:szCs w:val="20"/>
                <w:lang w:val="es-CO"/>
              </w:rPr>
              <w:t>Loterías de secuencias</w:t>
            </w:r>
          </w:p>
          <w:p w:rsidR="00DE4F04" w:rsidRPr="00710CCC" w:rsidRDefault="00DE4F04" w:rsidP="00465D84">
            <w:pPr>
              <w:pStyle w:val="Prrafodelista"/>
              <w:numPr>
                <w:ilvl w:val="0"/>
                <w:numId w:val="127"/>
              </w:numPr>
              <w:rPr>
                <w:rFonts w:cs="Arial"/>
                <w:sz w:val="20"/>
                <w:szCs w:val="20"/>
                <w:lang w:val="es-CO"/>
              </w:rPr>
            </w:pPr>
          </w:p>
        </w:tc>
        <w:tc>
          <w:tcPr>
            <w:tcW w:w="3192" w:type="dxa"/>
          </w:tcPr>
          <w:p w:rsidR="00DE4F04" w:rsidRPr="00710CCC" w:rsidRDefault="00DE4F04" w:rsidP="00DE4F04">
            <w:pPr>
              <w:rPr>
                <w:rFonts w:eastAsia="Batang" w:cs="Arial"/>
                <w:sz w:val="20"/>
                <w:szCs w:val="20"/>
                <w:lang w:val="es-CO"/>
              </w:rPr>
            </w:pPr>
            <w:r w:rsidRPr="00710CCC">
              <w:rPr>
                <w:rFonts w:eastAsia="Batang" w:cs="Arial"/>
                <w:b/>
                <w:sz w:val="20"/>
                <w:szCs w:val="20"/>
                <w:u w:val="single"/>
                <w:lang w:val="es-CO"/>
              </w:rPr>
              <w:t>C</w:t>
            </w:r>
            <w:r w:rsidRPr="00710CCC">
              <w:rPr>
                <w:rFonts w:eastAsia="Batang" w:cs="Arial"/>
                <w:sz w:val="20"/>
                <w:szCs w:val="20"/>
                <w:lang w:val="es-CO"/>
              </w:rPr>
              <w:t>omunica emociones y vivencias a través del lenguaje y medios gestuales, verbales, gráficos  y plásticos.</w:t>
            </w:r>
          </w:p>
          <w:p w:rsidR="00DE4F04" w:rsidRPr="00710CCC" w:rsidRDefault="00DE4F04" w:rsidP="00DE4F04">
            <w:pPr>
              <w:rPr>
                <w:rFonts w:eastAsia="Batang" w:cs="Arial"/>
                <w:sz w:val="20"/>
                <w:szCs w:val="20"/>
                <w:lang w:val="es-CO"/>
              </w:rPr>
            </w:pPr>
          </w:p>
          <w:p w:rsidR="00DE4F04" w:rsidRPr="00710CCC" w:rsidRDefault="00DE4F04" w:rsidP="00DE4F04">
            <w:pPr>
              <w:rPr>
                <w:rFonts w:eastAsia="Batang" w:cs="Arial"/>
                <w:sz w:val="20"/>
                <w:szCs w:val="20"/>
                <w:lang w:val="es-CO"/>
              </w:rPr>
            </w:pPr>
            <w:r w:rsidRPr="00710CCC">
              <w:rPr>
                <w:rFonts w:eastAsia="Batang" w:cs="Arial"/>
                <w:sz w:val="20"/>
                <w:szCs w:val="20"/>
                <w:lang w:val="es-CO"/>
              </w:rPr>
              <w:t>Se expresa en forma escrita desde la hipótesis silábica a la hipótesis alfabética.</w:t>
            </w:r>
          </w:p>
          <w:p w:rsidR="00DE4F04" w:rsidRPr="00710CCC" w:rsidRDefault="00DE4F04" w:rsidP="00DE4F04">
            <w:pPr>
              <w:rPr>
                <w:rFonts w:eastAsia="Batang" w:cs="Arial"/>
                <w:sz w:val="20"/>
                <w:szCs w:val="20"/>
                <w:lang w:val="es-CO"/>
              </w:rPr>
            </w:pPr>
          </w:p>
          <w:p w:rsidR="00DE4F04" w:rsidRPr="00710CCC" w:rsidRDefault="00DE4F04" w:rsidP="00DE4F04">
            <w:pPr>
              <w:rPr>
                <w:rFonts w:eastAsia="Batang" w:cs="Arial"/>
                <w:sz w:val="20"/>
                <w:szCs w:val="20"/>
                <w:lang w:val="es-CO"/>
              </w:rPr>
            </w:pPr>
            <w:r w:rsidRPr="00710CCC">
              <w:rPr>
                <w:rFonts w:eastAsia="Batang" w:cs="Arial"/>
                <w:sz w:val="20"/>
                <w:szCs w:val="20"/>
                <w:lang w:val="es-CO"/>
              </w:rPr>
              <w:t>Se expresa desde la hipótesis alfabética.</w:t>
            </w:r>
          </w:p>
          <w:p w:rsidR="00DE4F04" w:rsidRPr="00710CCC" w:rsidRDefault="00DE4F04" w:rsidP="00DE4F04">
            <w:pPr>
              <w:rPr>
                <w:rFonts w:eastAsia="Batang" w:cs="Arial"/>
                <w:b/>
                <w:sz w:val="20"/>
                <w:szCs w:val="20"/>
                <w:u w:val="single"/>
                <w:lang w:val="es-CO"/>
              </w:rPr>
            </w:pPr>
          </w:p>
          <w:p w:rsidR="00DE4F04" w:rsidRPr="00710CCC" w:rsidRDefault="00DE4F04" w:rsidP="00DE4F04">
            <w:pPr>
              <w:rPr>
                <w:rFonts w:eastAsia="Batang" w:cs="Arial"/>
                <w:sz w:val="20"/>
                <w:szCs w:val="20"/>
                <w:lang w:val="es-CO"/>
              </w:rPr>
            </w:pPr>
            <w:r w:rsidRPr="00710CCC">
              <w:rPr>
                <w:rFonts w:eastAsia="Batang" w:cs="Arial"/>
                <w:b/>
                <w:sz w:val="20"/>
                <w:szCs w:val="20"/>
                <w:u w:val="single"/>
                <w:lang w:val="es-CO"/>
              </w:rPr>
              <w:t>T</w:t>
            </w:r>
            <w:r w:rsidRPr="00710CCC">
              <w:rPr>
                <w:rFonts w:eastAsia="Batang" w:cs="Arial"/>
                <w:sz w:val="20"/>
                <w:szCs w:val="20"/>
                <w:lang w:val="es-CO"/>
              </w:rPr>
              <w:t>rabaja los tipos de pre-lectura  y pre-escritura: oral y gestual.</w:t>
            </w:r>
          </w:p>
          <w:p w:rsidR="00DE4F04" w:rsidRPr="00710CCC" w:rsidRDefault="00DE4F04" w:rsidP="00DE4F04">
            <w:pPr>
              <w:rPr>
                <w:rFonts w:eastAsia="Batang" w:cs="Arial"/>
                <w:sz w:val="20"/>
                <w:szCs w:val="20"/>
                <w:lang w:val="es-CO"/>
              </w:rPr>
            </w:pPr>
            <w:r w:rsidRPr="00710CCC">
              <w:rPr>
                <w:rFonts w:eastAsia="Batang" w:cs="Arial"/>
                <w:sz w:val="20"/>
                <w:szCs w:val="20"/>
                <w:lang w:val="es-CO"/>
              </w:rPr>
              <w:t>Escribe su nombre completo sin modelo.</w:t>
            </w:r>
          </w:p>
          <w:p w:rsidR="00DE4F04" w:rsidRPr="00710CCC" w:rsidRDefault="00DE4F04" w:rsidP="00DE4F04">
            <w:pPr>
              <w:rPr>
                <w:rFonts w:cs="Arial"/>
                <w:sz w:val="20"/>
                <w:szCs w:val="20"/>
                <w:lang w:val="es-CO"/>
              </w:rPr>
            </w:pPr>
          </w:p>
          <w:p w:rsidR="00DE4F04" w:rsidRPr="00710CCC" w:rsidRDefault="00DE4F04" w:rsidP="00DE4F04">
            <w:pPr>
              <w:rPr>
                <w:rFonts w:cs="Arial"/>
                <w:sz w:val="20"/>
                <w:szCs w:val="20"/>
                <w:lang w:val="es-CO"/>
              </w:rPr>
            </w:pPr>
          </w:p>
        </w:tc>
      </w:tr>
    </w:tbl>
    <w:p w:rsidR="00DE4F04" w:rsidRPr="00710CCC" w:rsidRDefault="00DE4F04" w:rsidP="00DE4F04">
      <w:pPr>
        <w:rPr>
          <w:rFonts w:cs="Arial"/>
        </w:rPr>
      </w:pP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b/>
        </w:rPr>
      </w:pPr>
    </w:p>
    <w:p w:rsidR="00DE4F04" w:rsidRPr="00710CCC" w:rsidRDefault="00DE4F04" w:rsidP="00DE4F04">
      <w:pPr>
        <w:rPr>
          <w:rFonts w:cs="Arial"/>
        </w:rPr>
      </w:pPr>
      <w:r w:rsidRPr="00710CCC">
        <w:rPr>
          <w:rFonts w:cs="Arial"/>
          <w:b/>
        </w:rPr>
        <w:t xml:space="preserve">PERIODO: 4  ASIGNATURA/AREA:  </w:t>
      </w:r>
      <w:r w:rsidRPr="00710CCC">
        <w:rPr>
          <w:rFonts w:cs="Arial"/>
        </w:rPr>
        <w:t xml:space="preserve">  Comunicativa Inglés                   </w:t>
      </w:r>
      <w:r w:rsidRPr="00710CCC">
        <w:rPr>
          <w:rFonts w:cs="Arial"/>
          <w:b/>
        </w:rPr>
        <w:t>GRADO:</w:t>
      </w:r>
      <w:r w:rsidRPr="00710CCC">
        <w:rPr>
          <w:rFonts w:cs="Arial"/>
        </w:rPr>
        <w:t xml:space="preserve"> 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eastAsia="Batang" w:cs="Arial"/>
          <w:sz w:val="20"/>
          <w:szCs w:val="20"/>
        </w:rPr>
      </w:pPr>
      <w:r w:rsidRPr="00710CCC">
        <w:rPr>
          <w:rFonts w:eastAsia="Batang" w:cs="Arial"/>
          <w:sz w:val="20"/>
          <w:szCs w:val="20"/>
        </w:rPr>
        <w:t>Producción textual e interpretación textual.</w:t>
      </w:r>
    </w:p>
    <w:p w:rsidR="00DE4F04" w:rsidRPr="00710CCC" w:rsidRDefault="00DE4F04" w:rsidP="00DE4F04">
      <w:pPr>
        <w:rPr>
          <w:rFonts w:cs="Arial"/>
        </w:rPr>
      </w:pPr>
      <w:r w:rsidRPr="00710CCC">
        <w:rPr>
          <w:rFonts w:cs="Arial"/>
          <w:b/>
        </w:rPr>
        <w:lastRenderedPageBreak/>
        <w:t>DERECHOS BASICOS DE APRENDIZAJE (DBA):</w:t>
      </w:r>
      <w:r w:rsidRPr="00710CCC">
        <w:rPr>
          <w:rFonts w:cs="Arial"/>
        </w:rPr>
        <w:t xml:space="preserve"> DBA 7  , DBA 8 ,</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710CCC" w:rsidRDefault="00DE4F04" w:rsidP="00DE4F04">
            <w:pPr>
              <w:jc w:val="center"/>
              <w:rPr>
                <w:rFonts w:cs="Arial"/>
                <w:b/>
              </w:rPr>
            </w:pPr>
            <w:r w:rsidRPr="00710CCC">
              <w:rPr>
                <w:rFonts w:cs="Arial"/>
                <w:b/>
              </w:rPr>
              <w:t>TEMAS</w:t>
            </w:r>
          </w:p>
          <w:p w:rsidR="00DE4F04" w:rsidRPr="00710CCC" w:rsidRDefault="00DE4F04" w:rsidP="00DE4F04">
            <w:pPr>
              <w:jc w:val="center"/>
              <w:rPr>
                <w:rFonts w:cs="Arial"/>
                <w:b/>
              </w:rPr>
            </w:pPr>
          </w:p>
          <w:p w:rsidR="00DE4F04" w:rsidRPr="00710CCC" w:rsidRDefault="00DE4F04" w:rsidP="00DE4F04">
            <w:pPr>
              <w:jc w:val="center"/>
              <w:rPr>
                <w:rFonts w:cs="Arial"/>
                <w:b/>
              </w:rPr>
            </w:pPr>
          </w:p>
        </w:tc>
        <w:tc>
          <w:tcPr>
            <w:tcW w:w="4111" w:type="dxa"/>
          </w:tcPr>
          <w:p w:rsidR="00DE4F04" w:rsidRPr="00710CCC" w:rsidRDefault="00DE4F04" w:rsidP="00DE4F04">
            <w:pPr>
              <w:jc w:val="center"/>
              <w:rPr>
                <w:rFonts w:cs="Arial"/>
                <w:b/>
              </w:rPr>
            </w:pPr>
            <w:r w:rsidRPr="00710CCC">
              <w:rPr>
                <w:rFonts w:cs="Arial"/>
                <w:b/>
              </w:rPr>
              <w:t xml:space="preserve">ESTRATEGIAS DIDACTICAS </w:t>
            </w:r>
          </w:p>
        </w:tc>
        <w:tc>
          <w:tcPr>
            <w:tcW w:w="3045" w:type="dxa"/>
          </w:tcPr>
          <w:p w:rsidR="00DE4F04" w:rsidRPr="00710CCC" w:rsidRDefault="00DE4F04" w:rsidP="00DE4F04">
            <w:pPr>
              <w:jc w:val="center"/>
              <w:rPr>
                <w:rFonts w:cs="Arial"/>
                <w:b/>
              </w:rPr>
            </w:pPr>
            <w:r w:rsidRPr="00710CCC">
              <w:rPr>
                <w:rFonts w:cs="Arial"/>
                <w:b/>
              </w:rPr>
              <w:t>RECURSOS</w:t>
            </w:r>
          </w:p>
        </w:tc>
        <w:tc>
          <w:tcPr>
            <w:tcW w:w="3192" w:type="dxa"/>
          </w:tcPr>
          <w:p w:rsidR="00DE4F04" w:rsidRPr="00710CCC" w:rsidRDefault="00DE4F04" w:rsidP="00DE4F04">
            <w:pPr>
              <w:jc w:val="center"/>
              <w:rPr>
                <w:rFonts w:cs="Arial"/>
                <w:b/>
              </w:rPr>
            </w:pPr>
            <w:r w:rsidRPr="00710CCC">
              <w:rPr>
                <w:rFonts w:cs="Arial"/>
                <w:b/>
              </w:rPr>
              <w:t>INDICADORES DE DESEMPEÑO</w:t>
            </w:r>
          </w:p>
        </w:tc>
      </w:tr>
      <w:tr w:rsidR="00DE4F04" w:rsidRPr="00710CCC" w:rsidTr="00DE4F04">
        <w:tc>
          <w:tcPr>
            <w:tcW w:w="2972" w:type="dxa"/>
          </w:tcPr>
          <w:p w:rsidR="00DE4F04" w:rsidRPr="00710CCC" w:rsidRDefault="00DE4F04" w:rsidP="00465D84">
            <w:pPr>
              <w:numPr>
                <w:ilvl w:val="0"/>
                <w:numId w:val="93"/>
              </w:numPr>
              <w:tabs>
                <w:tab w:val="num" w:pos="644"/>
                <w:tab w:val="left" w:pos="1051"/>
                <w:tab w:val="left" w:pos="1291"/>
              </w:tabs>
              <w:ind w:left="644"/>
              <w:jc w:val="both"/>
              <w:rPr>
                <w:rFonts w:cs="Arial"/>
                <w:sz w:val="20"/>
                <w:szCs w:val="20"/>
                <w:lang w:val="es-CO"/>
              </w:rPr>
            </w:pPr>
            <w:r w:rsidRPr="00710CCC">
              <w:rPr>
                <w:rFonts w:eastAsia="Batang" w:cs="Arial"/>
                <w:b/>
                <w:sz w:val="20"/>
                <w:szCs w:val="20"/>
                <w:lang w:val="es-CO"/>
              </w:rPr>
              <w:t>Days of the week</w:t>
            </w:r>
          </w:p>
          <w:p w:rsidR="00DE4F04" w:rsidRPr="00710CCC" w:rsidRDefault="00DE4F04" w:rsidP="00465D84">
            <w:pPr>
              <w:numPr>
                <w:ilvl w:val="0"/>
                <w:numId w:val="93"/>
              </w:numPr>
              <w:tabs>
                <w:tab w:val="num" w:pos="644"/>
                <w:tab w:val="left" w:pos="1051"/>
                <w:tab w:val="left" w:pos="1291"/>
              </w:tabs>
              <w:ind w:left="644"/>
              <w:jc w:val="both"/>
              <w:rPr>
                <w:rFonts w:cs="Arial"/>
                <w:sz w:val="20"/>
                <w:szCs w:val="20"/>
                <w:lang w:val="es-CO"/>
              </w:rPr>
            </w:pPr>
            <w:r w:rsidRPr="00710CCC">
              <w:rPr>
                <w:rFonts w:eastAsia="Batang" w:cs="Arial"/>
                <w:b/>
                <w:sz w:val="20"/>
                <w:szCs w:val="20"/>
                <w:lang w:val="es-CO"/>
              </w:rPr>
              <w:t>The animals</w:t>
            </w:r>
          </w:p>
          <w:p w:rsidR="00DE4F04" w:rsidRPr="00710CCC" w:rsidRDefault="00DE4F04" w:rsidP="00465D84">
            <w:pPr>
              <w:numPr>
                <w:ilvl w:val="0"/>
                <w:numId w:val="93"/>
              </w:numPr>
              <w:tabs>
                <w:tab w:val="num" w:pos="644"/>
                <w:tab w:val="left" w:pos="1051"/>
                <w:tab w:val="left" w:pos="1291"/>
              </w:tabs>
              <w:ind w:left="644"/>
              <w:jc w:val="both"/>
              <w:rPr>
                <w:rFonts w:eastAsia="Batang" w:cs="Arial"/>
                <w:sz w:val="20"/>
                <w:szCs w:val="20"/>
                <w:lang w:val="es-CO"/>
              </w:rPr>
            </w:pPr>
            <w:r w:rsidRPr="00710CCC">
              <w:rPr>
                <w:rFonts w:eastAsia="Batang" w:cs="Arial"/>
                <w:sz w:val="20"/>
                <w:szCs w:val="20"/>
                <w:lang w:val="es-CO"/>
              </w:rPr>
              <w:t>Juegos: loterías, roles, bingo en ingles</w:t>
            </w:r>
          </w:p>
          <w:p w:rsidR="00DE4F04" w:rsidRPr="00710CCC" w:rsidRDefault="00DE4F04" w:rsidP="00465D84">
            <w:pPr>
              <w:numPr>
                <w:ilvl w:val="0"/>
                <w:numId w:val="93"/>
              </w:numPr>
              <w:tabs>
                <w:tab w:val="num" w:pos="644"/>
                <w:tab w:val="left" w:pos="1051"/>
                <w:tab w:val="left" w:pos="1291"/>
              </w:tabs>
              <w:ind w:left="644"/>
              <w:jc w:val="both"/>
              <w:rPr>
                <w:rFonts w:eastAsia="Batang" w:cs="Arial"/>
                <w:sz w:val="20"/>
                <w:szCs w:val="20"/>
                <w:lang w:val="es-CO"/>
              </w:rPr>
            </w:pPr>
            <w:r w:rsidRPr="00710CCC">
              <w:rPr>
                <w:rFonts w:eastAsia="Batang" w:cs="Arial"/>
                <w:sz w:val="20"/>
                <w:szCs w:val="20"/>
                <w:lang w:val="es-CO"/>
              </w:rPr>
              <w:t xml:space="preserve">Song: days of the week. </w:t>
            </w:r>
          </w:p>
          <w:p w:rsidR="00DE4F04" w:rsidRPr="00710CCC" w:rsidRDefault="00DE4F04" w:rsidP="00465D84">
            <w:pPr>
              <w:numPr>
                <w:ilvl w:val="0"/>
                <w:numId w:val="93"/>
              </w:numPr>
              <w:tabs>
                <w:tab w:val="num" w:pos="644"/>
                <w:tab w:val="left" w:pos="1051"/>
                <w:tab w:val="left" w:pos="1291"/>
              </w:tabs>
              <w:ind w:left="644"/>
              <w:jc w:val="both"/>
              <w:rPr>
                <w:rFonts w:eastAsia="Batang" w:cs="Arial"/>
                <w:sz w:val="20"/>
                <w:szCs w:val="20"/>
                <w:lang w:val="es-CO"/>
              </w:rPr>
            </w:pPr>
            <w:r w:rsidRPr="00710CCC">
              <w:rPr>
                <w:rFonts w:eastAsia="Batang" w:cs="Arial"/>
                <w:sz w:val="20"/>
                <w:szCs w:val="20"/>
                <w:lang w:val="es-CO"/>
              </w:rPr>
              <w:t>The numbers</w:t>
            </w:r>
          </w:p>
          <w:p w:rsidR="00DE4F04" w:rsidRPr="00710CCC" w:rsidRDefault="00DE4F04" w:rsidP="00465D84">
            <w:pPr>
              <w:numPr>
                <w:ilvl w:val="0"/>
                <w:numId w:val="93"/>
              </w:numPr>
              <w:tabs>
                <w:tab w:val="num" w:pos="644"/>
                <w:tab w:val="left" w:pos="1051"/>
                <w:tab w:val="left" w:pos="1291"/>
              </w:tabs>
              <w:ind w:left="644"/>
              <w:jc w:val="both"/>
              <w:rPr>
                <w:rFonts w:cs="Arial"/>
                <w:sz w:val="20"/>
                <w:szCs w:val="20"/>
                <w:lang w:val="es-CO"/>
              </w:rPr>
            </w:pPr>
          </w:p>
        </w:tc>
        <w:tc>
          <w:tcPr>
            <w:tcW w:w="4111" w:type="dxa"/>
          </w:tcPr>
          <w:p w:rsidR="00DE4F04" w:rsidRPr="00710CCC" w:rsidRDefault="00DE4F04" w:rsidP="00465D84">
            <w:pPr>
              <w:numPr>
                <w:ilvl w:val="0"/>
                <w:numId w:val="93"/>
              </w:numPr>
              <w:rPr>
                <w:rFonts w:eastAsia="Batang" w:cs="Arial"/>
                <w:sz w:val="20"/>
                <w:szCs w:val="20"/>
                <w:lang w:val="es-CO"/>
              </w:rPr>
            </w:pPr>
            <w:r w:rsidRPr="00710CCC">
              <w:rPr>
                <w:rFonts w:eastAsia="Batang" w:cs="Arial"/>
                <w:sz w:val="20"/>
                <w:szCs w:val="20"/>
                <w:lang w:val="es-CO"/>
              </w:rPr>
              <w:t>Audios</w:t>
            </w:r>
          </w:p>
          <w:p w:rsidR="00DE4F04" w:rsidRPr="00710CCC" w:rsidRDefault="00DE4F04" w:rsidP="00465D84">
            <w:pPr>
              <w:numPr>
                <w:ilvl w:val="0"/>
                <w:numId w:val="93"/>
              </w:numPr>
              <w:rPr>
                <w:rFonts w:eastAsia="Batang" w:cs="Arial"/>
                <w:sz w:val="20"/>
                <w:szCs w:val="20"/>
                <w:lang w:val="es-CO"/>
              </w:rPr>
            </w:pPr>
            <w:r w:rsidRPr="00710CCC">
              <w:rPr>
                <w:rFonts w:eastAsia="Batang" w:cs="Arial"/>
                <w:sz w:val="20"/>
                <w:szCs w:val="20"/>
                <w:lang w:val="es-CO"/>
              </w:rPr>
              <w:t>Videos</w:t>
            </w:r>
          </w:p>
          <w:p w:rsidR="00DE4F04" w:rsidRPr="00710CCC" w:rsidRDefault="00DE4F04" w:rsidP="00465D84">
            <w:pPr>
              <w:numPr>
                <w:ilvl w:val="0"/>
                <w:numId w:val="93"/>
              </w:numPr>
              <w:rPr>
                <w:rFonts w:eastAsia="Batang" w:cs="Arial"/>
                <w:sz w:val="20"/>
                <w:szCs w:val="20"/>
                <w:lang w:val="es-CO"/>
              </w:rPr>
            </w:pPr>
            <w:r w:rsidRPr="00710CCC">
              <w:rPr>
                <w:rFonts w:eastAsia="Batang" w:cs="Arial"/>
                <w:sz w:val="20"/>
                <w:szCs w:val="20"/>
                <w:lang w:val="es-CO"/>
              </w:rPr>
              <w:t>Enseñanza de la canción a través de rondas, dramatizaciones de la misma.</w:t>
            </w:r>
          </w:p>
          <w:p w:rsidR="00DE4F04" w:rsidRPr="00710CCC" w:rsidRDefault="00DE4F04" w:rsidP="00465D84">
            <w:pPr>
              <w:numPr>
                <w:ilvl w:val="0"/>
                <w:numId w:val="93"/>
              </w:numPr>
              <w:rPr>
                <w:rFonts w:eastAsia="Batang" w:cs="Arial"/>
                <w:sz w:val="20"/>
                <w:szCs w:val="20"/>
                <w:lang w:val="es-CO"/>
              </w:rPr>
            </w:pPr>
            <w:r w:rsidRPr="00710CCC">
              <w:rPr>
                <w:rFonts w:eastAsia="Batang" w:cs="Arial"/>
                <w:sz w:val="20"/>
                <w:szCs w:val="20"/>
                <w:lang w:val="es-CO"/>
              </w:rPr>
              <w:t>Elaboración de fichas en el cuaderno.</w:t>
            </w:r>
          </w:p>
          <w:p w:rsidR="00DE4F04" w:rsidRPr="00710CCC" w:rsidRDefault="00DE4F04" w:rsidP="00DE4F04">
            <w:pPr>
              <w:rPr>
                <w:rFonts w:cs="Arial"/>
                <w:sz w:val="20"/>
                <w:szCs w:val="20"/>
                <w:lang w:val="es-CO"/>
              </w:rPr>
            </w:pPr>
          </w:p>
        </w:tc>
        <w:tc>
          <w:tcPr>
            <w:tcW w:w="3045" w:type="dxa"/>
          </w:tcPr>
          <w:p w:rsidR="00DE4F04" w:rsidRPr="00710CCC" w:rsidRDefault="00DE4F04" w:rsidP="00465D84">
            <w:pPr>
              <w:pStyle w:val="Prrafodelista"/>
              <w:numPr>
                <w:ilvl w:val="0"/>
                <w:numId w:val="133"/>
              </w:numPr>
              <w:rPr>
                <w:rFonts w:cs="Arial"/>
                <w:sz w:val="20"/>
                <w:szCs w:val="20"/>
                <w:lang w:val="es-CO"/>
              </w:rPr>
            </w:pPr>
            <w:r w:rsidRPr="00710CCC">
              <w:rPr>
                <w:rFonts w:cs="Arial"/>
                <w:sz w:val="20"/>
                <w:szCs w:val="20"/>
                <w:lang w:val="es-CO"/>
              </w:rPr>
              <w:t>Grabadora</w:t>
            </w:r>
          </w:p>
          <w:p w:rsidR="00DE4F04" w:rsidRPr="00710CCC" w:rsidRDefault="00DE4F04" w:rsidP="00465D84">
            <w:pPr>
              <w:pStyle w:val="Prrafodelista"/>
              <w:numPr>
                <w:ilvl w:val="0"/>
                <w:numId w:val="133"/>
              </w:numPr>
              <w:rPr>
                <w:rFonts w:cs="Arial"/>
                <w:sz w:val="20"/>
                <w:szCs w:val="20"/>
                <w:lang w:val="es-CO"/>
              </w:rPr>
            </w:pPr>
            <w:r w:rsidRPr="00710CCC">
              <w:rPr>
                <w:rFonts w:cs="Arial"/>
                <w:sz w:val="20"/>
                <w:szCs w:val="20"/>
                <w:lang w:val="es-CO"/>
              </w:rPr>
              <w:t>Usb</w:t>
            </w:r>
          </w:p>
          <w:p w:rsidR="00DE4F04" w:rsidRPr="00710CCC" w:rsidRDefault="00DE4F04" w:rsidP="00465D84">
            <w:pPr>
              <w:pStyle w:val="Prrafodelista"/>
              <w:numPr>
                <w:ilvl w:val="0"/>
                <w:numId w:val="133"/>
              </w:numPr>
              <w:rPr>
                <w:rFonts w:cs="Arial"/>
                <w:sz w:val="20"/>
                <w:szCs w:val="20"/>
                <w:lang w:val="es-CO"/>
              </w:rPr>
            </w:pPr>
            <w:r w:rsidRPr="00710CCC">
              <w:rPr>
                <w:rFonts w:cs="Arial"/>
                <w:sz w:val="20"/>
                <w:szCs w:val="20"/>
                <w:lang w:val="es-CO"/>
              </w:rPr>
              <w:t>Imágenes y flash cards</w:t>
            </w:r>
          </w:p>
          <w:p w:rsidR="00DE4F04" w:rsidRPr="00710CCC" w:rsidRDefault="00DE4F04" w:rsidP="00465D84">
            <w:pPr>
              <w:pStyle w:val="Prrafodelista"/>
              <w:numPr>
                <w:ilvl w:val="0"/>
                <w:numId w:val="133"/>
              </w:numPr>
              <w:rPr>
                <w:rFonts w:cs="Arial"/>
                <w:sz w:val="20"/>
                <w:szCs w:val="20"/>
                <w:lang w:val="es-CO"/>
              </w:rPr>
            </w:pPr>
            <w:r w:rsidRPr="00710CCC">
              <w:rPr>
                <w:rFonts w:cs="Arial"/>
                <w:sz w:val="20"/>
                <w:szCs w:val="20"/>
                <w:lang w:val="es-CO"/>
              </w:rPr>
              <w:t>Fotocopias</w:t>
            </w:r>
          </w:p>
          <w:p w:rsidR="00DE4F04" w:rsidRPr="00710CCC" w:rsidRDefault="00DE4F04" w:rsidP="00465D84">
            <w:pPr>
              <w:pStyle w:val="Prrafodelista"/>
              <w:numPr>
                <w:ilvl w:val="0"/>
                <w:numId w:val="133"/>
              </w:numPr>
              <w:rPr>
                <w:rFonts w:cs="Arial"/>
                <w:sz w:val="20"/>
                <w:szCs w:val="20"/>
                <w:lang w:val="es-CO"/>
              </w:rPr>
            </w:pPr>
            <w:r w:rsidRPr="00710CCC">
              <w:rPr>
                <w:rFonts w:cs="Arial"/>
                <w:sz w:val="20"/>
                <w:szCs w:val="20"/>
                <w:lang w:val="es-CO"/>
              </w:rPr>
              <w:t>videos</w:t>
            </w:r>
          </w:p>
        </w:tc>
        <w:tc>
          <w:tcPr>
            <w:tcW w:w="3192" w:type="dxa"/>
          </w:tcPr>
          <w:p w:rsidR="00DE4F04" w:rsidRPr="00710CCC" w:rsidRDefault="00DE4F04" w:rsidP="00DE4F04">
            <w:pPr>
              <w:rPr>
                <w:rFonts w:eastAsia="Batang" w:cs="Arial"/>
                <w:sz w:val="20"/>
                <w:szCs w:val="20"/>
                <w:lang w:val="es-CO"/>
              </w:rPr>
            </w:pPr>
            <w:r w:rsidRPr="00710CCC">
              <w:rPr>
                <w:rFonts w:eastAsia="Batang" w:cs="Arial"/>
                <w:b/>
                <w:sz w:val="20"/>
                <w:szCs w:val="20"/>
                <w:u w:val="single"/>
                <w:lang w:val="es-CO"/>
              </w:rPr>
              <w:t>R</w:t>
            </w:r>
            <w:r w:rsidRPr="00710CCC">
              <w:rPr>
                <w:rFonts w:eastAsia="Batang" w:cs="Arial"/>
                <w:sz w:val="20"/>
                <w:szCs w:val="20"/>
                <w:lang w:val="es-CO"/>
              </w:rPr>
              <w:t>econoce por su pronunciación los días de la semana en inglés y los números del 1 – 10.</w:t>
            </w:r>
          </w:p>
          <w:p w:rsidR="00DE4F04" w:rsidRPr="00710CCC" w:rsidRDefault="00DE4F04" w:rsidP="00DE4F04">
            <w:pPr>
              <w:rPr>
                <w:rFonts w:eastAsia="Batang" w:cs="Arial"/>
                <w:sz w:val="20"/>
                <w:szCs w:val="20"/>
                <w:lang w:val="es-CO"/>
              </w:rPr>
            </w:pPr>
          </w:p>
          <w:p w:rsidR="00DE4F04" w:rsidRPr="00710CCC" w:rsidRDefault="00DE4F04" w:rsidP="00DE4F04">
            <w:pPr>
              <w:rPr>
                <w:rFonts w:eastAsia="Batang" w:cs="Arial"/>
                <w:sz w:val="20"/>
                <w:szCs w:val="20"/>
                <w:lang w:val="es-CO"/>
              </w:rPr>
            </w:pPr>
            <w:r w:rsidRPr="00710CCC">
              <w:rPr>
                <w:rFonts w:eastAsia="Batang" w:cs="Arial"/>
                <w:b/>
                <w:sz w:val="20"/>
                <w:szCs w:val="20"/>
                <w:u w:val="single"/>
                <w:lang w:val="es-CO"/>
              </w:rPr>
              <w:t>S</w:t>
            </w:r>
            <w:r w:rsidRPr="00710CCC">
              <w:rPr>
                <w:rFonts w:eastAsia="Batang" w:cs="Arial"/>
                <w:sz w:val="20"/>
                <w:szCs w:val="20"/>
                <w:lang w:val="es-CO"/>
              </w:rPr>
              <w:t>igue patrones de pronunciación, entonación y ritmo en su comunicación</w:t>
            </w:r>
          </w:p>
          <w:p w:rsidR="00DE4F04" w:rsidRPr="00710CCC" w:rsidRDefault="00DE4F04" w:rsidP="00DE4F04">
            <w:pPr>
              <w:rPr>
                <w:rFonts w:eastAsia="Batang" w:cs="Arial"/>
                <w:b/>
                <w:sz w:val="20"/>
                <w:szCs w:val="20"/>
                <w:u w:val="single"/>
                <w:lang w:val="es-CO"/>
              </w:rPr>
            </w:pPr>
          </w:p>
          <w:p w:rsidR="00DE4F04" w:rsidRPr="00710CCC" w:rsidRDefault="00DE4F04" w:rsidP="00DE4F04">
            <w:pPr>
              <w:rPr>
                <w:rFonts w:cs="Arial"/>
                <w:sz w:val="20"/>
                <w:szCs w:val="20"/>
                <w:lang w:val="es-CO"/>
              </w:rPr>
            </w:pPr>
            <w:r w:rsidRPr="00710CCC">
              <w:rPr>
                <w:rFonts w:eastAsia="Batang" w:cs="Arial"/>
                <w:sz w:val="20"/>
                <w:szCs w:val="20"/>
                <w:lang w:val="es-CO"/>
              </w:rPr>
              <w:t>Canta con entusiasmo canciones de los temas propuestos.</w:t>
            </w:r>
          </w:p>
        </w:tc>
      </w:tr>
    </w:tbl>
    <w:p w:rsidR="00DE4F04" w:rsidRPr="00710CCC" w:rsidRDefault="00DE4F04" w:rsidP="00DE4F04">
      <w:pPr>
        <w:rPr>
          <w:rFonts w:cs="Arial"/>
        </w:rPr>
      </w:pP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b/>
        </w:rPr>
      </w:pPr>
    </w:p>
    <w:p w:rsidR="00DE4F04" w:rsidRPr="00710CCC" w:rsidRDefault="00DE4F04" w:rsidP="00DE4F04">
      <w:pPr>
        <w:rPr>
          <w:rFonts w:cs="Arial"/>
        </w:rPr>
      </w:pPr>
      <w:r w:rsidRPr="00710CCC">
        <w:rPr>
          <w:rFonts w:cs="Arial"/>
          <w:b/>
        </w:rPr>
        <w:t xml:space="preserve">PERIODO: 4  ASIGNATURA/AREA:    </w:t>
      </w:r>
      <w:r w:rsidRPr="00710CCC">
        <w:rPr>
          <w:rFonts w:cs="Arial"/>
        </w:rPr>
        <w:t xml:space="preserve">Cognitiva              </w:t>
      </w:r>
      <w:r w:rsidRPr="00710CCC">
        <w:rPr>
          <w:rFonts w:cs="Arial"/>
          <w:b/>
        </w:rPr>
        <w:t xml:space="preserve"> GRADO: </w:t>
      </w:r>
      <w:r w:rsidRPr="00710CCC">
        <w:rPr>
          <w:rFonts w:cs="Arial"/>
        </w:rPr>
        <w:t>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cs="Arial"/>
          <w:b/>
        </w:rPr>
      </w:pPr>
      <w:r w:rsidRPr="00710CCC">
        <w:rPr>
          <w:rFonts w:cs="Arial"/>
          <w:sz w:val="20"/>
          <w:szCs w:val="20"/>
        </w:rPr>
        <w:t>Efectúa sumas y restas con material concreto.</w:t>
      </w:r>
    </w:p>
    <w:p w:rsidR="00DE4F04" w:rsidRPr="00710CCC" w:rsidRDefault="00DE4F04" w:rsidP="00DE4F04">
      <w:pPr>
        <w:rPr>
          <w:rFonts w:cs="Arial"/>
        </w:rPr>
      </w:pPr>
      <w:r w:rsidRPr="00710CCC">
        <w:rPr>
          <w:rFonts w:cs="Arial"/>
          <w:b/>
        </w:rPr>
        <w:t>DERECHOS BASICOS DE APRENDIZAJE (DBA):</w:t>
      </w:r>
      <w:r w:rsidRPr="00710CCC">
        <w:rPr>
          <w:rFonts w:cs="Arial"/>
        </w:rPr>
        <w:t xml:space="preserve"> DBA 11 , DBA 14 , DBA 13</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710CCC" w:rsidRDefault="00DE4F04" w:rsidP="00DE4F04">
            <w:pPr>
              <w:jc w:val="center"/>
              <w:rPr>
                <w:rFonts w:cs="Arial"/>
                <w:b/>
              </w:rPr>
            </w:pPr>
            <w:r w:rsidRPr="00710CCC">
              <w:rPr>
                <w:rFonts w:cs="Arial"/>
                <w:b/>
              </w:rPr>
              <w:lastRenderedPageBreak/>
              <w:t>TEMAS</w:t>
            </w:r>
          </w:p>
          <w:p w:rsidR="00DE4F04" w:rsidRPr="00710CCC" w:rsidRDefault="00DE4F04" w:rsidP="00DE4F04">
            <w:pPr>
              <w:jc w:val="center"/>
              <w:rPr>
                <w:rFonts w:cs="Arial"/>
                <w:b/>
              </w:rPr>
            </w:pPr>
          </w:p>
          <w:p w:rsidR="00DE4F04" w:rsidRPr="00710CCC" w:rsidRDefault="00DE4F04" w:rsidP="00DE4F04">
            <w:pPr>
              <w:jc w:val="center"/>
              <w:rPr>
                <w:rFonts w:cs="Arial"/>
                <w:b/>
              </w:rPr>
            </w:pPr>
          </w:p>
        </w:tc>
        <w:tc>
          <w:tcPr>
            <w:tcW w:w="4111" w:type="dxa"/>
          </w:tcPr>
          <w:p w:rsidR="00DE4F04" w:rsidRPr="00710CCC" w:rsidRDefault="00DE4F04" w:rsidP="00DE4F04">
            <w:pPr>
              <w:jc w:val="center"/>
              <w:rPr>
                <w:rFonts w:cs="Arial"/>
                <w:b/>
              </w:rPr>
            </w:pPr>
            <w:r w:rsidRPr="00710CCC">
              <w:rPr>
                <w:rFonts w:cs="Arial"/>
                <w:b/>
              </w:rPr>
              <w:t xml:space="preserve">ESTRATEGIAS DIDACTICAS </w:t>
            </w:r>
          </w:p>
        </w:tc>
        <w:tc>
          <w:tcPr>
            <w:tcW w:w="3045" w:type="dxa"/>
          </w:tcPr>
          <w:p w:rsidR="00DE4F04" w:rsidRPr="00710CCC" w:rsidRDefault="00DE4F04" w:rsidP="00DE4F04">
            <w:pPr>
              <w:jc w:val="center"/>
              <w:rPr>
                <w:rFonts w:cs="Arial"/>
                <w:b/>
              </w:rPr>
            </w:pPr>
            <w:r w:rsidRPr="00710CCC">
              <w:rPr>
                <w:rFonts w:cs="Arial"/>
                <w:b/>
              </w:rPr>
              <w:t>RECURSOS</w:t>
            </w:r>
          </w:p>
        </w:tc>
        <w:tc>
          <w:tcPr>
            <w:tcW w:w="3192" w:type="dxa"/>
          </w:tcPr>
          <w:p w:rsidR="00DE4F04" w:rsidRPr="00710CCC" w:rsidRDefault="00DE4F04" w:rsidP="00DE4F04">
            <w:pPr>
              <w:jc w:val="center"/>
              <w:rPr>
                <w:rFonts w:cs="Arial"/>
                <w:b/>
              </w:rPr>
            </w:pPr>
            <w:r w:rsidRPr="00710CCC">
              <w:rPr>
                <w:rFonts w:cs="Arial"/>
                <w:b/>
              </w:rPr>
              <w:t>INDICADORES DE DESEMPEÑO</w:t>
            </w:r>
          </w:p>
        </w:tc>
      </w:tr>
      <w:tr w:rsidR="00DE4F04" w:rsidRPr="00710CCC" w:rsidTr="00DE4F04">
        <w:tc>
          <w:tcPr>
            <w:tcW w:w="2972" w:type="dxa"/>
          </w:tcPr>
          <w:p w:rsidR="00DE4F04" w:rsidRPr="00710CCC" w:rsidRDefault="00DE4F04" w:rsidP="00465D84">
            <w:pPr>
              <w:numPr>
                <w:ilvl w:val="0"/>
                <w:numId w:val="90"/>
              </w:numPr>
              <w:autoSpaceDE w:val="0"/>
              <w:autoSpaceDN w:val="0"/>
              <w:adjustRightInd w:val="0"/>
              <w:jc w:val="both"/>
              <w:rPr>
                <w:rFonts w:cs="Arial"/>
                <w:sz w:val="20"/>
                <w:szCs w:val="20"/>
                <w:lang w:val="es-CO"/>
              </w:rPr>
            </w:pPr>
            <w:r w:rsidRPr="00710CCC">
              <w:rPr>
                <w:rFonts w:cs="Arial"/>
                <w:b/>
                <w:sz w:val="20"/>
                <w:szCs w:val="20"/>
                <w:lang w:val="es-CO"/>
              </w:rPr>
              <w:t>NUMEROS HASTA EL 20</w:t>
            </w:r>
          </w:p>
          <w:p w:rsidR="00DE4F04" w:rsidRPr="00710CCC" w:rsidRDefault="00DE4F04" w:rsidP="00465D84">
            <w:pPr>
              <w:numPr>
                <w:ilvl w:val="0"/>
                <w:numId w:val="90"/>
              </w:numPr>
              <w:autoSpaceDE w:val="0"/>
              <w:autoSpaceDN w:val="0"/>
              <w:adjustRightInd w:val="0"/>
              <w:jc w:val="both"/>
              <w:rPr>
                <w:rFonts w:cs="Arial"/>
                <w:sz w:val="20"/>
                <w:szCs w:val="20"/>
                <w:lang w:val="es-CO"/>
              </w:rPr>
            </w:pPr>
            <w:r w:rsidRPr="00710CCC">
              <w:rPr>
                <w:rFonts w:cs="Arial"/>
                <w:b/>
                <w:sz w:val="20"/>
                <w:szCs w:val="20"/>
                <w:lang w:val="es-CO"/>
              </w:rPr>
              <w:t>SUSTRACCIÓN</w:t>
            </w:r>
          </w:p>
          <w:p w:rsidR="00DE4F04" w:rsidRPr="00710CCC" w:rsidRDefault="00DE4F04" w:rsidP="00465D84">
            <w:pPr>
              <w:numPr>
                <w:ilvl w:val="0"/>
                <w:numId w:val="90"/>
              </w:numPr>
              <w:tabs>
                <w:tab w:val="left" w:pos="1080"/>
              </w:tabs>
              <w:autoSpaceDE w:val="0"/>
              <w:autoSpaceDN w:val="0"/>
              <w:adjustRightInd w:val="0"/>
              <w:rPr>
                <w:rFonts w:cs="Arial"/>
                <w:sz w:val="20"/>
                <w:szCs w:val="20"/>
                <w:lang w:val="es-CO"/>
              </w:rPr>
            </w:pPr>
            <w:r w:rsidRPr="00710CCC">
              <w:rPr>
                <w:rFonts w:cs="Arial"/>
                <w:b/>
                <w:sz w:val="20"/>
                <w:szCs w:val="20"/>
                <w:lang w:val="es-CO"/>
              </w:rPr>
              <w:t>Juegos de resolución de problemas con sumas y restas.</w:t>
            </w:r>
          </w:p>
          <w:p w:rsidR="00DE4F04" w:rsidRPr="00710CCC" w:rsidRDefault="00DE4F04" w:rsidP="00465D84">
            <w:pPr>
              <w:numPr>
                <w:ilvl w:val="0"/>
                <w:numId w:val="90"/>
              </w:numPr>
              <w:tabs>
                <w:tab w:val="left" w:pos="1080"/>
              </w:tabs>
              <w:autoSpaceDE w:val="0"/>
              <w:autoSpaceDN w:val="0"/>
              <w:adjustRightInd w:val="0"/>
              <w:rPr>
                <w:rFonts w:cs="Arial"/>
                <w:sz w:val="20"/>
                <w:szCs w:val="20"/>
                <w:lang w:val="es-CO"/>
              </w:rPr>
            </w:pPr>
            <w:r w:rsidRPr="00710CCC">
              <w:rPr>
                <w:rFonts w:cs="Arial"/>
                <w:b/>
                <w:sz w:val="20"/>
                <w:szCs w:val="20"/>
                <w:lang w:val="es-CO"/>
              </w:rPr>
              <w:t>Días de la semana.</w:t>
            </w:r>
          </w:p>
          <w:p w:rsidR="00DE4F04" w:rsidRPr="00710CCC" w:rsidRDefault="00DE4F04" w:rsidP="00465D84">
            <w:pPr>
              <w:numPr>
                <w:ilvl w:val="0"/>
                <w:numId w:val="90"/>
              </w:numPr>
              <w:autoSpaceDE w:val="0"/>
              <w:autoSpaceDN w:val="0"/>
              <w:adjustRightInd w:val="0"/>
              <w:jc w:val="both"/>
              <w:rPr>
                <w:rFonts w:cs="Arial"/>
                <w:sz w:val="20"/>
                <w:szCs w:val="20"/>
                <w:lang w:val="es-CO"/>
              </w:rPr>
            </w:pPr>
            <w:r w:rsidRPr="00710CCC">
              <w:rPr>
                <w:rFonts w:cs="Arial"/>
                <w:sz w:val="20"/>
                <w:szCs w:val="20"/>
                <w:lang w:val="es-CO"/>
              </w:rPr>
              <w:t>Creación de reglas para el juego donde se aplicarán resolución de problemas.</w:t>
            </w:r>
          </w:p>
        </w:tc>
        <w:tc>
          <w:tcPr>
            <w:tcW w:w="4111" w:type="dxa"/>
          </w:tcPr>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Utilizar diferentes materiales para formar conjuntos, contar los objetos, comparar las cantidades, ordenarlos.</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Clasificación de animales, plantas, bloques, instrumentos, herramientas y utensilios obedeciendo a criterios tangibles y no tangibles ya sean establecidos previamente o en forma espontánea.</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Formación de grupos, clases y categorías con dichos elementos.</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Ordenar secuencias temporales, espaciales y numéricas utilizando el cardinal para nombrar la ubicación de cada elemento de la colección. Hacer uso de imágenes, fichas y la reconstrucción de sucesos y procesos.</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Hacer sumas reuniendo cantidades, ajustar un número de objetos a la cantidad solicitada.</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Utilizar los bloques lógicos para resolver problemas con uso del esquema aditivo y su inverso.</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Hacer la simbolización de la operación primero con los conjuntos y luego con los números.</w:t>
            </w:r>
          </w:p>
          <w:p w:rsidR="00DE4F04" w:rsidRPr="00710CCC" w:rsidRDefault="00DE4F04" w:rsidP="00465D84">
            <w:pPr>
              <w:pStyle w:val="Prrafodelista"/>
              <w:numPr>
                <w:ilvl w:val="0"/>
                <w:numId w:val="90"/>
              </w:numPr>
              <w:rPr>
                <w:rFonts w:eastAsia="Batang" w:cs="Arial"/>
                <w:sz w:val="20"/>
                <w:szCs w:val="20"/>
                <w:lang w:val="es-CO"/>
              </w:rPr>
            </w:pPr>
            <w:r w:rsidRPr="00710CCC">
              <w:rPr>
                <w:rFonts w:eastAsia="Batang" w:cs="Arial"/>
                <w:sz w:val="20"/>
                <w:szCs w:val="20"/>
                <w:lang w:val="es-CO"/>
              </w:rPr>
              <w:t>Realizar ejercicios de adición y sustracción con cantidades no visibles.</w:t>
            </w:r>
          </w:p>
          <w:p w:rsidR="00DE4F04" w:rsidRPr="00710CCC" w:rsidRDefault="00DE4F04" w:rsidP="00465D84">
            <w:pPr>
              <w:pStyle w:val="Prrafodelista"/>
              <w:numPr>
                <w:ilvl w:val="0"/>
                <w:numId w:val="90"/>
              </w:numPr>
              <w:rPr>
                <w:rFonts w:cs="Arial"/>
                <w:sz w:val="20"/>
                <w:szCs w:val="20"/>
                <w:lang w:val="es-CO"/>
              </w:rPr>
            </w:pPr>
            <w:r w:rsidRPr="00710CCC">
              <w:rPr>
                <w:rFonts w:eastAsia="Batang" w:cs="Arial"/>
                <w:sz w:val="20"/>
                <w:szCs w:val="20"/>
                <w:lang w:val="es-CO"/>
              </w:rPr>
              <w:lastRenderedPageBreak/>
              <w:t>Planteamiento y resolución de problemas cotidianos en los que se utilice el esquema aditivo.</w:t>
            </w:r>
          </w:p>
        </w:tc>
        <w:tc>
          <w:tcPr>
            <w:tcW w:w="3045" w:type="dxa"/>
          </w:tcPr>
          <w:p w:rsidR="00DE4F04" w:rsidRPr="00710CCC" w:rsidRDefault="00DE4F04" w:rsidP="00465D84">
            <w:pPr>
              <w:pStyle w:val="Prrafodelista"/>
              <w:numPr>
                <w:ilvl w:val="0"/>
                <w:numId w:val="90"/>
              </w:numPr>
              <w:rPr>
                <w:rFonts w:cs="Arial"/>
                <w:sz w:val="20"/>
                <w:szCs w:val="20"/>
                <w:lang w:val="es-CO"/>
              </w:rPr>
            </w:pPr>
            <w:r w:rsidRPr="00710CCC">
              <w:rPr>
                <w:rFonts w:cs="Arial"/>
                <w:sz w:val="20"/>
                <w:szCs w:val="20"/>
                <w:lang w:val="es-CO"/>
              </w:rPr>
              <w:lastRenderedPageBreak/>
              <w:t>Material concreto como tapas, pitillos, bloques</w:t>
            </w:r>
          </w:p>
          <w:p w:rsidR="00DE4F04" w:rsidRPr="00710CCC" w:rsidRDefault="00DE4F04" w:rsidP="00465D84">
            <w:pPr>
              <w:pStyle w:val="Prrafodelista"/>
              <w:numPr>
                <w:ilvl w:val="0"/>
                <w:numId w:val="90"/>
              </w:numPr>
              <w:rPr>
                <w:rFonts w:cs="Arial"/>
                <w:sz w:val="20"/>
                <w:szCs w:val="20"/>
                <w:lang w:val="es-CO"/>
              </w:rPr>
            </w:pPr>
            <w:r w:rsidRPr="00710CCC">
              <w:rPr>
                <w:rFonts w:cs="Arial"/>
                <w:sz w:val="20"/>
                <w:szCs w:val="20"/>
                <w:lang w:val="es-CO"/>
              </w:rPr>
              <w:t>Loterías de secuencias y material de seriación</w:t>
            </w:r>
          </w:p>
          <w:p w:rsidR="00DE4F04" w:rsidRPr="00710CCC" w:rsidRDefault="00DE4F04" w:rsidP="00465D84">
            <w:pPr>
              <w:pStyle w:val="Prrafodelista"/>
              <w:numPr>
                <w:ilvl w:val="0"/>
                <w:numId w:val="90"/>
              </w:numPr>
              <w:rPr>
                <w:rFonts w:cs="Arial"/>
                <w:sz w:val="20"/>
                <w:szCs w:val="20"/>
                <w:lang w:val="es-CO"/>
              </w:rPr>
            </w:pPr>
            <w:r w:rsidRPr="00710CCC">
              <w:rPr>
                <w:rFonts w:cs="Arial"/>
                <w:sz w:val="20"/>
                <w:szCs w:val="20"/>
                <w:lang w:val="es-CO"/>
              </w:rPr>
              <w:t>Imágenes de secuencias temporales y espaciales</w:t>
            </w:r>
          </w:p>
          <w:p w:rsidR="00DE4F04" w:rsidRPr="00710CCC" w:rsidRDefault="00DE4F04" w:rsidP="00465D84">
            <w:pPr>
              <w:pStyle w:val="Prrafodelista"/>
              <w:numPr>
                <w:ilvl w:val="0"/>
                <w:numId w:val="90"/>
              </w:numPr>
              <w:rPr>
                <w:rFonts w:cs="Arial"/>
                <w:sz w:val="20"/>
                <w:szCs w:val="20"/>
                <w:lang w:val="es-CO"/>
              </w:rPr>
            </w:pPr>
            <w:r w:rsidRPr="00710CCC">
              <w:rPr>
                <w:rFonts w:cs="Arial"/>
                <w:sz w:val="20"/>
                <w:szCs w:val="20"/>
                <w:lang w:val="es-CO"/>
              </w:rPr>
              <w:t>Fotocopias</w:t>
            </w:r>
          </w:p>
          <w:p w:rsidR="00DE4F04" w:rsidRPr="00710CCC" w:rsidRDefault="00DE4F04" w:rsidP="00465D84">
            <w:pPr>
              <w:pStyle w:val="Prrafodelista"/>
              <w:numPr>
                <w:ilvl w:val="0"/>
                <w:numId w:val="90"/>
              </w:numPr>
              <w:rPr>
                <w:rFonts w:cs="Arial"/>
                <w:sz w:val="20"/>
                <w:szCs w:val="20"/>
                <w:lang w:val="es-CO"/>
              </w:rPr>
            </w:pPr>
            <w:r w:rsidRPr="00710CCC">
              <w:rPr>
                <w:rFonts w:cs="Arial"/>
                <w:sz w:val="20"/>
                <w:szCs w:val="20"/>
                <w:lang w:val="es-CO"/>
              </w:rPr>
              <w:t>Cuaderno de regletas</w:t>
            </w:r>
          </w:p>
        </w:tc>
        <w:tc>
          <w:tcPr>
            <w:tcW w:w="3192" w:type="dxa"/>
          </w:tcPr>
          <w:p w:rsidR="00DE4F04" w:rsidRPr="00710CCC" w:rsidRDefault="00DE4F04" w:rsidP="00DE4F04">
            <w:pPr>
              <w:rPr>
                <w:rFonts w:eastAsia="Batang" w:cs="Arial"/>
                <w:sz w:val="20"/>
                <w:szCs w:val="20"/>
                <w:lang w:val="es-CO"/>
              </w:rPr>
            </w:pPr>
            <w:r w:rsidRPr="00710CCC">
              <w:rPr>
                <w:rFonts w:eastAsia="Batang" w:cs="Arial"/>
                <w:sz w:val="20"/>
                <w:szCs w:val="20"/>
                <w:lang w:val="es-CO"/>
              </w:rPr>
              <w:t>Reconoce los números hasta el 20 y aplica el concepto de sustracción.</w:t>
            </w:r>
          </w:p>
          <w:p w:rsidR="00DE4F04" w:rsidRPr="00710CCC" w:rsidRDefault="00DE4F04" w:rsidP="00DE4F04">
            <w:pPr>
              <w:rPr>
                <w:rFonts w:eastAsia="Batang" w:cs="Arial"/>
                <w:sz w:val="20"/>
                <w:szCs w:val="20"/>
                <w:lang w:val="es-CO"/>
              </w:rPr>
            </w:pPr>
            <w:r w:rsidRPr="00710CCC">
              <w:rPr>
                <w:rFonts w:eastAsia="Batang" w:cs="Arial"/>
                <w:sz w:val="20"/>
                <w:szCs w:val="20"/>
                <w:lang w:val="es-CO"/>
              </w:rPr>
              <w:t>.</w:t>
            </w:r>
          </w:p>
          <w:p w:rsidR="00DE4F04" w:rsidRPr="00710CCC" w:rsidRDefault="00DE4F04" w:rsidP="00DE4F04">
            <w:pPr>
              <w:rPr>
                <w:rFonts w:eastAsia="Batang" w:cs="Arial"/>
                <w:sz w:val="20"/>
                <w:szCs w:val="20"/>
                <w:lang w:val="es-CO"/>
              </w:rPr>
            </w:pPr>
            <w:r w:rsidRPr="00710CCC">
              <w:rPr>
                <w:rFonts w:eastAsia="Batang" w:cs="Arial"/>
                <w:sz w:val="20"/>
                <w:szCs w:val="20"/>
                <w:lang w:val="es-CO"/>
              </w:rPr>
              <w:t>Realiza sumas y restas en el círculo del 1 al 20.</w:t>
            </w:r>
          </w:p>
          <w:p w:rsidR="00DE4F04" w:rsidRPr="00710CCC" w:rsidRDefault="00DE4F04" w:rsidP="00DE4F04">
            <w:pPr>
              <w:rPr>
                <w:rFonts w:eastAsia="Batang" w:cs="Arial"/>
                <w:sz w:val="20"/>
                <w:szCs w:val="20"/>
                <w:lang w:val="es-CO"/>
              </w:rPr>
            </w:pPr>
          </w:p>
          <w:p w:rsidR="00DE4F04" w:rsidRPr="00710CCC" w:rsidRDefault="00DE4F04" w:rsidP="00DE4F04">
            <w:pPr>
              <w:rPr>
                <w:rFonts w:eastAsia="Batang" w:cs="Arial"/>
                <w:sz w:val="20"/>
                <w:szCs w:val="20"/>
                <w:lang w:val="es-CO"/>
              </w:rPr>
            </w:pPr>
            <w:r w:rsidRPr="00710CCC">
              <w:rPr>
                <w:rFonts w:eastAsia="Batang" w:cs="Arial"/>
                <w:sz w:val="20"/>
                <w:szCs w:val="20"/>
                <w:lang w:val="es-CO"/>
              </w:rPr>
              <w:t xml:space="preserve"> Enuncia los días de la semana en forma secuencial, del primero al séptimo.</w:t>
            </w:r>
          </w:p>
          <w:p w:rsidR="00DE4F04" w:rsidRPr="00710CCC" w:rsidRDefault="00DE4F04" w:rsidP="00DE4F04">
            <w:pPr>
              <w:rPr>
                <w:rFonts w:cs="Arial"/>
                <w:sz w:val="20"/>
                <w:szCs w:val="20"/>
                <w:lang w:val="es-CO"/>
              </w:rPr>
            </w:pPr>
            <w:r w:rsidRPr="00710CCC">
              <w:rPr>
                <w:rFonts w:eastAsia="Batang" w:cs="Arial"/>
                <w:sz w:val="20"/>
                <w:szCs w:val="20"/>
                <w:lang w:val="es-CO"/>
              </w:rPr>
              <w:t xml:space="preserve"> Crea y define reglas para juegos donde se identifique la probabilidad de que suceda un evento en los diferentes grupos.</w:t>
            </w:r>
          </w:p>
        </w:tc>
      </w:tr>
    </w:tbl>
    <w:p w:rsidR="00DE4F04" w:rsidRPr="00710CCC" w:rsidRDefault="00DE4F04" w:rsidP="00DE4F04">
      <w:pPr>
        <w:rPr>
          <w:rFonts w:cs="Arial"/>
        </w:rPr>
      </w:pPr>
    </w:p>
    <w:p w:rsidR="00DE4F04" w:rsidRPr="00710CCC" w:rsidRDefault="00DE4F04" w:rsidP="00DE4F04">
      <w:pPr>
        <w:rPr>
          <w:rFonts w:cs="Arial"/>
        </w:rPr>
      </w:pP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PERIODO: 4  ASIGNATURA/AREA:</w:t>
      </w:r>
      <w:r w:rsidRPr="00710CCC">
        <w:rPr>
          <w:rFonts w:cs="Arial"/>
        </w:rPr>
        <w:t xml:space="preserve">    Cognitiva   Ciencias naturales         </w:t>
      </w:r>
      <w:r w:rsidRPr="00710CCC">
        <w:rPr>
          <w:rFonts w:cs="Arial"/>
          <w:b/>
        </w:rPr>
        <w:t xml:space="preserve"> GRADO: </w:t>
      </w:r>
      <w:r w:rsidRPr="00710CCC">
        <w:rPr>
          <w:rFonts w:cs="Arial"/>
        </w:rPr>
        <w:t>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cs="Arial"/>
          <w:b/>
          <w:sz w:val="20"/>
          <w:szCs w:val="20"/>
        </w:rPr>
      </w:pPr>
      <w:r w:rsidRPr="00710CCC">
        <w:rPr>
          <w:rFonts w:cs="Arial"/>
          <w:sz w:val="20"/>
          <w:szCs w:val="20"/>
        </w:rPr>
        <w:t>Reconoce los beneficios brindados por la  naturaleza  y demuestra respeto y cuidado por ella</w:t>
      </w:r>
    </w:p>
    <w:p w:rsidR="00DE4F04" w:rsidRPr="00710CCC" w:rsidRDefault="00DE4F04" w:rsidP="00DE4F04">
      <w:pPr>
        <w:rPr>
          <w:rFonts w:cs="Arial"/>
        </w:rPr>
      </w:pPr>
      <w:r w:rsidRPr="00710CCC">
        <w:rPr>
          <w:rFonts w:cs="Arial"/>
          <w:b/>
        </w:rPr>
        <w:t xml:space="preserve">DERECHOS BASICOS DE APRENDIZAJE (DBA): </w:t>
      </w:r>
      <w:r w:rsidRPr="00710CCC">
        <w:rPr>
          <w:rFonts w:cs="Arial"/>
        </w:rPr>
        <w:t>DBA 11  , DBA 12</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87077F" w:rsidRDefault="00DE4F04" w:rsidP="00DE4F04">
            <w:pPr>
              <w:jc w:val="center"/>
              <w:rPr>
                <w:rFonts w:cs="Arial"/>
                <w:b/>
              </w:rPr>
            </w:pPr>
            <w:r w:rsidRPr="0087077F">
              <w:rPr>
                <w:rFonts w:cs="Arial"/>
                <w:b/>
              </w:rPr>
              <w:tab/>
              <w:t>TEMAS</w:t>
            </w:r>
          </w:p>
          <w:p w:rsidR="00DE4F04" w:rsidRPr="0087077F" w:rsidRDefault="00DE4F04" w:rsidP="00DE4F04">
            <w:pPr>
              <w:jc w:val="center"/>
              <w:rPr>
                <w:rFonts w:cs="Arial"/>
                <w:b/>
              </w:rPr>
            </w:pPr>
          </w:p>
          <w:p w:rsidR="00DE4F04" w:rsidRPr="0087077F" w:rsidRDefault="00DE4F04" w:rsidP="00DE4F04">
            <w:pPr>
              <w:jc w:val="center"/>
              <w:rPr>
                <w:rFonts w:cs="Arial"/>
                <w:b/>
              </w:rPr>
            </w:pPr>
          </w:p>
        </w:tc>
        <w:tc>
          <w:tcPr>
            <w:tcW w:w="4111" w:type="dxa"/>
          </w:tcPr>
          <w:p w:rsidR="00DE4F04" w:rsidRPr="0087077F" w:rsidRDefault="00DE4F04" w:rsidP="00DE4F04">
            <w:pPr>
              <w:jc w:val="center"/>
              <w:rPr>
                <w:rFonts w:cs="Arial"/>
                <w:b/>
              </w:rPr>
            </w:pPr>
            <w:r w:rsidRPr="0087077F">
              <w:rPr>
                <w:rFonts w:cs="Arial"/>
                <w:b/>
              </w:rPr>
              <w:t xml:space="preserve">ESTRATEGIAS DIDACTICAS </w:t>
            </w:r>
          </w:p>
        </w:tc>
        <w:tc>
          <w:tcPr>
            <w:tcW w:w="3045" w:type="dxa"/>
          </w:tcPr>
          <w:p w:rsidR="00DE4F04" w:rsidRPr="0087077F" w:rsidRDefault="00DE4F04" w:rsidP="00DE4F04">
            <w:pPr>
              <w:jc w:val="center"/>
              <w:rPr>
                <w:rFonts w:cs="Arial"/>
                <w:b/>
              </w:rPr>
            </w:pPr>
            <w:r w:rsidRPr="0087077F">
              <w:rPr>
                <w:rFonts w:cs="Arial"/>
                <w:b/>
              </w:rPr>
              <w:t>RECURSOS</w:t>
            </w:r>
          </w:p>
        </w:tc>
        <w:tc>
          <w:tcPr>
            <w:tcW w:w="3192" w:type="dxa"/>
          </w:tcPr>
          <w:p w:rsidR="00DE4F04" w:rsidRPr="0087077F" w:rsidRDefault="00DE4F04" w:rsidP="00DE4F04">
            <w:pPr>
              <w:jc w:val="center"/>
              <w:rPr>
                <w:rFonts w:cs="Arial"/>
                <w:b/>
              </w:rPr>
            </w:pPr>
            <w:r w:rsidRPr="0087077F">
              <w:rPr>
                <w:rFonts w:cs="Arial"/>
                <w:b/>
              </w:rPr>
              <w:t>INDICADORES DE DESEMPEÑO</w:t>
            </w:r>
          </w:p>
        </w:tc>
      </w:tr>
      <w:tr w:rsidR="00DE4F04" w:rsidRPr="00710CCC" w:rsidTr="00DE4F04">
        <w:tc>
          <w:tcPr>
            <w:tcW w:w="2972" w:type="dxa"/>
          </w:tcPr>
          <w:p w:rsidR="00DE4F04" w:rsidRPr="00710CCC" w:rsidRDefault="00DE4F04" w:rsidP="00465D84">
            <w:pPr>
              <w:pStyle w:val="Prrafodelista"/>
              <w:numPr>
                <w:ilvl w:val="0"/>
                <w:numId w:val="132"/>
              </w:numPr>
              <w:autoSpaceDE w:val="0"/>
              <w:autoSpaceDN w:val="0"/>
              <w:adjustRightInd w:val="0"/>
              <w:jc w:val="both"/>
              <w:rPr>
                <w:rFonts w:cs="Arial"/>
                <w:sz w:val="20"/>
                <w:szCs w:val="20"/>
                <w:lang w:val="es-CO"/>
              </w:rPr>
            </w:pPr>
            <w:r w:rsidRPr="00710CCC">
              <w:rPr>
                <w:rFonts w:cs="Arial"/>
                <w:sz w:val="20"/>
                <w:szCs w:val="20"/>
                <w:lang w:val="es-CO"/>
              </w:rPr>
              <w:t>Beneficios brindados por la naturaleza al ser humano</w:t>
            </w:r>
          </w:p>
          <w:p w:rsidR="00DE4F04" w:rsidRPr="00710CCC" w:rsidRDefault="00DE4F04" w:rsidP="00465D84">
            <w:pPr>
              <w:pStyle w:val="Prrafodelista"/>
              <w:numPr>
                <w:ilvl w:val="0"/>
                <w:numId w:val="132"/>
              </w:numPr>
              <w:autoSpaceDE w:val="0"/>
              <w:autoSpaceDN w:val="0"/>
              <w:adjustRightInd w:val="0"/>
              <w:jc w:val="both"/>
              <w:rPr>
                <w:rFonts w:cs="Arial"/>
                <w:sz w:val="20"/>
                <w:szCs w:val="20"/>
                <w:lang w:val="es-CO"/>
              </w:rPr>
            </w:pPr>
            <w:r w:rsidRPr="00710CCC">
              <w:rPr>
                <w:rFonts w:cs="Arial"/>
                <w:sz w:val="20"/>
                <w:szCs w:val="20"/>
                <w:lang w:val="es-CO"/>
              </w:rPr>
              <w:t>Formas de  cuidar el entorno</w:t>
            </w:r>
          </w:p>
          <w:p w:rsidR="00DE4F04" w:rsidRPr="00710CCC" w:rsidRDefault="00DE4F04" w:rsidP="00465D84">
            <w:pPr>
              <w:pStyle w:val="Prrafodelista"/>
              <w:numPr>
                <w:ilvl w:val="0"/>
                <w:numId w:val="132"/>
              </w:numPr>
              <w:autoSpaceDE w:val="0"/>
              <w:autoSpaceDN w:val="0"/>
              <w:adjustRightInd w:val="0"/>
              <w:jc w:val="both"/>
              <w:rPr>
                <w:rFonts w:cs="Arial"/>
                <w:sz w:val="20"/>
                <w:szCs w:val="20"/>
                <w:lang w:val="es-CO"/>
              </w:rPr>
            </w:pPr>
            <w:r w:rsidRPr="00710CCC">
              <w:rPr>
                <w:rFonts w:cs="Arial"/>
                <w:sz w:val="20"/>
                <w:szCs w:val="20"/>
                <w:lang w:val="es-CO"/>
              </w:rPr>
              <w:t>Los animales características, formas de desplazamientos y hábitat</w:t>
            </w:r>
          </w:p>
          <w:p w:rsidR="00DE4F04" w:rsidRPr="00710CCC" w:rsidRDefault="00DE4F04" w:rsidP="00465D84">
            <w:pPr>
              <w:pStyle w:val="Prrafodelista"/>
              <w:numPr>
                <w:ilvl w:val="0"/>
                <w:numId w:val="132"/>
              </w:numPr>
              <w:autoSpaceDE w:val="0"/>
              <w:autoSpaceDN w:val="0"/>
              <w:adjustRightInd w:val="0"/>
              <w:jc w:val="both"/>
              <w:rPr>
                <w:rFonts w:cs="Arial"/>
                <w:sz w:val="20"/>
                <w:szCs w:val="20"/>
                <w:lang w:val="es-CO"/>
              </w:rPr>
            </w:pPr>
            <w:r w:rsidRPr="00710CCC">
              <w:rPr>
                <w:rFonts w:cs="Arial"/>
                <w:sz w:val="20"/>
                <w:szCs w:val="20"/>
                <w:lang w:val="es-CO"/>
              </w:rPr>
              <w:t>Fenómenos naturales</w:t>
            </w:r>
          </w:p>
        </w:tc>
        <w:tc>
          <w:tcPr>
            <w:tcW w:w="4111" w:type="dxa"/>
          </w:tcPr>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Observación de videos alusivos al tema</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Lluvia de ideas</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Indagación de saberes previos</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Listado de formas de cuidar la naturaleza</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Compromisos y acuerdos dentro del aula para cuidar el entorno</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Elaboración de fichas de trabajo</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lastRenderedPageBreak/>
              <w:t>Trabajos manuales sobre los beneficios de la naturaleza al hombre</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Empelo de material reciclable</w:t>
            </w:r>
          </w:p>
          <w:p w:rsidR="00DE4F04" w:rsidRPr="00710CCC" w:rsidRDefault="00DE4F04" w:rsidP="00DE4F04">
            <w:pPr>
              <w:pStyle w:val="Prrafodelista"/>
              <w:rPr>
                <w:rFonts w:cs="Arial"/>
                <w:sz w:val="20"/>
                <w:szCs w:val="20"/>
                <w:lang w:val="es-CO"/>
              </w:rPr>
            </w:pPr>
          </w:p>
        </w:tc>
        <w:tc>
          <w:tcPr>
            <w:tcW w:w="3045" w:type="dxa"/>
          </w:tcPr>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lastRenderedPageBreak/>
              <w:t>Televisor</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Usb</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Grabadora</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Fotocopias</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Material reciclable</w:t>
            </w:r>
          </w:p>
        </w:tc>
        <w:tc>
          <w:tcPr>
            <w:tcW w:w="3192" w:type="dxa"/>
          </w:tcPr>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Reconoce los beneficios brindados por la naturaleza para su comodidad</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Práctica en su cotidianidad el cuidado de su entorno natural</w:t>
            </w:r>
          </w:p>
          <w:p w:rsidR="00DE4F04" w:rsidRPr="00710CCC" w:rsidRDefault="00DE4F04" w:rsidP="00465D84">
            <w:pPr>
              <w:pStyle w:val="Prrafodelista"/>
              <w:numPr>
                <w:ilvl w:val="0"/>
                <w:numId w:val="132"/>
              </w:numPr>
              <w:rPr>
                <w:rFonts w:cs="Arial"/>
                <w:sz w:val="20"/>
                <w:szCs w:val="20"/>
                <w:lang w:val="es-CO"/>
              </w:rPr>
            </w:pPr>
            <w:r w:rsidRPr="00710CCC">
              <w:rPr>
                <w:rFonts w:cs="Arial"/>
                <w:sz w:val="20"/>
                <w:szCs w:val="20"/>
                <w:lang w:val="es-CO"/>
              </w:rPr>
              <w:t>Identifica las principales características de los fenómenos naturales</w:t>
            </w:r>
          </w:p>
        </w:tc>
      </w:tr>
    </w:tbl>
    <w:p w:rsidR="00DE4F04" w:rsidRPr="00710CCC" w:rsidRDefault="00DE4F04" w:rsidP="00DE4F04">
      <w:pPr>
        <w:rPr>
          <w:rFonts w:cs="Arial"/>
        </w:rPr>
      </w:pP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PERIODO: 4  ASIGNATURA/AREA:</w:t>
      </w:r>
      <w:r w:rsidRPr="00710CCC">
        <w:rPr>
          <w:rFonts w:cs="Arial"/>
        </w:rPr>
        <w:t xml:space="preserve">    Corporal                </w:t>
      </w:r>
      <w:r w:rsidRPr="00710CCC">
        <w:rPr>
          <w:rFonts w:cs="Arial"/>
          <w:b/>
        </w:rPr>
        <w:t xml:space="preserve">GRADO: </w:t>
      </w:r>
      <w:r w:rsidRPr="00710CCC">
        <w:rPr>
          <w:rFonts w:cs="Arial"/>
        </w:rPr>
        <w:t>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cs="Arial"/>
          <w:sz w:val="21"/>
          <w:szCs w:val="21"/>
        </w:rPr>
      </w:pPr>
      <w:r w:rsidRPr="00710CCC">
        <w:rPr>
          <w:rFonts w:cs="Arial"/>
          <w:sz w:val="21"/>
          <w:szCs w:val="21"/>
        </w:rPr>
        <w:t>Comprende que las normas ayudan a promover el buen trato y evitar el maltrato en el juego y en la vida escolar.</w:t>
      </w:r>
    </w:p>
    <w:p w:rsidR="00DE4F04" w:rsidRPr="00710CCC" w:rsidRDefault="00DE4F04" w:rsidP="00DE4F04">
      <w:pPr>
        <w:rPr>
          <w:rFonts w:cs="Arial"/>
        </w:rPr>
      </w:pPr>
      <w:r w:rsidRPr="00710CCC">
        <w:rPr>
          <w:rFonts w:cs="Arial"/>
          <w:b/>
        </w:rPr>
        <w:t xml:space="preserve">DERECHOS BASICOS DE APRENDIZAJE (DBA): </w:t>
      </w:r>
      <w:r w:rsidRPr="00710CCC">
        <w:rPr>
          <w:rFonts w:cs="Arial"/>
        </w:rPr>
        <w:t xml:space="preserve">DBA 3 , DBA 5 , </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87077F" w:rsidRDefault="00DE4F04" w:rsidP="00DE4F04">
            <w:pPr>
              <w:jc w:val="center"/>
              <w:rPr>
                <w:rFonts w:cs="Arial"/>
                <w:b/>
              </w:rPr>
            </w:pPr>
            <w:r w:rsidRPr="0087077F">
              <w:rPr>
                <w:rFonts w:cs="Arial"/>
                <w:b/>
              </w:rPr>
              <w:t>TEMAS</w:t>
            </w:r>
          </w:p>
          <w:p w:rsidR="00DE4F04" w:rsidRPr="0087077F" w:rsidRDefault="00DE4F04" w:rsidP="00DE4F04">
            <w:pPr>
              <w:jc w:val="center"/>
              <w:rPr>
                <w:rFonts w:cs="Arial"/>
                <w:b/>
              </w:rPr>
            </w:pPr>
          </w:p>
          <w:p w:rsidR="00DE4F04" w:rsidRPr="0087077F" w:rsidRDefault="00DE4F04" w:rsidP="00DE4F04">
            <w:pPr>
              <w:jc w:val="center"/>
              <w:rPr>
                <w:rFonts w:cs="Arial"/>
                <w:b/>
              </w:rPr>
            </w:pPr>
          </w:p>
        </w:tc>
        <w:tc>
          <w:tcPr>
            <w:tcW w:w="4111" w:type="dxa"/>
          </w:tcPr>
          <w:p w:rsidR="00DE4F04" w:rsidRPr="0087077F" w:rsidRDefault="00DE4F04" w:rsidP="00DE4F04">
            <w:pPr>
              <w:jc w:val="center"/>
              <w:rPr>
                <w:rFonts w:cs="Arial"/>
                <w:b/>
              </w:rPr>
            </w:pPr>
            <w:r w:rsidRPr="0087077F">
              <w:rPr>
                <w:rFonts w:cs="Arial"/>
                <w:b/>
              </w:rPr>
              <w:t xml:space="preserve">ESTRATEGIAS DIDACTICAS </w:t>
            </w:r>
          </w:p>
        </w:tc>
        <w:tc>
          <w:tcPr>
            <w:tcW w:w="3045" w:type="dxa"/>
          </w:tcPr>
          <w:p w:rsidR="00DE4F04" w:rsidRPr="0087077F" w:rsidRDefault="00DE4F04" w:rsidP="00DE4F04">
            <w:pPr>
              <w:jc w:val="center"/>
              <w:rPr>
                <w:rFonts w:cs="Arial"/>
                <w:b/>
              </w:rPr>
            </w:pPr>
            <w:r w:rsidRPr="0087077F">
              <w:rPr>
                <w:rFonts w:cs="Arial"/>
                <w:b/>
              </w:rPr>
              <w:t>RECURSOS</w:t>
            </w:r>
          </w:p>
        </w:tc>
        <w:tc>
          <w:tcPr>
            <w:tcW w:w="3192" w:type="dxa"/>
          </w:tcPr>
          <w:p w:rsidR="00DE4F04" w:rsidRPr="0087077F" w:rsidRDefault="00DE4F04" w:rsidP="00DE4F04">
            <w:pPr>
              <w:jc w:val="center"/>
              <w:rPr>
                <w:rFonts w:cs="Arial"/>
                <w:b/>
              </w:rPr>
            </w:pPr>
            <w:r w:rsidRPr="0087077F">
              <w:rPr>
                <w:rFonts w:cs="Arial"/>
                <w:b/>
              </w:rPr>
              <w:t>INDICADORES DE DESEMPEÑO</w:t>
            </w:r>
          </w:p>
        </w:tc>
      </w:tr>
      <w:tr w:rsidR="00DE4F04" w:rsidRPr="00710CCC" w:rsidTr="00DE4F04">
        <w:tc>
          <w:tcPr>
            <w:tcW w:w="2972" w:type="dxa"/>
          </w:tcPr>
          <w:p w:rsidR="00DE4F04" w:rsidRPr="00710CCC" w:rsidRDefault="00DE4F04" w:rsidP="00465D84">
            <w:pPr>
              <w:numPr>
                <w:ilvl w:val="0"/>
                <w:numId w:val="93"/>
              </w:numPr>
              <w:suppressAutoHyphens/>
              <w:autoSpaceDE w:val="0"/>
              <w:autoSpaceDN w:val="0"/>
              <w:adjustRightInd w:val="0"/>
              <w:contextualSpacing/>
              <w:rPr>
                <w:rFonts w:eastAsia="Batang" w:cs="Arial"/>
                <w:sz w:val="20"/>
                <w:szCs w:val="20"/>
                <w:lang w:val="es-CO"/>
              </w:rPr>
            </w:pPr>
            <w:r w:rsidRPr="00710CCC">
              <w:rPr>
                <w:rFonts w:eastAsia="Batang" w:cs="Arial"/>
                <w:sz w:val="20"/>
                <w:szCs w:val="20"/>
                <w:lang w:val="es-CO"/>
              </w:rPr>
              <w:t>COORDINACIÓN</w:t>
            </w:r>
          </w:p>
          <w:p w:rsidR="00DE4F04" w:rsidRPr="00710CCC" w:rsidRDefault="00DE4F04" w:rsidP="00DE4F04">
            <w:pPr>
              <w:suppressAutoHyphens/>
              <w:autoSpaceDE w:val="0"/>
              <w:autoSpaceDN w:val="0"/>
              <w:adjustRightInd w:val="0"/>
              <w:ind w:left="1080"/>
              <w:contextualSpacing/>
              <w:rPr>
                <w:rFonts w:eastAsia="Batang" w:cs="Arial"/>
                <w:sz w:val="20"/>
                <w:szCs w:val="20"/>
                <w:lang w:val="es-CO"/>
              </w:rPr>
            </w:pPr>
          </w:p>
          <w:p w:rsidR="00DE4F04" w:rsidRPr="00710CCC" w:rsidRDefault="00DE4F04" w:rsidP="00465D84">
            <w:pPr>
              <w:numPr>
                <w:ilvl w:val="0"/>
                <w:numId w:val="93"/>
              </w:numPr>
              <w:suppressAutoHyphens/>
              <w:autoSpaceDE w:val="0"/>
              <w:autoSpaceDN w:val="0"/>
              <w:adjustRightInd w:val="0"/>
              <w:contextualSpacing/>
              <w:rPr>
                <w:rFonts w:eastAsia="Batang" w:cs="Arial"/>
                <w:sz w:val="20"/>
                <w:szCs w:val="20"/>
                <w:lang w:val="es-CO"/>
              </w:rPr>
            </w:pPr>
            <w:r w:rsidRPr="00710CCC">
              <w:rPr>
                <w:rFonts w:eastAsia="Batang" w:cs="Arial"/>
                <w:sz w:val="20"/>
                <w:szCs w:val="20"/>
                <w:lang w:val="es-CO"/>
              </w:rPr>
              <w:t>DINÁMICA GENERAL:</w:t>
            </w:r>
          </w:p>
          <w:p w:rsidR="00DE4F04" w:rsidRPr="00710CCC" w:rsidRDefault="00DE4F04" w:rsidP="00465D84">
            <w:pPr>
              <w:numPr>
                <w:ilvl w:val="0"/>
                <w:numId w:val="93"/>
              </w:numPr>
              <w:suppressAutoHyphens/>
              <w:autoSpaceDE w:val="0"/>
              <w:autoSpaceDN w:val="0"/>
              <w:adjustRightInd w:val="0"/>
              <w:contextualSpacing/>
              <w:rPr>
                <w:rFonts w:eastAsia="Batang" w:cs="Arial"/>
                <w:sz w:val="20"/>
                <w:szCs w:val="20"/>
                <w:lang w:val="es-CO"/>
              </w:rPr>
            </w:pPr>
            <w:r w:rsidRPr="00710CCC">
              <w:rPr>
                <w:rFonts w:eastAsia="Batang" w:cs="Arial"/>
                <w:sz w:val="20"/>
                <w:szCs w:val="20"/>
                <w:lang w:val="es-CO"/>
              </w:rPr>
              <w:t>Gateo</w:t>
            </w:r>
          </w:p>
          <w:p w:rsidR="00DE4F04" w:rsidRPr="00710CCC" w:rsidRDefault="00DE4F04" w:rsidP="00465D84">
            <w:pPr>
              <w:numPr>
                <w:ilvl w:val="0"/>
                <w:numId w:val="93"/>
              </w:numPr>
              <w:suppressAutoHyphens/>
              <w:autoSpaceDE w:val="0"/>
              <w:autoSpaceDN w:val="0"/>
              <w:adjustRightInd w:val="0"/>
              <w:contextualSpacing/>
              <w:rPr>
                <w:rFonts w:eastAsia="Batang" w:cs="Arial"/>
                <w:sz w:val="20"/>
                <w:szCs w:val="20"/>
                <w:lang w:val="es-CO"/>
              </w:rPr>
            </w:pPr>
            <w:r w:rsidRPr="00710CCC">
              <w:rPr>
                <w:rFonts w:eastAsia="Batang" w:cs="Arial"/>
                <w:sz w:val="20"/>
                <w:szCs w:val="20"/>
                <w:lang w:val="es-CO"/>
              </w:rPr>
              <w:t>Marcha</w:t>
            </w:r>
          </w:p>
          <w:p w:rsidR="00DE4F04" w:rsidRPr="00710CCC" w:rsidRDefault="00DE4F04" w:rsidP="00465D84">
            <w:pPr>
              <w:numPr>
                <w:ilvl w:val="0"/>
                <w:numId w:val="93"/>
              </w:numPr>
              <w:suppressAutoHyphens/>
              <w:autoSpaceDE w:val="0"/>
              <w:autoSpaceDN w:val="0"/>
              <w:adjustRightInd w:val="0"/>
              <w:contextualSpacing/>
              <w:rPr>
                <w:rFonts w:eastAsia="Batang" w:cs="Arial"/>
                <w:sz w:val="20"/>
                <w:szCs w:val="20"/>
                <w:lang w:val="es-CO"/>
              </w:rPr>
            </w:pPr>
            <w:r w:rsidRPr="00710CCC">
              <w:rPr>
                <w:rFonts w:eastAsia="Batang" w:cs="Arial"/>
                <w:sz w:val="20"/>
                <w:szCs w:val="20"/>
                <w:lang w:val="es-CO"/>
              </w:rPr>
              <w:t>Reptar</w:t>
            </w:r>
          </w:p>
          <w:p w:rsidR="00DE4F04" w:rsidRPr="00710CCC" w:rsidRDefault="00DE4F04" w:rsidP="00465D84">
            <w:pPr>
              <w:numPr>
                <w:ilvl w:val="0"/>
                <w:numId w:val="93"/>
              </w:numPr>
              <w:tabs>
                <w:tab w:val="left" w:pos="1051"/>
                <w:tab w:val="left" w:pos="1291"/>
              </w:tabs>
              <w:jc w:val="both"/>
              <w:rPr>
                <w:rFonts w:cs="Arial"/>
                <w:sz w:val="20"/>
                <w:szCs w:val="20"/>
                <w:lang w:val="es-CO"/>
              </w:rPr>
            </w:pPr>
            <w:r w:rsidRPr="00710CCC">
              <w:rPr>
                <w:rFonts w:eastAsia="Batang" w:cs="Arial"/>
                <w:sz w:val="20"/>
                <w:szCs w:val="20"/>
                <w:lang w:val="es-CO"/>
              </w:rPr>
              <w:t>Equilibrio</w:t>
            </w:r>
          </w:p>
          <w:p w:rsidR="00DE4F04" w:rsidRPr="00710CCC" w:rsidRDefault="00DE4F04" w:rsidP="00DE4F04">
            <w:pPr>
              <w:tabs>
                <w:tab w:val="left" w:pos="1051"/>
                <w:tab w:val="left" w:pos="1291"/>
              </w:tabs>
              <w:ind w:left="1080"/>
              <w:jc w:val="both"/>
              <w:rPr>
                <w:rFonts w:cs="Arial"/>
                <w:sz w:val="20"/>
                <w:szCs w:val="20"/>
                <w:lang w:val="es-CO"/>
              </w:rPr>
            </w:pPr>
          </w:p>
          <w:p w:rsidR="00DE4F04" w:rsidRPr="00710CCC" w:rsidRDefault="00DE4F04" w:rsidP="00DE4F04">
            <w:pPr>
              <w:tabs>
                <w:tab w:val="left" w:pos="1051"/>
                <w:tab w:val="left" w:pos="1291"/>
              </w:tabs>
              <w:jc w:val="both"/>
              <w:rPr>
                <w:rFonts w:eastAsia="Batang" w:cs="Arial"/>
                <w:b/>
                <w:sz w:val="20"/>
                <w:szCs w:val="20"/>
                <w:lang w:val="es-CO"/>
              </w:rPr>
            </w:pPr>
            <w:r w:rsidRPr="00710CCC">
              <w:rPr>
                <w:rFonts w:eastAsia="Batang" w:cs="Arial"/>
                <w:b/>
                <w:sz w:val="20"/>
                <w:szCs w:val="20"/>
                <w:lang w:val="es-CO"/>
              </w:rPr>
              <w:t>JUEGOS PREDEPORTIVOS</w:t>
            </w:r>
          </w:p>
          <w:p w:rsidR="00DE4F04" w:rsidRPr="00710CCC" w:rsidRDefault="00DE4F04" w:rsidP="00DE4F04">
            <w:pPr>
              <w:tabs>
                <w:tab w:val="left" w:pos="1051"/>
                <w:tab w:val="left" w:pos="1291"/>
              </w:tabs>
              <w:jc w:val="both"/>
              <w:rPr>
                <w:rFonts w:eastAsia="Batang" w:cs="Arial"/>
                <w:b/>
                <w:sz w:val="20"/>
                <w:szCs w:val="20"/>
                <w:lang w:val="es-CO"/>
              </w:rPr>
            </w:pPr>
          </w:p>
          <w:p w:rsidR="00DE4F04" w:rsidRPr="00710CCC" w:rsidRDefault="00DE4F04" w:rsidP="00DE4F04">
            <w:pPr>
              <w:tabs>
                <w:tab w:val="left" w:pos="1051"/>
                <w:tab w:val="left" w:pos="1291"/>
              </w:tabs>
              <w:jc w:val="both"/>
              <w:rPr>
                <w:rFonts w:cs="Arial"/>
                <w:sz w:val="20"/>
                <w:szCs w:val="20"/>
                <w:lang w:val="es-CO"/>
              </w:rPr>
            </w:pPr>
          </w:p>
        </w:tc>
        <w:tc>
          <w:tcPr>
            <w:tcW w:w="4111" w:type="dxa"/>
          </w:tcPr>
          <w:p w:rsidR="00DE4F04" w:rsidRPr="00710CCC" w:rsidRDefault="00DE4F04" w:rsidP="00465D84">
            <w:pPr>
              <w:pStyle w:val="Prrafodelista"/>
              <w:numPr>
                <w:ilvl w:val="0"/>
                <w:numId w:val="134"/>
              </w:numPr>
              <w:rPr>
                <w:rFonts w:eastAsia="Batang" w:cs="Arial"/>
                <w:sz w:val="20"/>
                <w:szCs w:val="20"/>
                <w:lang w:val="es-CO"/>
              </w:rPr>
            </w:pPr>
            <w:r w:rsidRPr="00710CCC">
              <w:rPr>
                <w:rFonts w:eastAsia="Batang" w:cs="Arial"/>
                <w:sz w:val="20"/>
                <w:szCs w:val="20"/>
                <w:lang w:val="es-CO"/>
              </w:rPr>
              <w:lastRenderedPageBreak/>
              <w:t>Con respecto a su cuerpo ubicar un elemento en la dirección indicada</w:t>
            </w:r>
          </w:p>
          <w:p w:rsidR="00DE4F04" w:rsidRPr="00710CCC" w:rsidRDefault="00DE4F04" w:rsidP="00465D84">
            <w:pPr>
              <w:pStyle w:val="Prrafodelista"/>
              <w:numPr>
                <w:ilvl w:val="0"/>
                <w:numId w:val="134"/>
              </w:numPr>
              <w:rPr>
                <w:rFonts w:eastAsia="Batang" w:cs="Arial"/>
                <w:sz w:val="20"/>
                <w:szCs w:val="20"/>
                <w:lang w:val="es-CO"/>
              </w:rPr>
            </w:pPr>
            <w:r w:rsidRPr="00710CCC">
              <w:rPr>
                <w:rFonts w:eastAsia="Batang" w:cs="Arial"/>
                <w:sz w:val="20"/>
                <w:szCs w:val="20"/>
                <w:lang w:val="es-CO"/>
              </w:rPr>
              <w:t xml:space="preserve"> Indicar la ubicación de un objeto respecto de si y de otros.</w:t>
            </w:r>
          </w:p>
          <w:p w:rsidR="00DE4F04" w:rsidRPr="00710CCC" w:rsidRDefault="00DE4F04" w:rsidP="00465D84">
            <w:pPr>
              <w:pStyle w:val="Prrafodelista"/>
              <w:numPr>
                <w:ilvl w:val="0"/>
                <w:numId w:val="134"/>
              </w:numPr>
              <w:rPr>
                <w:rFonts w:eastAsia="Batang" w:cs="Arial"/>
                <w:sz w:val="20"/>
                <w:szCs w:val="20"/>
                <w:lang w:val="es-CO"/>
              </w:rPr>
            </w:pPr>
            <w:r w:rsidRPr="00710CCC">
              <w:rPr>
                <w:rFonts w:eastAsia="Batang" w:cs="Arial"/>
                <w:sz w:val="20"/>
                <w:szCs w:val="20"/>
                <w:lang w:val="es-CO"/>
              </w:rPr>
              <w:t xml:space="preserve"> Pasarse un balón arriba, abajo, al frente, atrás y a cada lado.</w:t>
            </w:r>
          </w:p>
          <w:p w:rsidR="00DE4F04" w:rsidRPr="00710CCC" w:rsidRDefault="00DE4F04" w:rsidP="00465D84">
            <w:pPr>
              <w:pStyle w:val="Prrafodelista"/>
              <w:numPr>
                <w:ilvl w:val="0"/>
                <w:numId w:val="134"/>
              </w:numPr>
              <w:rPr>
                <w:rFonts w:eastAsia="Batang" w:cs="Arial"/>
                <w:sz w:val="20"/>
                <w:szCs w:val="20"/>
                <w:lang w:val="es-CO"/>
              </w:rPr>
            </w:pPr>
            <w:r w:rsidRPr="00710CCC">
              <w:rPr>
                <w:rFonts w:eastAsia="Batang" w:cs="Arial"/>
                <w:sz w:val="20"/>
                <w:szCs w:val="20"/>
                <w:lang w:val="es-CO"/>
              </w:rPr>
              <w:t>Interpretar canciones ejecutando posturas y direcciones indicadas: el baile del lobo, la batalla del calentamiento, gigante y enano.</w:t>
            </w:r>
          </w:p>
          <w:p w:rsidR="00DE4F04" w:rsidRPr="00710CCC" w:rsidRDefault="00DE4F04" w:rsidP="00465D84">
            <w:pPr>
              <w:pStyle w:val="Prrafodelista"/>
              <w:numPr>
                <w:ilvl w:val="0"/>
                <w:numId w:val="134"/>
              </w:numPr>
              <w:rPr>
                <w:rFonts w:eastAsia="Batang" w:cs="Arial"/>
                <w:sz w:val="20"/>
                <w:szCs w:val="20"/>
                <w:lang w:val="es-CO"/>
              </w:rPr>
            </w:pPr>
            <w:r w:rsidRPr="00710CCC">
              <w:rPr>
                <w:rFonts w:eastAsia="Batang" w:cs="Arial"/>
                <w:sz w:val="20"/>
                <w:szCs w:val="20"/>
                <w:lang w:val="es-CO"/>
              </w:rPr>
              <w:lastRenderedPageBreak/>
              <w:t xml:space="preserve"> Imitar posturas de animales desplazándose como se le indique.</w:t>
            </w:r>
          </w:p>
          <w:p w:rsidR="00DE4F04" w:rsidRPr="00710CCC" w:rsidRDefault="00DE4F04" w:rsidP="00465D84">
            <w:pPr>
              <w:pStyle w:val="Prrafodelista"/>
              <w:numPr>
                <w:ilvl w:val="0"/>
                <w:numId w:val="134"/>
              </w:numPr>
              <w:rPr>
                <w:rFonts w:eastAsia="Batang" w:cs="Arial"/>
                <w:sz w:val="20"/>
                <w:szCs w:val="20"/>
                <w:lang w:val="es-CO"/>
              </w:rPr>
            </w:pPr>
            <w:r w:rsidRPr="00710CCC">
              <w:rPr>
                <w:rFonts w:eastAsia="Batang" w:cs="Arial"/>
                <w:sz w:val="20"/>
                <w:szCs w:val="20"/>
                <w:lang w:val="es-CO"/>
              </w:rPr>
              <w:t xml:space="preserve"> Realizar saltos consecutivos</w:t>
            </w:r>
          </w:p>
          <w:p w:rsidR="00DE4F04" w:rsidRPr="00710CCC" w:rsidRDefault="00DE4F04" w:rsidP="00465D84">
            <w:pPr>
              <w:pStyle w:val="Prrafodelista"/>
              <w:numPr>
                <w:ilvl w:val="0"/>
                <w:numId w:val="134"/>
              </w:numPr>
              <w:autoSpaceDE w:val="0"/>
              <w:autoSpaceDN w:val="0"/>
              <w:adjustRightInd w:val="0"/>
              <w:rPr>
                <w:rFonts w:eastAsia="Batang" w:cs="Arial"/>
                <w:sz w:val="20"/>
                <w:szCs w:val="20"/>
                <w:lang w:val="es-CO"/>
              </w:rPr>
            </w:pPr>
            <w:r w:rsidRPr="00710CCC">
              <w:rPr>
                <w:rFonts w:eastAsia="Batang" w:cs="Arial"/>
                <w:sz w:val="20"/>
                <w:szCs w:val="20"/>
                <w:lang w:val="es-CO"/>
              </w:rPr>
              <w:t>Juegos y rondas: el trencito, don Mateo.</w:t>
            </w:r>
          </w:p>
          <w:p w:rsidR="00DE4F04" w:rsidRPr="00710CCC" w:rsidRDefault="00DE4F04" w:rsidP="00465D84">
            <w:pPr>
              <w:pStyle w:val="Prrafodelista"/>
              <w:numPr>
                <w:ilvl w:val="0"/>
                <w:numId w:val="134"/>
              </w:numPr>
              <w:autoSpaceDE w:val="0"/>
              <w:autoSpaceDN w:val="0"/>
              <w:adjustRightInd w:val="0"/>
              <w:rPr>
                <w:rFonts w:eastAsia="Batang" w:cs="Arial"/>
                <w:sz w:val="20"/>
                <w:szCs w:val="20"/>
                <w:lang w:val="es-CO"/>
              </w:rPr>
            </w:pPr>
            <w:r w:rsidRPr="00710CCC">
              <w:rPr>
                <w:rFonts w:eastAsia="Batang" w:cs="Arial"/>
                <w:sz w:val="20"/>
                <w:szCs w:val="20"/>
                <w:lang w:val="es-CO"/>
              </w:rPr>
              <w:t xml:space="preserve"> Aplicar lo trabajado en la realización de coreografías sencillas</w:t>
            </w:r>
          </w:p>
          <w:p w:rsidR="00DE4F04" w:rsidRPr="00710CCC" w:rsidRDefault="00DE4F04" w:rsidP="00465D84">
            <w:pPr>
              <w:pStyle w:val="Prrafodelista"/>
              <w:numPr>
                <w:ilvl w:val="0"/>
                <w:numId w:val="134"/>
              </w:numPr>
              <w:autoSpaceDE w:val="0"/>
              <w:autoSpaceDN w:val="0"/>
              <w:adjustRightInd w:val="0"/>
              <w:rPr>
                <w:rFonts w:cs="Arial"/>
                <w:sz w:val="20"/>
                <w:szCs w:val="20"/>
                <w:lang w:val="es-CO"/>
              </w:rPr>
            </w:pPr>
            <w:r w:rsidRPr="00710CCC">
              <w:rPr>
                <w:rFonts w:eastAsia="Batang" w:cs="Arial"/>
                <w:sz w:val="20"/>
                <w:szCs w:val="20"/>
                <w:lang w:val="es-CO"/>
              </w:rPr>
              <w:t xml:space="preserve"> Ejercicios de lanzamiento, chute con balones</w:t>
            </w:r>
          </w:p>
          <w:p w:rsidR="00DE4F04" w:rsidRPr="00710CCC" w:rsidRDefault="00DE4F04" w:rsidP="00465D84">
            <w:pPr>
              <w:pStyle w:val="Prrafodelista"/>
              <w:numPr>
                <w:ilvl w:val="0"/>
                <w:numId w:val="134"/>
              </w:numPr>
              <w:autoSpaceDE w:val="0"/>
              <w:autoSpaceDN w:val="0"/>
              <w:adjustRightInd w:val="0"/>
              <w:rPr>
                <w:rFonts w:cs="Arial"/>
                <w:sz w:val="20"/>
                <w:szCs w:val="20"/>
                <w:lang w:val="es-CO"/>
              </w:rPr>
            </w:pPr>
            <w:r w:rsidRPr="00710CCC">
              <w:rPr>
                <w:rFonts w:eastAsia="Batang" w:cs="Arial"/>
                <w:sz w:val="20"/>
                <w:szCs w:val="20"/>
                <w:lang w:val="es-CO"/>
              </w:rPr>
              <w:t xml:space="preserve"> Reglas básicas para practicar microfútbol</w:t>
            </w:r>
          </w:p>
        </w:tc>
        <w:tc>
          <w:tcPr>
            <w:tcW w:w="3045" w:type="dxa"/>
          </w:tcPr>
          <w:p w:rsidR="00DE4F04" w:rsidRPr="00710CCC" w:rsidRDefault="00DE4F04" w:rsidP="00465D84">
            <w:pPr>
              <w:pStyle w:val="Prrafodelista"/>
              <w:numPr>
                <w:ilvl w:val="0"/>
                <w:numId w:val="134"/>
              </w:numPr>
              <w:rPr>
                <w:rFonts w:cs="Arial"/>
                <w:sz w:val="20"/>
                <w:szCs w:val="20"/>
                <w:lang w:val="es-CO"/>
              </w:rPr>
            </w:pPr>
            <w:r w:rsidRPr="00710CCC">
              <w:rPr>
                <w:rFonts w:cs="Arial"/>
                <w:sz w:val="20"/>
                <w:szCs w:val="20"/>
                <w:lang w:val="es-CO"/>
              </w:rPr>
              <w:lastRenderedPageBreak/>
              <w:t>Grabadora</w:t>
            </w:r>
          </w:p>
          <w:p w:rsidR="00DE4F04" w:rsidRPr="00710CCC" w:rsidRDefault="00DE4F04" w:rsidP="00465D84">
            <w:pPr>
              <w:pStyle w:val="Prrafodelista"/>
              <w:numPr>
                <w:ilvl w:val="0"/>
                <w:numId w:val="134"/>
              </w:numPr>
              <w:rPr>
                <w:rFonts w:cs="Arial"/>
                <w:sz w:val="20"/>
                <w:szCs w:val="20"/>
                <w:lang w:val="es-CO"/>
              </w:rPr>
            </w:pPr>
            <w:r w:rsidRPr="00710CCC">
              <w:rPr>
                <w:rFonts w:cs="Arial"/>
                <w:sz w:val="20"/>
                <w:szCs w:val="20"/>
                <w:lang w:val="es-CO"/>
              </w:rPr>
              <w:t>Usb</w:t>
            </w:r>
          </w:p>
          <w:p w:rsidR="00DE4F04" w:rsidRPr="00710CCC" w:rsidRDefault="00DE4F04" w:rsidP="00465D84">
            <w:pPr>
              <w:pStyle w:val="Prrafodelista"/>
              <w:numPr>
                <w:ilvl w:val="0"/>
                <w:numId w:val="134"/>
              </w:numPr>
              <w:rPr>
                <w:rFonts w:cs="Arial"/>
                <w:sz w:val="20"/>
                <w:szCs w:val="20"/>
                <w:lang w:val="es-CO"/>
              </w:rPr>
            </w:pPr>
            <w:r w:rsidRPr="00710CCC">
              <w:rPr>
                <w:rFonts w:cs="Arial"/>
                <w:sz w:val="20"/>
                <w:szCs w:val="20"/>
                <w:lang w:val="es-CO"/>
              </w:rPr>
              <w:t xml:space="preserve">Rondas </w:t>
            </w:r>
          </w:p>
          <w:p w:rsidR="00DE4F04" w:rsidRPr="00710CCC" w:rsidRDefault="00DE4F04" w:rsidP="00465D84">
            <w:pPr>
              <w:pStyle w:val="Prrafodelista"/>
              <w:numPr>
                <w:ilvl w:val="0"/>
                <w:numId w:val="134"/>
              </w:numPr>
              <w:rPr>
                <w:rFonts w:cs="Arial"/>
                <w:sz w:val="20"/>
                <w:szCs w:val="20"/>
                <w:lang w:val="es-CO"/>
              </w:rPr>
            </w:pPr>
            <w:r w:rsidRPr="00710CCC">
              <w:rPr>
                <w:rFonts w:cs="Arial"/>
                <w:sz w:val="20"/>
                <w:szCs w:val="20"/>
                <w:lang w:val="es-CO"/>
              </w:rPr>
              <w:t>Balones</w:t>
            </w:r>
          </w:p>
          <w:p w:rsidR="00DE4F04" w:rsidRPr="00710CCC" w:rsidRDefault="00DE4F04" w:rsidP="00465D84">
            <w:pPr>
              <w:pStyle w:val="Prrafodelista"/>
              <w:numPr>
                <w:ilvl w:val="0"/>
                <w:numId w:val="134"/>
              </w:numPr>
              <w:rPr>
                <w:rFonts w:cs="Arial"/>
                <w:sz w:val="20"/>
                <w:szCs w:val="20"/>
                <w:lang w:val="es-CO"/>
              </w:rPr>
            </w:pPr>
            <w:r w:rsidRPr="00710CCC">
              <w:rPr>
                <w:rFonts w:cs="Arial"/>
                <w:sz w:val="20"/>
                <w:szCs w:val="20"/>
                <w:lang w:val="es-CO"/>
              </w:rPr>
              <w:t>Imágenes de normas para juego pre deportivos</w:t>
            </w:r>
          </w:p>
        </w:tc>
        <w:tc>
          <w:tcPr>
            <w:tcW w:w="3192" w:type="dxa"/>
          </w:tcPr>
          <w:p w:rsidR="00DE4F04" w:rsidRPr="00710CCC" w:rsidRDefault="00DE4F04" w:rsidP="00465D84">
            <w:pPr>
              <w:pStyle w:val="Prrafodelista"/>
              <w:numPr>
                <w:ilvl w:val="0"/>
                <w:numId w:val="131"/>
              </w:numPr>
              <w:autoSpaceDE w:val="0"/>
              <w:autoSpaceDN w:val="0"/>
              <w:adjustRightInd w:val="0"/>
              <w:rPr>
                <w:rFonts w:eastAsia="Batang" w:cs="Arial"/>
                <w:sz w:val="20"/>
                <w:szCs w:val="20"/>
                <w:lang w:val="es-CO"/>
              </w:rPr>
            </w:pPr>
            <w:r w:rsidRPr="00710CCC">
              <w:rPr>
                <w:rFonts w:eastAsia="Batang" w:cs="Arial"/>
                <w:sz w:val="20"/>
                <w:szCs w:val="20"/>
                <w:lang w:val="es-CO"/>
              </w:rPr>
              <w:t>Muestra un buen desempeño en su coordinación dinámica general, a través de la marcha, gateo y equilibrio.</w:t>
            </w:r>
          </w:p>
          <w:p w:rsidR="00DE4F04" w:rsidRPr="00710CCC" w:rsidRDefault="00DE4F04" w:rsidP="00DE4F04">
            <w:pPr>
              <w:autoSpaceDE w:val="0"/>
              <w:autoSpaceDN w:val="0"/>
              <w:adjustRightInd w:val="0"/>
              <w:rPr>
                <w:rFonts w:eastAsia="Batang" w:cs="Arial"/>
                <w:sz w:val="20"/>
                <w:szCs w:val="20"/>
                <w:lang w:val="es-CO"/>
              </w:rPr>
            </w:pPr>
          </w:p>
          <w:p w:rsidR="00DE4F04" w:rsidRPr="00710CCC" w:rsidRDefault="00DE4F04" w:rsidP="00465D84">
            <w:pPr>
              <w:pStyle w:val="Prrafodelista"/>
              <w:numPr>
                <w:ilvl w:val="0"/>
                <w:numId w:val="131"/>
              </w:numPr>
              <w:suppressAutoHyphens/>
              <w:rPr>
                <w:rFonts w:eastAsia="Batang" w:cs="Arial"/>
                <w:sz w:val="24"/>
                <w:szCs w:val="24"/>
                <w:lang w:val="es-CO"/>
              </w:rPr>
            </w:pPr>
            <w:r w:rsidRPr="00710CCC">
              <w:rPr>
                <w:rFonts w:eastAsia="Batang" w:cs="Arial"/>
                <w:sz w:val="20"/>
                <w:szCs w:val="20"/>
                <w:lang w:val="es-CO"/>
              </w:rPr>
              <w:t xml:space="preserve">Sigue las orientaciones dadas en la ejecución de </w:t>
            </w:r>
            <w:r w:rsidRPr="00710CCC">
              <w:rPr>
                <w:rFonts w:eastAsia="Batang" w:cs="Arial"/>
                <w:sz w:val="20"/>
                <w:szCs w:val="20"/>
                <w:lang w:val="es-CO"/>
              </w:rPr>
              <w:lastRenderedPageBreak/>
              <w:t>diferentes juegos pre-deportivos</w:t>
            </w:r>
          </w:p>
          <w:p w:rsidR="00DE4F04" w:rsidRPr="00710CCC" w:rsidRDefault="00DE4F04" w:rsidP="00DE4F04">
            <w:pPr>
              <w:autoSpaceDE w:val="0"/>
              <w:autoSpaceDN w:val="0"/>
              <w:adjustRightInd w:val="0"/>
              <w:rPr>
                <w:rFonts w:eastAsia="Batang" w:cs="Arial"/>
                <w:sz w:val="20"/>
                <w:szCs w:val="20"/>
                <w:lang w:val="es-CO"/>
              </w:rPr>
            </w:pPr>
          </w:p>
          <w:p w:rsidR="00DE4F04" w:rsidRPr="00710CCC" w:rsidRDefault="00DE4F04" w:rsidP="00DE4F04">
            <w:pPr>
              <w:autoSpaceDE w:val="0"/>
              <w:autoSpaceDN w:val="0"/>
              <w:adjustRightInd w:val="0"/>
              <w:ind w:left="43"/>
              <w:rPr>
                <w:rFonts w:eastAsia="Batang" w:cs="Arial"/>
                <w:sz w:val="20"/>
                <w:szCs w:val="20"/>
                <w:lang w:val="es-CO"/>
              </w:rPr>
            </w:pPr>
          </w:p>
          <w:p w:rsidR="00DE4F04" w:rsidRPr="00710CCC" w:rsidRDefault="00DE4F04" w:rsidP="00465D84">
            <w:pPr>
              <w:pStyle w:val="Prrafodelista"/>
              <w:numPr>
                <w:ilvl w:val="0"/>
                <w:numId w:val="131"/>
              </w:numPr>
              <w:rPr>
                <w:rFonts w:cs="Arial"/>
                <w:sz w:val="20"/>
                <w:szCs w:val="20"/>
                <w:lang w:val="es-CO"/>
              </w:rPr>
            </w:pPr>
            <w:r w:rsidRPr="00710CCC">
              <w:rPr>
                <w:rFonts w:eastAsia="Batang" w:cs="Arial"/>
                <w:sz w:val="20"/>
                <w:szCs w:val="20"/>
                <w:lang w:val="es-CO"/>
              </w:rPr>
              <w:t>Demuestra los valores de la obediencia, respeto y solidaridad en la práctica de juegos y actividades pre-deportivas.</w:t>
            </w:r>
          </w:p>
        </w:tc>
      </w:tr>
    </w:tbl>
    <w:p w:rsidR="00DE4F04" w:rsidRPr="00710CCC" w:rsidRDefault="00DE4F04" w:rsidP="00DE4F04">
      <w:pPr>
        <w:rPr>
          <w:rFonts w:cs="Arial"/>
        </w:rPr>
      </w:pP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 xml:space="preserve">PERIODO: 4  ASIGNATURA/AREA:   </w:t>
      </w:r>
      <w:r w:rsidRPr="00710CCC">
        <w:rPr>
          <w:rFonts w:cs="Arial"/>
        </w:rPr>
        <w:t xml:space="preserve">Actitudinal y valorativa               </w:t>
      </w:r>
      <w:r w:rsidRPr="00710CCC">
        <w:rPr>
          <w:rFonts w:cs="Arial"/>
          <w:b/>
        </w:rPr>
        <w:t>GRADO:</w:t>
      </w:r>
      <w:r w:rsidRPr="00710CCC">
        <w:rPr>
          <w:rFonts w:cs="Arial"/>
        </w:rPr>
        <w:t xml:space="preserve"> 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eastAsia="Batang" w:cs="Arial"/>
          <w:sz w:val="20"/>
          <w:szCs w:val="20"/>
        </w:rPr>
      </w:pPr>
      <w:r w:rsidRPr="00710CCC">
        <w:rPr>
          <w:rFonts w:cs="Arial"/>
        </w:rPr>
        <w:t>Descubre el valor del respeto por sí mismo y por los demás</w:t>
      </w:r>
    </w:p>
    <w:p w:rsidR="00DE4F04" w:rsidRPr="00710CCC" w:rsidRDefault="00DE4F04" w:rsidP="00DE4F04">
      <w:pPr>
        <w:rPr>
          <w:rFonts w:cs="Arial"/>
        </w:rPr>
      </w:pPr>
      <w:r w:rsidRPr="00710CCC">
        <w:rPr>
          <w:rFonts w:cs="Arial"/>
          <w:b/>
        </w:rPr>
        <w:t>DERECHOS BASICOS DE APRENDIZAJE (DBA):</w:t>
      </w:r>
      <w:r w:rsidRPr="00710CCC">
        <w:rPr>
          <w:rFonts w:cs="Arial"/>
        </w:rPr>
        <w:t xml:space="preserve"> DBA 4, DBA 5 , DBA 6</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87077F" w:rsidRDefault="00DE4F04" w:rsidP="00DE4F04">
            <w:pPr>
              <w:jc w:val="center"/>
              <w:rPr>
                <w:rFonts w:cs="Arial"/>
                <w:b/>
              </w:rPr>
            </w:pPr>
            <w:r w:rsidRPr="0087077F">
              <w:rPr>
                <w:rFonts w:cs="Arial"/>
                <w:b/>
              </w:rPr>
              <w:t>TEMAS</w:t>
            </w:r>
          </w:p>
          <w:p w:rsidR="00DE4F04" w:rsidRPr="0087077F" w:rsidRDefault="00DE4F04" w:rsidP="00DE4F04">
            <w:pPr>
              <w:jc w:val="center"/>
              <w:rPr>
                <w:rFonts w:cs="Arial"/>
                <w:b/>
              </w:rPr>
            </w:pPr>
          </w:p>
          <w:p w:rsidR="00DE4F04" w:rsidRPr="0087077F" w:rsidRDefault="00DE4F04" w:rsidP="00DE4F04">
            <w:pPr>
              <w:jc w:val="center"/>
              <w:rPr>
                <w:rFonts w:cs="Arial"/>
                <w:b/>
              </w:rPr>
            </w:pPr>
          </w:p>
        </w:tc>
        <w:tc>
          <w:tcPr>
            <w:tcW w:w="4111" w:type="dxa"/>
          </w:tcPr>
          <w:p w:rsidR="00DE4F04" w:rsidRPr="0087077F" w:rsidRDefault="00DE4F04" w:rsidP="00DE4F04">
            <w:pPr>
              <w:jc w:val="center"/>
              <w:rPr>
                <w:rFonts w:cs="Arial"/>
                <w:b/>
              </w:rPr>
            </w:pPr>
            <w:r w:rsidRPr="0087077F">
              <w:rPr>
                <w:rFonts w:cs="Arial"/>
                <w:b/>
              </w:rPr>
              <w:t xml:space="preserve">ESTRATEGIAS DIDACTICAS </w:t>
            </w:r>
          </w:p>
        </w:tc>
        <w:tc>
          <w:tcPr>
            <w:tcW w:w="3045" w:type="dxa"/>
          </w:tcPr>
          <w:p w:rsidR="00DE4F04" w:rsidRPr="0087077F" w:rsidRDefault="00DE4F04" w:rsidP="00DE4F04">
            <w:pPr>
              <w:jc w:val="center"/>
              <w:rPr>
                <w:rFonts w:cs="Arial"/>
                <w:b/>
              </w:rPr>
            </w:pPr>
            <w:r w:rsidRPr="0087077F">
              <w:rPr>
                <w:rFonts w:cs="Arial"/>
                <w:b/>
              </w:rPr>
              <w:t>RECURSOS</w:t>
            </w:r>
          </w:p>
        </w:tc>
        <w:tc>
          <w:tcPr>
            <w:tcW w:w="3192" w:type="dxa"/>
          </w:tcPr>
          <w:p w:rsidR="00DE4F04" w:rsidRPr="0087077F" w:rsidRDefault="00DE4F04" w:rsidP="00DE4F04">
            <w:pPr>
              <w:jc w:val="center"/>
              <w:rPr>
                <w:rFonts w:cs="Arial"/>
                <w:b/>
              </w:rPr>
            </w:pPr>
            <w:r w:rsidRPr="0087077F">
              <w:rPr>
                <w:rFonts w:cs="Arial"/>
                <w:b/>
              </w:rPr>
              <w:t>INDICADORES DE DESEMPEÑO</w:t>
            </w:r>
          </w:p>
        </w:tc>
      </w:tr>
      <w:tr w:rsidR="00DE4F04" w:rsidRPr="00710CCC" w:rsidTr="00DE4F04">
        <w:tc>
          <w:tcPr>
            <w:tcW w:w="2972" w:type="dxa"/>
          </w:tcPr>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465D84">
            <w:pPr>
              <w:pStyle w:val="Prrafodelista"/>
              <w:numPr>
                <w:ilvl w:val="0"/>
                <w:numId w:val="140"/>
              </w:numPr>
              <w:rPr>
                <w:rFonts w:cs="Arial"/>
                <w:b/>
                <w:sz w:val="20"/>
                <w:szCs w:val="20"/>
                <w:lang w:val="es-CO"/>
              </w:rPr>
            </w:pPr>
            <w:r w:rsidRPr="00710CCC">
              <w:rPr>
                <w:rFonts w:cs="Arial"/>
                <w:b/>
                <w:sz w:val="20"/>
                <w:szCs w:val="20"/>
                <w:lang w:val="es-CO"/>
              </w:rPr>
              <w:t>El origen de la vida</w:t>
            </w:r>
          </w:p>
          <w:p w:rsidR="00DE4F04" w:rsidRPr="00710CCC" w:rsidRDefault="00DE4F04" w:rsidP="00465D84">
            <w:pPr>
              <w:pStyle w:val="Prrafodelista"/>
              <w:numPr>
                <w:ilvl w:val="0"/>
                <w:numId w:val="140"/>
              </w:numPr>
              <w:rPr>
                <w:rFonts w:cs="Arial"/>
                <w:b/>
                <w:sz w:val="20"/>
                <w:szCs w:val="20"/>
                <w:lang w:val="es-CO"/>
              </w:rPr>
            </w:pPr>
            <w:r w:rsidRPr="00710CCC">
              <w:rPr>
                <w:rFonts w:cs="Arial"/>
                <w:b/>
                <w:sz w:val="20"/>
                <w:szCs w:val="20"/>
                <w:lang w:val="es-CO"/>
              </w:rPr>
              <w:t>El ciclo de la vida</w:t>
            </w:r>
          </w:p>
          <w:p w:rsidR="00DE4F04" w:rsidRPr="00710CCC" w:rsidRDefault="00DE4F04" w:rsidP="00465D84">
            <w:pPr>
              <w:pStyle w:val="Prrafodelista"/>
              <w:numPr>
                <w:ilvl w:val="0"/>
                <w:numId w:val="140"/>
              </w:numPr>
              <w:rPr>
                <w:rFonts w:cs="Arial"/>
                <w:b/>
                <w:sz w:val="20"/>
                <w:szCs w:val="20"/>
                <w:lang w:val="es-CO"/>
              </w:rPr>
            </w:pPr>
            <w:r w:rsidRPr="00710CCC">
              <w:rPr>
                <w:rFonts w:cs="Arial"/>
                <w:b/>
                <w:sz w:val="20"/>
                <w:szCs w:val="20"/>
                <w:lang w:val="es-CO"/>
              </w:rPr>
              <w:t>Seres vivos e Inertes</w:t>
            </w:r>
          </w:p>
          <w:p w:rsidR="00DE4F04" w:rsidRPr="00710CCC" w:rsidRDefault="00DE4F04" w:rsidP="00465D84">
            <w:pPr>
              <w:pStyle w:val="Prrafodelista"/>
              <w:numPr>
                <w:ilvl w:val="0"/>
                <w:numId w:val="140"/>
              </w:numPr>
              <w:rPr>
                <w:rFonts w:cs="Arial"/>
                <w:b/>
                <w:sz w:val="20"/>
                <w:szCs w:val="20"/>
                <w:lang w:val="es-CO"/>
              </w:rPr>
            </w:pPr>
            <w:r w:rsidRPr="00710CCC">
              <w:rPr>
                <w:rFonts w:cs="Arial"/>
                <w:b/>
                <w:sz w:val="20"/>
                <w:szCs w:val="20"/>
                <w:lang w:val="es-CO"/>
              </w:rPr>
              <w:lastRenderedPageBreak/>
              <w:t>Características físicas, formas de desplazamiento y hábitat de los animales</w:t>
            </w:r>
          </w:p>
          <w:p w:rsidR="00DE4F04" w:rsidRPr="00710CCC" w:rsidRDefault="00DE4F04" w:rsidP="00DE4F04">
            <w:pPr>
              <w:jc w:val="center"/>
              <w:rPr>
                <w:rFonts w:cs="Arial"/>
                <w:b/>
                <w:sz w:val="20"/>
                <w:szCs w:val="20"/>
                <w:lang w:val="es-CO"/>
              </w:rPr>
            </w:pPr>
          </w:p>
          <w:p w:rsidR="00DE4F04" w:rsidRPr="00710CCC" w:rsidRDefault="00DE4F04" w:rsidP="00DE4F04">
            <w:pPr>
              <w:jc w:val="center"/>
              <w:rPr>
                <w:rFonts w:cs="Arial"/>
                <w:b/>
                <w:sz w:val="20"/>
                <w:szCs w:val="20"/>
                <w:lang w:val="es-CO"/>
              </w:rPr>
            </w:pPr>
          </w:p>
          <w:p w:rsidR="00DE4F04" w:rsidRPr="00710CCC" w:rsidRDefault="00DE4F04" w:rsidP="00DE4F04">
            <w:pPr>
              <w:jc w:val="center"/>
              <w:rPr>
                <w:rFonts w:cs="Arial"/>
                <w:b/>
                <w:sz w:val="20"/>
                <w:szCs w:val="20"/>
                <w:lang w:val="es-CO"/>
              </w:rPr>
            </w:pPr>
          </w:p>
          <w:p w:rsidR="00DE4F04" w:rsidRPr="00710CCC" w:rsidRDefault="00DE4F04" w:rsidP="00DE4F04">
            <w:pPr>
              <w:jc w:val="center"/>
              <w:rPr>
                <w:rFonts w:cs="Arial"/>
                <w:sz w:val="20"/>
                <w:szCs w:val="20"/>
                <w:lang w:val="es-CO"/>
              </w:rPr>
            </w:pPr>
            <w:r w:rsidRPr="00710CCC">
              <w:rPr>
                <w:rFonts w:cs="Arial"/>
                <w:b/>
                <w:sz w:val="20"/>
                <w:szCs w:val="20"/>
                <w:lang w:val="es-CO"/>
              </w:rPr>
              <w:t>Vivamos la navidad</w:t>
            </w:r>
            <w:r w:rsidRPr="00710CCC">
              <w:rPr>
                <w:rFonts w:cs="Arial"/>
                <w:sz w:val="20"/>
                <w:szCs w:val="20"/>
                <w:lang w:val="es-CO"/>
              </w:rPr>
              <w:t>.</w:t>
            </w:r>
          </w:p>
          <w:p w:rsidR="00DE4F04" w:rsidRPr="00710CCC" w:rsidRDefault="00DE4F04" w:rsidP="00465D84">
            <w:pPr>
              <w:pStyle w:val="Prrafodelista"/>
              <w:numPr>
                <w:ilvl w:val="0"/>
                <w:numId w:val="82"/>
              </w:numPr>
              <w:autoSpaceDE w:val="0"/>
              <w:autoSpaceDN w:val="0"/>
              <w:adjustRightInd w:val="0"/>
              <w:rPr>
                <w:rFonts w:cs="Arial"/>
                <w:sz w:val="20"/>
                <w:szCs w:val="20"/>
                <w:lang w:val="es-CO"/>
              </w:rPr>
            </w:pPr>
            <w:r w:rsidRPr="00710CCC">
              <w:rPr>
                <w:rFonts w:cs="Arial"/>
                <w:sz w:val="20"/>
                <w:szCs w:val="20"/>
                <w:lang w:val="es-CO"/>
              </w:rPr>
              <w:t>¿Qué es la navidad?</w:t>
            </w:r>
          </w:p>
          <w:p w:rsidR="00DE4F04" w:rsidRPr="00710CCC" w:rsidRDefault="00DE4F04" w:rsidP="00465D84">
            <w:pPr>
              <w:pStyle w:val="Prrafodelista"/>
              <w:numPr>
                <w:ilvl w:val="0"/>
                <w:numId w:val="82"/>
              </w:numPr>
              <w:rPr>
                <w:rFonts w:eastAsia="Times New Roman" w:cs="Arial"/>
                <w:sz w:val="20"/>
                <w:szCs w:val="20"/>
                <w:lang w:val="es-CO"/>
              </w:rPr>
            </w:pPr>
            <w:r w:rsidRPr="00710CCC">
              <w:rPr>
                <w:rFonts w:cs="Arial"/>
                <w:sz w:val="20"/>
                <w:szCs w:val="20"/>
                <w:lang w:val="es-CO"/>
              </w:rPr>
              <w:t>Conceptualización</w:t>
            </w:r>
          </w:p>
          <w:p w:rsidR="00DE4F04" w:rsidRPr="00710CCC" w:rsidRDefault="00DE4F04" w:rsidP="00465D84">
            <w:pPr>
              <w:pStyle w:val="Prrafodelista"/>
              <w:numPr>
                <w:ilvl w:val="0"/>
                <w:numId w:val="82"/>
              </w:numPr>
              <w:jc w:val="both"/>
              <w:rPr>
                <w:rFonts w:eastAsia="Times New Roman" w:cs="Arial"/>
                <w:sz w:val="20"/>
                <w:szCs w:val="20"/>
                <w:lang w:val="es-CO"/>
              </w:rPr>
            </w:pPr>
            <w:r w:rsidRPr="00710CCC">
              <w:rPr>
                <w:rFonts w:eastAsia="Times New Roman" w:cs="Arial"/>
                <w:sz w:val="20"/>
                <w:szCs w:val="20"/>
                <w:lang w:val="es-CO"/>
              </w:rPr>
              <w:t>Significado</w:t>
            </w:r>
          </w:p>
          <w:p w:rsidR="00DE4F04" w:rsidRPr="00710CCC" w:rsidRDefault="00DE4F04" w:rsidP="00465D84">
            <w:pPr>
              <w:pStyle w:val="Prrafodelista"/>
              <w:numPr>
                <w:ilvl w:val="0"/>
                <w:numId w:val="82"/>
              </w:numPr>
              <w:tabs>
                <w:tab w:val="left" w:pos="1377"/>
                <w:tab w:val="left" w:pos="1527"/>
                <w:tab w:val="left" w:pos="1692"/>
              </w:tabs>
              <w:jc w:val="both"/>
              <w:rPr>
                <w:rFonts w:eastAsia="Times New Roman" w:cs="Arial"/>
                <w:sz w:val="20"/>
                <w:szCs w:val="20"/>
                <w:lang w:val="es-CO"/>
              </w:rPr>
            </w:pPr>
            <w:r w:rsidRPr="00710CCC">
              <w:rPr>
                <w:rFonts w:eastAsia="Times New Roman" w:cs="Arial"/>
                <w:sz w:val="20"/>
                <w:szCs w:val="20"/>
                <w:lang w:val="es-CO"/>
              </w:rPr>
              <w:t>Tradiciones y celebraciones.</w:t>
            </w: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p w:rsidR="00DE4F04" w:rsidRPr="00710CCC" w:rsidRDefault="00DE4F04" w:rsidP="00DE4F04">
            <w:pPr>
              <w:tabs>
                <w:tab w:val="left" w:pos="1051"/>
                <w:tab w:val="left" w:pos="1291"/>
              </w:tabs>
              <w:jc w:val="both"/>
              <w:rPr>
                <w:rFonts w:cs="Arial"/>
                <w:sz w:val="20"/>
                <w:szCs w:val="20"/>
                <w:lang w:val="es-CO"/>
              </w:rPr>
            </w:pPr>
          </w:p>
        </w:tc>
        <w:tc>
          <w:tcPr>
            <w:tcW w:w="4111" w:type="dxa"/>
          </w:tcPr>
          <w:p w:rsidR="00DE4F04" w:rsidRPr="00710CCC" w:rsidRDefault="00DE4F04" w:rsidP="00465D84">
            <w:pPr>
              <w:pStyle w:val="Prrafodelista"/>
              <w:numPr>
                <w:ilvl w:val="0"/>
                <w:numId w:val="143"/>
              </w:numPr>
              <w:rPr>
                <w:lang w:val="es-CO"/>
              </w:rPr>
            </w:pPr>
            <w:r w:rsidRPr="00710CCC">
              <w:rPr>
                <w:lang w:val="es-CO"/>
              </w:rPr>
              <w:lastRenderedPageBreak/>
              <w:t>Ser parte de la investigación en los hogares a cerca de las tradiciones como: rituales, recetas, villancicos, adornos.</w:t>
            </w:r>
          </w:p>
          <w:p w:rsidR="00DE4F04" w:rsidRPr="00710CCC" w:rsidRDefault="00DE4F04" w:rsidP="00465D84">
            <w:pPr>
              <w:pStyle w:val="Prrafodelista"/>
              <w:numPr>
                <w:ilvl w:val="0"/>
                <w:numId w:val="143"/>
              </w:numPr>
              <w:rPr>
                <w:lang w:val="es-CO"/>
              </w:rPr>
            </w:pPr>
            <w:r w:rsidRPr="00710CCC">
              <w:rPr>
                <w:lang w:val="es-CO"/>
              </w:rPr>
              <w:lastRenderedPageBreak/>
              <w:t>Observar películas que ilustren la navidad en diferentes lugares y su origen como: El cascanueces, el tren expreso</w:t>
            </w:r>
          </w:p>
          <w:p w:rsidR="00DE4F04" w:rsidRPr="00710CCC" w:rsidRDefault="00DE4F04" w:rsidP="00465D84">
            <w:pPr>
              <w:pStyle w:val="Prrafodelista"/>
              <w:numPr>
                <w:ilvl w:val="0"/>
                <w:numId w:val="143"/>
              </w:numPr>
              <w:rPr>
                <w:lang w:val="es-CO"/>
              </w:rPr>
            </w:pPr>
            <w:r w:rsidRPr="00710CCC">
              <w:rPr>
                <w:lang w:val="es-CO"/>
              </w:rPr>
              <w:t>Lecturas de cuentos de navidad.</w:t>
            </w:r>
          </w:p>
          <w:p w:rsidR="00DE4F04" w:rsidRPr="00710CCC" w:rsidRDefault="00DE4F04" w:rsidP="00465D84">
            <w:pPr>
              <w:pStyle w:val="Prrafodelista"/>
              <w:numPr>
                <w:ilvl w:val="0"/>
                <w:numId w:val="143"/>
              </w:numPr>
              <w:rPr>
                <w:lang w:val="es-CO"/>
              </w:rPr>
            </w:pPr>
            <w:r w:rsidRPr="00710CCC">
              <w:rPr>
                <w:lang w:val="es-CO"/>
              </w:rPr>
              <w:t>Canciones y villancicos tradicionales</w:t>
            </w:r>
          </w:p>
          <w:p w:rsidR="00DE4F04" w:rsidRPr="00710CCC" w:rsidRDefault="00DE4F04" w:rsidP="00465D84">
            <w:pPr>
              <w:pStyle w:val="Prrafodelista"/>
              <w:numPr>
                <w:ilvl w:val="0"/>
                <w:numId w:val="142"/>
              </w:numPr>
              <w:rPr>
                <w:lang w:val="es-CO"/>
              </w:rPr>
            </w:pPr>
            <w:r w:rsidRPr="00710CCC">
              <w:rPr>
                <w:lang w:val="es-CO"/>
              </w:rPr>
              <w:t>Fichas en forma individual</w:t>
            </w:r>
          </w:p>
          <w:p w:rsidR="00DE4F04" w:rsidRPr="00710CCC" w:rsidRDefault="00DE4F04" w:rsidP="00DE4F04">
            <w:pPr>
              <w:rPr>
                <w:lang w:val="es-CO"/>
              </w:rPr>
            </w:pPr>
          </w:p>
          <w:p w:rsidR="00DE4F04" w:rsidRPr="00710CCC" w:rsidRDefault="00DE4F04" w:rsidP="00465D84">
            <w:pPr>
              <w:pStyle w:val="Prrafodelista"/>
              <w:numPr>
                <w:ilvl w:val="0"/>
                <w:numId w:val="141"/>
              </w:numPr>
              <w:rPr>
                <w:lang w:val="es-CO"/>
              </w:rPr>
            </w:pPr>
            <w:r w:rsidRPr="00710CCC">
              <w:rPr>
                <w:lang w:val="es-CO"/>
              </w:rPr>
              <w:t>Elaboración de pautas en forma grupal  para el trabajo en clase</w:t>
            </w:r>
          </w:p>
          <w:p w:rsidR="00DE4F04" w:rsidRPr="00710CCC" w:rsidRDefault="00DE4F04" w:rsidP="00465D84">
            <w:pPr>
              <w:pStyle w:val="Prrafodelista"/>
              <w:numPr>
                <w:ilvl w:val="0"/>
                <w:numId w:val="135"/>
              </w:numPr>
              <w:spacing w:line="360" w:lineRule="auto"/>
              <w:rPr>
                <w:rFonts w:cs="Arial"/>
                <w:sz w:val="20"/>
                <w:szCs w:val="20"/>
                <w:lang w:val="es-CO"/>
              </w:rPr>
            </w:pPr>
            <w:r w:rsidRPr="00710CCC">
              <w:rPr>
                <w:rFonts w:cs="Arial"/>
                <w:sz w:val="20"/>
                <w:szCs w:val="20"/>
                <w:lang w:val="es-CO"/>
              </w:rPr>
              <w:t>Videos sobre el origen de la vida y el ciclo de la vida</w:t>
            </w:r>
          </w:p>
          <w:p w:rsidR="00DE4F04" w:rsidRPr="00710CCC" w:rsidRDefault="00DE4F04" w:rsidP="00465D84">
            <w:pPr>
              <w:pStyle w:val="Prrafodelista"/>
              <w:numPr>
                <w:ilvl w:val="0"/>
                <w:numId w:val="135"/>
              </w:numPr>
              <w:spacing w:line="360" w:lineRule="auto"/>
              <w:rPr>
                <w:rFonts w:cs="Arial"/>
                <w:sz w:val="20"/>
                <w:szCs w:val="20"/>
                <w:lang w:val="es-CO"/>
              </w:rPr>
            </w:pPr>
            <w:r w:rsidRPr="00710CCC">
              <w:rPr>
                <w:rFonts w:cs="Arial"/>
                <w:sz w:val="20"/>
                <w:szCs w:val="20"/>
                <w:lang w:val="es-CO"/>
              </w:rPr>
              <w:t>Construcción de los conceptos recogiendo saberes previos</w:t>
            </w:r>
          </w:p>
          <w:p w:rsidR="00DE4F04" w:rsidRPr="00710CCC" w:rsidRDefault="00DE4F04" w:rsidP="00465D84">
            <w:pPr>
              <w:pStyle w:val="Prrafodelista"/>
              <w:numPr>
                <w:ilvl w:val="0"/>
                <w:numId w:val="135"/>
              </w:numPr>
              <w:spacing w:line="360" w:lineRule="auto"/>
              <w:rPr>
                <w:rFonts w:cs="Arial"/>
                <w:sz w:val="20"/>
                <w:szCs w:val="20"/>
                <w:lang w:val="es-CO"/>
              </w:rPr>
            </w:pPr>
            <w:r w:rsidRPr="00710CCC">
              <w:rPr>
                <w:rFonts w:cs="Arial"/>
                <w:sz w:val="20"/>
                <w:szCs w:val="20"/>
                <w:lang w:val="es-CO"/>
              </w:rPr>
              <w:t>Canción de “la creación” Piero y “Lo más bello está en la vida”</w:t>
            </w:r>
          </w:p>
          <w:p w:rsidR="00DE4F04" w:rsidRPr="00710CCC" w:rsidRDefault="00DE4F04" w:rsidP="00465D84">
            <w:pPr>
              <w:pStyle w:val="Prrafodelista"/>
              <w:numPr>
                <w:ilvl w:val="0"/>
                <w:numId w:val="135"/>
              </w:numPr>
              <w:spacing w:line="360" w:lineRule="auto"/>
              <w:rPr>
                <w:rFonts w:cs="Arial"/>
                <w:sz w:val="20"/>
                <w:szCs w:val="20"/>
                <w:lang w:val="es-CO"/>
              </w:rPr>
            </w:pPr>
            <w:r w:rsidRPr="00710CCC">
              <w:rPr>
                <w:rFonts w:cs="Arial"/>
                <w:sz w:val="20"/>
                <w:szCs w:val="20"/>
                <w:lang w:val="es-CO"/>
              </w:rPr>
              <w:t>Videos sobre los seres vivos e inertes</w:t>
            </w:r>
          </w:p>
          <w:p w:rsidR="00DE4F04" w:rsidRPr="00710CCC" w:rsidRDefault="00DE4F04" w:rsidP="00465D84">
            <w:pPr>
              <w:pStyle w:val="Prrafodelista"/>
              <w:numPr>
                <w:ilvl w:val="0"/>
                <w:numId w:val="135"/>
              </w:numPr>
              <w:spacing w:line="360" w:lineRule="auto"/>
              <w:rPr>
                <w:rFonts w:cs="Arial"/>
                <w:sz w:val="20"/>
                <w:szCs w:val="20"/>
                <w:lang w:val="es-CO"/>
              </w:rPr>
            </w:pPr>
            <w:r w:rsidRPr="00710CCC">
              <w:rPr>
                <w:rFonts w:cs="Arial"/>
                <w:sz w:val="20"/>
                <w:szCs w:val="20"/>
                <w:lang w:val="es-CO"/>
              </w:rPr>
              <w:t xml:space="preserve">Trabajo de ficha </w:t>
            </w:r>
          </w:p>
          <w:p w:rsidR="00DE4F04" w:rsidRPr="00710CCC" w:rsidRDefault="00DE4F04" w:rsidP="00DE4F04">
            <w:pPr>
              <w:spacing w:line="360" w:lineRule="auto"/>
              <w:rPr>
                <w:rFonts w:cs="Arial"/>
                <w:sz w:val="20"/>
                <w:szCs w:val="20"/>
                <w:lang w:val="es-CO"/>
              </w:rPr>
            </w:pPr>
          </w:p>
          <w:p w:rsidR="00DE4F04" w:rsidRPr="00710CCC" w:rsidRDefault="00DE4F04" w:rsidP="00DE4F04">
            <w:pPr>
              <w:rPr>
                <w:rFonts w:cs="Arial"/>
                <w:sz w:val="20"/>
                <w:szCs w:val="20"/>
                <w:lang w:val="es-CO"/>
              </w:rPr>
            </w:pPr>
          </w:p>
        </w:tc>
        <w:tc>
          <w:tcPr>
            <w:tcW w:w="3045" w:type="dxa"/>
          </w:tcPr>
          <w:p w:rsidR="00DE4F04" w:rsidRPr="00710CCC" w:rsidRDefault="00DE4F04" w:rsidP="00465D84">
            <w:pPr>
              <w:pStyle w:val="Prrafodelista"/>
              <w:numPr>
                <w:ilvl w:val="0"/>
                <w:numId w:val="135"/>
              </w:numPr>
              <w:rPr>
                <w:rFonts w:cs="Arial"/>
                <w:sz w:val="20"/>
                <w:szCs w:val="20"/>
                <w:lang w:val="es-CO"/>
              </w:rPr>
            </w:pPr>
            <w:r w:rsidRPr="00710CCC">
              <w:rPr>
                <w:rFonts w:cs="Arial"/>
                <w:sz w:val="20"/>
                <w:szCs w:val="20"/>
                <w:lang w:val="es-CO"/>
              </w:rPr>
              <w:lastRenderedPageBreak/>
              <w:t>Televisor</w:t>
            </w:r>
          </w:p>
          <w:p w:rsidR="00DE4F04" w:rsidRPr="00710CCC" w:rsidRDefault="00DE4F04" w:rsidP="00465D84">
            <w:pPr>
              <w:pStyle w:val="Prrafodelista"/>
              <w:numPr>
                <w:ilvl w:val="0"/>
                <w:numId w:val="135"/>
              </w:numPr>
              <w:rPr>
                <w:rFonts w:cs="Arial"/>
                <w:sz w:val="20"/>
                <w:szCs w:val="20"/>
                <w:lang w:val="es-CO"/>
              </w:rPr>
            </w:pPr>
            <w:r w:rsidRPr="00710CCC">
              <w:rPr>
                <w:rFonts w:cs="Arial"/>
                <w:sz w:val="20"/>
                <w:szCs w:val="20"/>
                <w:lang w:val="es-CO"/>
              </w:rPr>
              <w:t>Grabadora</w:t>
            </w:r>
          </w:p>
          <w:p w:rsidR="00DE4F04" w:rsidRPr="00710CCC" w:rsidRDefault="00DE4F04" w:rsidP="00465D84">
            <w:pPr>
              <w:pStyle w:val="Prrafodelista"/>
              <w:numPr>
                <w:ilvl w:val="0"/>
                <w:numId w:val="135"/>
              </w:numPr>
              <w:rPr>
                <w:rFonts w:cs="Arial"/>
                <w:sz w:val="20"/>
                <w:szCs w:val="20"/>
                <w:lang w:val="es-CO"/>
              </w:rPr>
            </w:pPr>
            <w:r w:rsidRPr="00710CCC">
              <w:rPr>
                <w:rFonts w:cs="Arial"/>
                <w:sz w:val="20"/>
                <w:szCs w:val="20"/>
                <w:lang w:val="es-CO"/>
              </w:rPr>
              <w:t>Usb</w:t>
            </w:r>
          </w:p>
          <w:p w:rsidR="00DE4F04" w:rsidRPr="00710CCC" w:rsidRDefault="00DE4F04" w:rsidP="00465D84">
            <w:pPr>
              <w:pStyle w:val="Prrafodelista"/>
              <w:numPr>
                <w:ilvl w:val="0"/>
                <w:numId w:val="135"/>
              </w:numPr>
              <w:rPr>
                <w:rFonts w:cs="Arial"/>
                <w:sz w:val="20"/>
                <w:szCs w:val="20"/>
                <w:lang w:val="es-CO"/>
              </w:rPr>
            </w:pPr>
            <w:r w:rsidRPr="00710CCC">
              <w:rPr>
                <w:rFonts w:cs="Arial"/>
                <w:sz w:val="20"/>
                <w:szCs w:val="20"/>
                <w:lang w:val="es-CO"/>
              </w:rPr>
              <w:t>DVD y CD</w:t>
            </w:r>
          </w:p>
          <w:p w:rsidR="00DE4F04" w:rsidRPr="00710CCC" w:rsidRDefault="00DE4F04" w:rsidP="00465D84">
            <w:pPr>
              <w:pStyle w:val="Prrafodelista"/>
              <w:numPr>
                <w:ilvl w:val="0"/>
                <w:numId w:val="135"/>
              </w:numPr>
              <w:rPr>
                <w:rFonts w:cs="Arial"/>
                <w:sz w:val="20"/>
                <w:szCs w:val="20"/>
                <w:lang w:val="es-CO"/>
              </w:rPr>
            </w:pPr>
            <w:r w:rsidRPr="00710CCC">
              <w:rPr>
                <w:rFonts w:cs="Arial"/>
                <w:sz w:val="20"/>
                <w:szCs w:val="20"/>
                <w:lang w:val="es-CO"/>
              </w:rPr>
              <w:lastRenderedPageBreak/>
              <w:t>Cuentos</w:t>
            </w:r>
          </w:p>
        </w:tc>
        <w:tc>
          <w:tcPr>
            <w:tcW w:w="3192" w:type="dxa"/>
          </w:tcPr>
          <w:p w:rsidR="00DE4F04" w:rsidRPr="00710CCC" w:rsidRDefault="00DE4F04" w:rsidP="00DE4F04">
            <w:pPr>
              <w:autoSpaceDE w:val="0"/>
              <w:autoSpaceDN w:val="0"/>
              <w:adjustRightInd w:val="0"/>
              <w:rPr>
                <w:rFonts w:cs="Arial"/>
                <w:sz w:val="20"/>
                <w:szCs w:val="20"/>
                <w:lang w:val="es-CO"/>
              </w:rPr>
            </w:pPr>
            <w:r w:rsidRPr="00710CCC">
              <w:rPr>
                <w:rFonts w:cs="Arial"/>
                <w:sz w:val="20"/>
                <w:szCs w:val="20"/>
                <w:lang w:val="es-CO"/>
              </w:rPr>
              <w:lastRenderedPageBreak/>
              <w:t>Comprende el concepto de navidad</w:t>
            </w: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autoSpaceDE w:val="0"/>
              <w:autoSpaceDN w:val="0"/>
              <w:adjustRightInd w:val="0"/>
              <w:rPr>
                <w:rFonts w:cs="Arial"/>
                <w:sz w:val="20"/>
                <w:szCs w:val="20"/>
                <w:lang w:val="es-CO"/>
              </w:rPr>
            </w:pPr>
            <w:r w:rsidRPr="00710CCC">
              <w:rPr>
                <w:rFonts w:cs="Arial"/>
                <w:sz w:val="20"/>
                <w:szCs w:val="20"/>
                <w:lang w:val="es-CO"/>
              </w:rPr>
              <w:lastRenderedPageBreak/>
              <w:t>Identifica y canta algunos villancicos tradicionales.</w:t>
            </w: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autoSpaceDE w:val="0"/>
              <w:autoSpaceDN w:val="0"/>
              <w:adjustRightInd w:val="0"/>
              <w:rPr>
                <w:rFonts w:cs="Arial"/>
                <w:sz w:val="20"/>
                <w:szCs w:val="20"/>
                <w:lang w:val="es-CO"/>
              </w:rPr>
            </w:pPr>
            <w:r w:rsidRPr="00710CCC">
              <w:rPr>
                <w:rFonts w:cs="Arial"/>
                <w:sz w:val="20"/>
                <w:szCs w:val="20"/>
                <w:lang w:val="es-CO"/>
              </w:rPr>
              <w:t xml:space="preserve">Identifica las características físicas, formas de desplazamientos y tipos de hábitat de los animales </w:t>
            </w: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autoSpaceDE w:val="0"/>
              <w:autoSpaceDN w:val="0"/>
              <w:adjustRightInd w:val="0"/>
              <w:rPr>
                <w:rFonts w:cs="Arial"/>
                <w:sz w:val="20"/>
                <w:szCs w:val="20"/>
                <w:lang w:val="es-CO"/>
              </w:rPr>
            </w:pPr>
            <w:r w:rsidRPr="00710CCC">
              <w:rPr>
                <w:rFonts w:cs="Arial"/>
                <w:sz w:val="20"/>
                <w:szCs w:val="20"/>
                <w:lang w:val="es-CO"/>
              </w:rPr>
              <w:t>Reconoce la vida como un valor  preciado</w:t>
            </w: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autoSpaceDE w:val="0"/>
              <w:autoSpaceDN w:val="0"/>
              <w:adjustRightInd w:val="0"/>
              <w:rPr>
                <w:rFonts w:cs="Arial"/>
                <w:sz w:val="20"/>
                <w:szCs w:val="20"/>
                <w:lang w:val="es-CO"/>
              </w:rPr>
            </w:pPr>
            <w:r w:rsidRPr="00710CCC">
              <w:rPr>
                <w:rFonts w:cs="Arial"/>
                <w:sz w:val="20"/>
                <w:szCs w:val="20"/>
                <w:lang w:val="es-CO"/>
              </w:rPr>
              <w:t>Identifica las etapas que conforman el ciclo de la vida</w:t>
            </w:r>
          </w:p>
          <w:p w:rsidR="00DE4F04" w:rsidRPr="00710CCC" w:rsidRDefault="00DE4F04" w:rsidP="00DE4F04">
            <w:pPr>
              <w:autoSpaceDE w:val="0"/>
              <w:autoSpaceDN w:val="0"/>
              <w:adjustRightInd w:val="0"/>
              <w:rPr>
                <w:rFonts w:cs="Arial"/>
                <w:sz w:val="20"/>
                <w:szCs w:val="20"/>
                <w:lang w:val="es-CO"/>
              </w:rPr>
            </w:pPr>
          </w:p>
          <w:p w:rsidR="00DE4F04" w:rsidRPr="00710CCC" w:rsidRDefault="00DE4F04" w:rsidP="00DE4F04">
            <w:pPr>
              <w:rPr>
                <w:rFonts w:cs="Arial"/>
                <w:sz w:val="20"/>
                <w:szCs w:val="20"/>
                <w:lang w:val="es-CO"/>
              </w:rPr>
            </w:pPr>
          </w:p>
        </w:tc>
      </w:tr>
    </w:tbl>
    <w:p w:rsidR="00DE4F04" w:rsidRPr="00710CCC" w:rsidRDefault="00DE4F04" w:rsidP="00DE4F04">
      <w:pPr>
        <w:rPr>
          <w:rFonts w:cs="Arial"/>
        </w:rPr>
      </w:pPr>
    </w:p>
    <w:p w:rsidR="00EE1CFD" w:rsidRDefault="00EE1CFD" w:rsidP="00DE4F04">
      <w:pPr>
        <w:jc w:val="center"/>
        <w:rPr>
          <w:rFonts w:cs="Arial"/>
          <w:b/>
        </w:rPr>
      </w:pPr>
    </w:p>
    <w:p w:rsidR="00EE1CFD" w:rsidRDefault="00EE1CFD" w:rsidP="00DE4F04">
      <w:pPr>
        <w:jc w:val="center"/>
        <w:rPr>
          <w:rFonts w:cs="Arial"/>
          <w:b/>
        </w:rPr>
      </w:pPr>
    </w:p>
    <w:p w:rsidR="00EE1CFD" w:rsidRDefault="00EE1CFD" w:rsidP="00DE4F04">
      <w:pPr>
        <w:jc w:val="center"/>
        <w:rPr>
          <w:rFonts w:cs="Arial"/>
          <w:b/>
        </w:rPr>
      </w:pPr>
    </w:p>
    <w:p w:rsidR="00DE4F04" w:rsidRPr="00710CCC" w:rsidRDefault="00DE4F04" w:rsidP="00DE4F04">
      <w:pPr>
        <w:jc w:val="center"/>
        <w:rPr>
          <w:rFonts w:cs="Arial"/>
          <w:b/>
        </w:rPr>
      </w:pPr>
      <w:r w:rsidRPr="00710CCC">
        <w:rPr>
          <w:rFonts w:cs="Arial"/>
          <w:b/>
        </w:rPr>
        <w:lastRenderedPageBreak/>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 xml:space="preserve">PERIODO: 4  ASIGNATURA/AREA:   </w:t>
      </w:r>
      <w:r w:rsidRPr="00710CCC">
        <w:rPr>
          <w:rFonts w:cs="Arial"/>
        </w:rPr>
        <w:t xml:space="preserve">    Estética                 </w:t>
      </w:r>
      <w:r w:rsidRPr="00710CCC">
        <w:rPr>
          <w:rFonts w:cs="Arial"/>
          <w:b/>
        </w:rPr>
        <w:t>GRADO:</w:t>
      </w:r>
      <w:r w:rsidRPr="00710CCC">
        <w:rPr>
          <w:rFonts w:cs="Arial"/>
        </w:rPr>
        <w:t xml:space="preserve"> 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cs="Arial"/>
          <w:sz w:val="21"/>
          <w:szCs w:val="21"/>
        </w:rPr>
      </w:pPr>
      <w:r w:rsidRPr="00710CCC">
        <w:rPr>
          <w:rFonts w:cs="Arial"/>
          <w:sz w:val="20"/>
          <w:szCs w:val="20"/>
        </w:rPr>
        <w:t>Manifiesta gusto y se pregunta sobre las cualidades estéticas de sus expresiones artísticas y las del entorno natural y sociocultural.</w:t>
      </w:r>
    </w:p>
    <w:p w:rsidR="00DE4F04" w:rsidRPr="00710CCC" w:rsidRDefault="00DE4F04" w:rsidP="00DE4F04">
      <w:pPr>
        <w:rPr>
          <w:rFonts w:cs="Arial"/>
        </w:rPr>
      </w:pPr>
      <w:r w:rsidRPr="00710CCC">
        <w:rPr>
          <w:rFonts w:cs="Arial"/>
          <w:b/>
        </w:rPr>
        <w:t>DERECHOS BASICOS DE APRENDIZAJE (DBA):</w:t>
      </w:r>
      <w:r w:rsidRPr="00710CCC">
        <w:rPr>
          <w:rFonts w:cs="Arial"/>
        </w:rPr>
        <w:t xml:space="preserve"> DBA 3, DBA 7,</w:t>
      </w:r>
    </w:p>
    <w:p w:rsidR="00DE4F04" w:rsidRPr="00710CCC" w:rsidRDefault="00DE4F04" w:rsidP="00DE4F04">
      <w:pPr>
        <w:rPr>
          <w:rFonts w:cs="Arial"/>
          <w:b/>
        </w:rPr>
      </w:pPr>
      <w:r w:rsidRPr="00710CCC">
        <w:rPr>
          <w:rFonts w:cs="Arial"/>
          <w:b/>
        </w:rPr>
        <w:t>PROYECTO N°4: “LA GRANDEZA DE LA NATURALEZA ”</w:t>
      </w:r>
    </w:p>
    <w:p w:rsidR="00DE4F04" w:rsidRPr="00710CCC" w:rsidRDefault="00DE4F04" w:rsidP="00DE4F04">
      <w:pPr>
        <w:tabs>
          <w:tab w:val="left" w:pos="9892"/>
        </w:tabs>
        <w:rPr>
          <w:rFonts w:cs="Arial"/>
        </w:rPr>
      </w:pPr>
      <w:r w:rsidRPr="00710CCC">
        <w:rPr>
          <w:rFonts w:cs="Arial"/>
        </w:rPr>
        <w:tab/>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87077F" w:rsidRDefault="00DE4F04" w:rsidP="00DE4F04">
            <w:pPr>
              <w:jc w:val="center"/>
              <w:rPr>
                <w:rFonts w:cs="Arial"/>
                <w:b/>
              </w:rPr>
            </w:pPr>
            <w:r w:rsidRPr="0087077F">
              <w:rPr>
                <w:rFonts w:cs="Arial"/>
                <w:b/>
              </w:rPr>
              <w:t>TEMAS</w:t>
            </w:r>
          </w:p>
          <w:p w:rsidR="00DE4F04" w:rsidRPr="0087077F" w:rsidRDefault="00DE4F04" w:rsidP="00DE4F04">
            <w:pPr>
              <w:jc w:val="center"/>
              <w:rPr>
                <w:rFonts w:cs="Arial"/>
                <w:b/>
              </w:rPr>
            </w:pPr>
          </w:p>
          <w:p w:rsidR="00DE4F04" w:rsidRPr="0087077F" w:rsidRDefault="00DE4F04" w:rsidP="00DE4F04">
            <w:pPr>
              <w:jc w:val="center"/>
              <w:rPr>
                <w:rFonts w:cs="Arial"/>
                <w:b/>
              </w:rPr>
            </w:pPr>
          </w:p>
        </w:tc>
        <w:tc>
          <w:tcPr>
            <w:tcW w:w="4111" w:type="dxa"/>
          </w:tcPr>
          <w:p w:rsidR="00DE4F04" w:rsidRPr="0087077F" w:rsidRDefault="00DE4F04" w:rsidP="00DE4F04">
            <w:pPr>
              <w:jc w:val="center"/>
              <w:rPr>
                <w:rFonts w:cs="Arial"/>
                <w:b/>
              </w:rPr>
            </w:pPr>
            <w:r w:rsidRPr="0087077F">
              <w:rPr>
                <w:rFonts w:cs="Arial"/>
                <w:b/>
              </w:rPr>
              <w:t xml:space="preserve">ESTRATEGIAS DIDACTICAS </w:t>
            </w:r>
          </w:p>
        </w:tc>
        <w:tc>
          <w:tcPr>
            <w:tcW w:w="3045" w:type="dxa"/>
          </w:tcPr>
          <w:p w:rsidR="00DE4F04" w:rsidRPr="0087077F" w:rsidRDefault="00DE4F04" w:rsidP="00DE4F04">
            <w:pPr>
              <w:jc w:val="center"/>
              <w:rPr>
                <w:rFonts w:cs="Arial"/>
                <w:b/>
              </w:rPr>
            </w:pPr>
            <w:r w:rsidRPr="0087077F">
              <w:rPr>
                <w:rFonts w:cs="Arial"/>
                <w:b/>
              </w:rPr>
              <w:t>RECURSOS</w:t>
            </w:r>
          </w:p>
        </w:tc>
        <w:tc>
          <w:tcPr>
            <w:tcW w:w="3192" w:type="dxa"/>
          </w:tcPr>
          <w:p w:rsidR="00DE4F04" w:rsidRPr="0087077F" w:rsidRDefault="00DE4F04" w:rsidP="00DE4F04">
            <w:pPr>
              <w:jc w:val="center"/>
              <w:rPr>
                <w:rFonts w:cs="Arial"/>
                <w:b/>
              </w:rPr>
            </w:pPr>
            <w:r w:rsidRPr="0087077F">
              <w:rPr>
                <w:rFonts w:cs="Arial"/>
                <w:b/>
              </w:rPr>
              <w:t>INDICADORES DE DESEMPEÑO</w:t>
            </w:r>
          </w:p>
        </w:tc>
      </w:tr>
      <w:tr w:rsidR="00DE4F04" w:rsidRPr="00710CCC" w:rsidTr="00DE4F04">
        <w:tc>
          <w:tcPr>
            <w:tcW w:w="2972" w:type="dxa"/>
          </w:tcPr>
          <w:p w:rsidR="00DE4F04" w:rsidRPr="00710CCC" w:rsidRDefault="00DE4F04" w:rsidP="00DE4F04">
            <w:pPr>
              <w:tabs>
                <w:tab w:val="left" w:pos="360"/>
              </w:tabs>
              <w:autoSpaceDE w:val="0"/>
              <w:autoSpaceDN w:val="0"/>
              <w:adjustRightInd w:val="0"/>
              <w:ind w:left="398"/>
              <w:rPr>
                <w:rFonts w:eastAsia="Batang" w:cs="Arial"/>
                <w:b/>
                <w:sz w:val="20"/>
                <w:szCs w:val="20"/>
                <w:lang w:val="es-CO"/>
              </w:rPr>
            </w:pPr>
            <w:r w:rsidRPr="00710CCC">
              <w:rPr>
                <w:rFonts w:eastAsia="Batang" w:cs="Arial"/>
                <w:b/>
                <w:sz w:val="20"/>
                <w:szCs w:val="20"/>
                <w:lang w:val="es-CO"/>
              </w:rPr>
              <w:t>TECNICAS DE PINTURA SOBRE PAPEL:</w:t>
            </w:r>
          </w:p>
          <w:p w:rsidR="00DE4F04" w:rsidRPr="00710CCC" w:rsidRDefault="00DE4F04" w:rsidP="00DE4F04">
            <w:pPr>
              <w:tabs>
                <w:tab w:val="left" w:pos="360"/>
              </w:tabs>
              <w:autoSpaceDE w:val="0"/>
              <w:autoSpaceDN w:val="0"/>
              <w:adjustRightInd w:val="0"/>
              <w:ind w:left="398"/>
              <w:rPr>
                <w:rFonts w:eastAsia="Batang" w:cs="Arial"/>
                <w:sz w:val="20"/>
                <w:szCs w:val="20"/>
                <w:lang w:val="es-CO"/>
              </w:rPr>
            </w:pPr>
            <w:r w:rsidRPr="00710CCC">
              <w:rPr>
                <w:rFonts w:eastAsia="Batang" w:cs="Arial"/>
                <w:b/>
                <w:sz w:val="20"/>
                <w:szCs w:val="20"/>
                <w:lang w:val="es-CO"/>
              </w:rPr>
              <w:t xml:space="preserve"> </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TÉCNICAS DE COLOR:</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Mezclas.</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Pintura en espejo.</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Pintura libre con pincel.</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 xml:space="preserve">Soplado. </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Esgrafiado</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Estampado. con elementos de la naturaleza.</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Tiza pastel</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lastRenderedPageBreak/>
              <w:t>Dibujo libre y dirigido en cartulina u otros materiales</w:t>
            </w:r>
          </w:p>
          <w:p w:rsidR="00DE4F04" w:rsidRPr="00710CCC" w:rsidRDefault="00DE4F04" w:rsidP="00465D84">
            <w:pPr>
              <w:pStyle w:val="Prrafodelista"/>
              <w:numPr>
                <w:ilvl w:val="0"/>
                <w:numId w:val="98"/>
              </w:numPr>
              <w:tabs>
                <w:tab w:val="left" w:pos="36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Collage de texturas.</w:t>
            </w:r>
          </w:p>
          <w:p w:rsidR="00DE4F04" w:rsidRPr="00710CCC" w:rsidRDefault="00DE4F04" w:rsidP="00DE4F04">
            <w:pPr>
              <w:rPr>
                <w:rFonts w:cs="Arial"/>
                <w:sz w:val="20"/>
                <w:szCs w:val="20"/>
                <w:lang w:val="es-CO"/>
              </w:rPr>
            </w:pPr>
          </w:p>
          <w:p w:rsidR="00DE4F04" w:rsidRPr="00710CCC" w:rsidRDefault="00DE4F04" w:rsidP="00DE4F04">
            <w:pPr>
              <w:autoSpaceDE w:val="0"/>
              <w:autoSpaceDN w:val="0"/>
              <w:adjustRightInd w:val="0"/>
              <w:ind w:left="720"/>
              <w:rPr>
                <w:rFonts w:eastAsia="Batang" w:cs="Arial"/>
                <w:sz w:val="20"/>
                <w:szCs w:val="20"/>
                <w:lang w:val="es-CO"/>
              </w:rPr>
            </w:pPr>
            <w:r w:rsidRPr="00710CCC">
              <w:rPr>
                <w:rFonts w:eastAsia="Batang" w:cs="Arial"/>
                <w:b/>
                <w:sz w:val="20"/>
                <w:szCs w:val="20"/>
                <w:lang w:val="es-CO"/>
              </w:rPr>
              <w:t xml:space="preserve">LA RONDA: </w:t>
            </w:r>
          </w:p>
          <w:p w:rsidR="00DE4F04" w:rsidRPr="00710CCC" w:rsidRDefault="00DE4F04" w:rsidP="00DE4F04">
            <w:pPr>
              <w:autoSpaceDE w:val="0"/>
              <w:autoSpaceDN w:val="0"/>
              <w:adjustRightInd w:val="0"/>
              <w:ind w:left="720"/>
              <w:rPr>
                <w:rFonts w:eastAsia="Batang" w:cs="Arial"/>
                <w:b/>
                <w:sz w:val="20"/>
                <w:szCs w:val="20"/>
                <w:lang w:val="es-CO"/>
              </w:rPr>
            </w:pPr>
          </w:p>
          <w:p w:rsidR="00DE4F04" w:rsidRPr="00710CCC" w:rsidRDefault="00DE4F04" w:rsidP="00DE4F04">
            <w:pPr>
              <w:rPr>
                <w:rFonts w:eastAsia="Batang" w:cs="Arial"/>
                <w:b/>
                <w:sz w:val="20"/>
                <w:szCs w:val="20"/>
                <w:lang w:val="es-CO"/>
              </w:rPr>
            </w:pPr>
            <w:r w:rsidRPr="00710CCC">
              <w:rPr>
                <w:rFonts w:eastAsia="Batang" w:cs="Arial"/>
                <w:b/>
                <w:sz w:val="20"/>
                <w:szCs w:val="20"/>
                <w:lang w:val="es-CO"/>
              </w:rPr>
              <w:t>EL RITMO, LA MÚSICA COMO INSTRUMENTO DE EXPRESIÓN SENSIBLE</w:t>
            </w:r>
          </w:p>
          <w:p w:rsidR="00DE4F04" w:rsidRPr="00710CCC" w:rsidRDefault="00DE4F04" w:rsidP="00DE4F04">
            <w:pPr>
              <w:rPr>
                <w:rFonts w:eastAsia="Batang" w:cs="Arial"/>
                <w:b/>
                <w:sz w:val="20"/>
                <w:szCs w:val="20"/>
                <w:lang w:val="es-CO"/>
              </w:rPr>
            </w:pPr>
          </w:p>
          <w:p w:rsidR="00DE4F04" w:rsidRPr="00710CCC" w:rsidRDefault="00DE4F04" w:rsidP="00DE4F04">
            <w:pPr>
              <w:tabs>
                <w:tab w:val="left" w:pos="360"/>
              </w:tabs>
              <w:autoSpaceDE w:val="0"/>
              <w:autoSpaceDN w:val="0"/>
              <w:adjustRightInd w:val="0"/>
              <w:ind w:left="720"/>
              <w:contextualSpacing/>
              <w:rPr>
                <w:rFonts w:eastAsia="Batang" w:cs="Arial"/>
                <w:b/>
                <w:sz w:val="20"/>
                <w:szCs w:val="20"/>
                <w:lang w:val="es-CO"/>
              </w:rPr>
            </w:pPr>
            <w:r w:rsidRPr="00710CCC">
              <w:rPr>
                <w:rFonts w:eastAsia="Batang" w:cs="Arial"/>
                <w:b/>
                <w:sz w:val="20"/>
                <w:szCs w:val="20"/>
                <w:lang w:val="es-CO"/>
              </w:rPr>
              <w:t>VALORES</w:t>
            </w:r>
          </w:p>
          <w:p w:rsidR="00DE4F04" w:rsidRPr="00710CCC" w:rsidRDefault="00DE4F04" w:rsidP="00DE4F04">
            <w:pPr>
              <w:tabs>
                <w:tab w:val="left" w:pos="360"/>
              </w:tabs>
              <w:autoSpaceDE w:val="0"/>
              <w:autoSpaceDN w:val="0"/>
              <w:adjustRightInd w:val="0"/>
              <w:ind w:left="720"/>
              <w:contextualSpacing/>
              <w:rPr>
                <w:rFonts w:eastAsia="Batang" w:cs="Arial"/>
                <w:b/>
                <w:sz w:val="20"/>
                <w:szCs w:val="20"/>
                <w:lang w:val="es-CO"/>
              </w:rPr>
            </w:pPr>
          </w:p>
          <w:p w:rsidR="00DE4F04" w:rsidRPr="00710CCC" w:rsidRDefault="00DE4F04" w:rsidP="00DE4F04">
            <w:pPr>
              <w:rPr>
                <w:rFonts w:cs="Arial"/>
                <w:sz w:val="20"/>
                <w:szCs w:val="20"/>
                <w:lang w:val="es-CO"/>
              </w:rPr>
            </w:pPr>
            <w:r w:rsidRPr="00710CCC">
              <w:rPr>
                <w:rFonts w:eastAsia="Batang" w:cs="Arial"/>
                <w:sz w:val="20"/>
                <w:szCs w:val="20"/>
                <w:lang w:val="es-CO"/>
              </w:rPr>
              <w:t>Valora y respeta sus propias creaciones y las de los demás</w:t>
            </w:r>
            <w:r w:rsidRPr="00710CCC">
              <w:rPr>
                <w:rFonts w:eastAsia="Batang" w:cs="Arial"/>
                <w:b/>
                <w:sz w:val="20"/>
                <w:szCs w:val="20"/>
                <w:lang w:val="es-CO"/>
              </w:rPr>
              <w:t>.</w:t>
            </w:r>
          </w:p>
        </w:tc>
        <w:tc>
          <w:tcPr>
            <w:tcW w:w="4111" w:type="dxa"/>
          </w:tcPr>
          <w:p w:rsidR="00DE4F04" w:rsidRPr="00710CCC" w:rsidRDefault="00DE4F04" w:rsidP="00DE4F04">
            <w:pPr>
              <w:pStyle w:val="Prrafodelista"/>
              <w:rPr>
                <w:rFonts w:cs="Arial"/>
                <w:sz w:val="20"/>
                <w:szCs w:val="20"/>
                <w:lang w:val="es-CO"/>
              </w:rPr>
            </w:pP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Ejercitarse en el coloreado de figuras amplias y reducidas.</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Colorear figuras en mosaico aplicando varios colores.</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Hacer correspondencia al colorear con la instrucción que se le diga.</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Recortar imágenes de revistas, números y letras.</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Recortar  figuras geométricas y en línea recta haciendo tiras.</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Plegar identificando el dobles; la mitad, en diagonal, la cruz, la equis. Hacer figuras muy simples: perro, gato, veleta.</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lastRenderedPageBreak/>
              <w:t>Hacer diseños de formas por procesos paso a paso hasta completar la figura y reproducirla.</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Colorear cada renglón de un color, colorear dejando renglón.</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Colorear las cuadriculas, contornearlas, señalar con puntos los vértices.</w:t>
            </w:r>
          </w:p>
          <w:p w:rsidR="00DE4F04" w:rsidRPr="00710CCC" w:rsidRDefault="00DE4F04" w:rsidP="00465D84">
            <w:pPr>
              <w:pStyle w:val="Prrafodelista"/>
              <w:numPr>
                <w:ilvl w:val="0"/>
                <w:numId w:val="139"/>
              </w:numPr>
              <w:tabs>
                <w:tab w:val="num" w:pos="1440"/>
              </w:tabs>
              <w:rPr>
                <w:rFonts w:eastAsia="Batang" w:cs="Arial"/>
                <w:sz w:val="20"/>
                <w:szCs w:val="20"/>
                <w:lang w:val="es-CO"/>
              </w:rPr>
            </w:pPr>
            <w:r w:rsidRPr="00710CCC">
              <w:rPr>
                <w:rFonts w:eastAsia="Batang" w:cs="Arial"/>
                <w:sz w:val="20"/>
                <w:szCs w:val="20"/>
                <w:lang w:val="es-CO"/>
              </w:rPr>
              <w:t>Técnicas de pintura.</w:t>
            </w:r>
          </w:p>
          <w:p w:rsidR="00DE4F04" w:rsidRPr="00710CCC" w:rsidRDefault="00DE4F04" w:rsidP="00DE4F04">
            <w:pPr>
              <w:rPr>
                <w:rFonts w:cs="Arial"/>
                <w:sz w:val="20"/>
                <w:szCs w:val="20"/>
                <w:lang w:val="es-CO"/>
              </w:rPr>
            </w:pPr>
          </w:p>
        </w:tc>
        <w:tc>
          <w:tcPr>
            <w:tcW w:w="3045" w:type="dxa"/>
          </w:tcPr>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lastRenderedPageBreak/>
              <w:t>Elementos de la naturaleza</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Material recyclable</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Tiza pastel</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Pitillos</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Crayolas</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Vinilos</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Cartulina</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Papel</w:t>
            </w:r>
          </w:p>
          <w:p w:rsidR="00DE4F04" w:rsidRPr="00710CCC" w:rsidRDefault="00DE4F04" w:rsidP="00465D84">
            <w:pPr>
              <w:pStyle w:val="Prrafodelista"/>
              <w:numPr>
                <w:ilvl w:val="0"/>
                <w:numId w:val="136"/>
              </w:numPr>
              <w:rPr>
                <w:rFonts w:cs="Arial"/>
                <w:sz w:val="20"/>
                <w:szCs w:val="20"/>
                <w:lang w:val="es-CO"/>
              </w:rPr>
            </w:pPr>
            <w:r w:rsidRPr="00710CCC">
              <w:rPr>
                <w:rFonts w:cs="Arial"/>
                <w:sz w:val="20"/>
                <w:szCs w:val="20"/>
                <w:lang w:val="es-CO"/>
              </w:rPr>
              <w:t>Instrumentos musicales</w:t>
            </w:r>
          </w:p>
        </w:tc>
        <w:tc>
          <w:tcPr>
            <w:tcW w:w="3192" w:type="dxa"/>
          </w:tcPr>
          <w:p w:rsidR="00DE4F04" w:rsidRPr="00710CCC" w:rsidRDefault="00DE4F04" w:rsidP="00DE4F04">
            <w:pPr>
              <w:rPr>
                <w:rFonts w:eastAsia="Batang" w:cs="Arial"/>
                <w:sz w:val="20"/>
                <w:szCs w:val="20"/>
                <w:lang w:val="es-CO"/>
              </w:rPr>
            </w:pPr>
            <w:r w:rsidRPr="00710CCC">
              <w:rPr>
                <w:rFonts w:eastAsia="Batang" w:cs="Arial"/>
                <w:sz w:val="20"/>
                <w:szCs w:val="20"/>
                <w:lang w:val="es-CO"/>
              </w:rPr>
              <w:t>Identifica y aplica distintas técnicas de pintura y collage sobre el papel.</w:t>
            </w:r>
          </w:p>
          <w:p w:rsidR="00DE4F04" w:rsidRPr="00710CCC" w:rsidRDefault="00DE4F04" w:rsidP="00DE4F04">
            <w:pPr>
              <w:rPr>
                <w:rFonts w:eastAsia="Batang" w:cs="Arial"/>
                <w:sz w:val="20"/>
                <w:szCs w:val="20"/>
                <w:lang w:val="es-CO"/>
              </w:rPr>
            </w:pPr>
          </w:p>
          <w:p w:rsidR="00DE4F04" w:rsidRPr="00710CCC" w:rsidRDefault="00DE4F04" w:rsidP="00DE4F04">
            <w:pPr>
              <w:rPr>
                <w:rFonts w:eastAsia="Batang" w:cs="Arial"/>
                <w:lang w:val="es-CO"/>
              </w:rPr>
            </w:pPr>
            <w:r w:rsidRPr="00710CCC">
              <w:rPr>
                <w:rFonts w:eastAsia="Batang" w:cs="Arial"/>
                <w:sz w:val="20"/>
                <w:szCs w:val="20"/>
                <w:lang w:val="es-CO"/>
              </w:rPr>
              <w:t>Participa en la ejecución de rondas aplicando las técnicas aprendidas.</w:t>
            </w:r>
          </w:p>
          <w:p w:rsidR="00DE4F04" w:rsidRPr="00710CCC" w:rsidRDefault="00DE4F04" w:rsidP="00DE4F04">
            <w:pPr>
              <w:suppressAutoHyphens/>
              <w:rPr>
                <w:rFonts w:eastAsia="Batang" w:cs="Arial"/>
                <w:sz w:val="20"/>
                <w:szCs w:val="20"/>
                <w:lang w:val="es-CO"/>
              </w:rPr>
            </w:pPr>
          </w:p>
          <w:p w:rsidR="00DE4F04" w:rsidRPr="00710CCC" w:rsidRDefault="00DE4F04" w:rsidP="00DE4F04">
            <w:pPr>
              <w:suppressAutoHyphens/>
              <w:rPr>
                <w:rFonts w:eastAsia="Batang" w:cs="Arial"/>
                <w:lang w:val="es-CO"/>
              </w:rPr>
            </w:pPr>
            <w:r w:rsidRPr="00710CCC">
              <w:rPr>
                <w:rFonts w:eastAsia="Batang" w:cs="Arial"/>
                <w:sz w:val="20"/>
                <w:szCs w:val="20"/>
                <w:lang w:val="es-CO"/>
              </w:rPr>
              <w:t>Sigue las orientaciones dadas en el aprendizaje y desarrollo de rondas trabajadas.</w:t>
            </w:r>
          </w:p>
          <w:p w:rsidR="00DE4F04" w:rsidRPr="00710CCC" w:rsidRDefault="00DE4F04" w:rsidP="00DE4F04">
            <w:pPr>
              <w:autoSpaceDE w:val="0"/>
              <w:autoSpaceDN w:val="0"/>
              <w:adjustRightInd w:val="0"/>
              <w:rPr>
                <w:rFonts w:eastAsia="Batang" w:cs="Arial"/>
                <w:sz w:val="20"/>
                <w:szCs w:val="20"/>
                <w:lang w:val="es-CO"/>
              </w:rPr>
            </w:pPr>
          </w:p>
          <w:p w:rsidR="00DE4F04" w:rsidRPr="00710CCC" w:rsidRDefault="00DE4F04" w:rsidP="00DE4F04">
            <w:pPr>
              <w:suppressAutoHyphens/>
              <w:rPr>
                <w:rFonts w:eastAsia="Batang" w:cs="Arial"/>
                <w:sz w:val="20"/>
                <w:szCs w:val="20"/>
                <w:lang w:val="es-CO"/>
              </w:rPr>
            </w:pPr>
            <w:r w:rsidRPr="00710CCC">
              <w:rPr>
                <w:rFonts w:eastAsia="Batang" w:cs="Arial"/>
                <w:sz w:val="20"/>
                <w:szCs w:val="20"/>
                <w:lang w:val="es-CO"/>
              </w:rPr>
              <w:t>Valora su propio trabajo y el de sus compañeros en las diferentes actividades propuestas.</w:t>
            </w:r>
          </w:p>
          <w:p w:rsidR="00DE4F04" w:rsidRPr="00710CCC" w:rsidRDefault="00DE4F04" w:rsidP="00DE4F04">
            <w:pPr>
              <w:rPr>
                <w:rFonts w:cs="Arial"/>
                <w:sz w:val="20"/>
                <w:szCs w:val="20"/>
                <w:lang w:val="es-CO"/>
              </w:rPr>
            </w:pPr>
          </w:p>
        </w:tc>
      </w:tr>
    </w:tbl>
    <w:p w:rsidR="00EE1CFD" w:rsidRDefault="00EE1CFD" w:rsidP="00DE4F04">
      <w:pPr>
        <w:jc w:val="center"/>
        <w:rPr>
          <w:rFonts w:cs="Arial"/>
          <w:b/>
        </w:rPr>
      </w:pPr>
    </w:p>
    <w:p w:rsidR="00DE4F04" w:rsidRPr="00710CCC" w:rsidRDefault="00DE4F04" w:rsidP="00DE4F04">
      <w:pPr>
        <w:jc w:val="center"/>
        <w:rPr>
          <w:rFonts w:cs="Arial"/>
          <w:b/>
        </w:rPr>
      </w:pPr>
      <w:r w:rsidRPr="00710CCC">
        <w:rPr>
          <w:rFonts w:cs="Arial"/>
          <w:b/>
        </w:rPr>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 xml:space="preserve">PERIODO: 4  ASIGNATURA/AREA:   </w:t>
      </w:r>
      <w:r w:rsidRPr="00710CCC">
        <w:rPr>
          <w:rFonts w:cs="Arial"/>
        </w:rPr>
        <w:t xml:space="preserve">   Ética                 </w:t>
      </w:r>
      <w:r w:rsidRPr="00710CCC">
        <w:rPr>
          <w:rFonts w:cs="Arial"/>
          <w:b/>
        </w:rPr>
        <w:t xml:space="preserve">GRADO: </w:t>
      </w:r>
      <w:r w:rsidRPr="00710CCC">
        <w:rPr>
          <w:rFonts w:cs="Arial"/>
        </w:rPr>
        <w:t>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eastAsia="Batang" w:cs="Arial"/>
          <w:sz w:val="20"/>
          <w:szCs w:val="20"/>
        </w:rPr>
      </w:pPr>
      <w:r w:rsidRPr="00710CCC">
        <w:rPr>
          <w:rFonts w:eastAsia="Batang" w:cs="Arial"/>
        </w:rPr>
        <w:t>Valora la práctica de los valores para el buen desarrollo personal</w:t>
      </w:r>
    </w:p>
    <w:p w:rsidR="00DE4F04" w:rsidRPr="00710CCC" w:rsidRDefault="00DE4F04" w:rsidP="00DE4F04">
      <w:pPr>
        <w:rPr>
          <w:rFonts w:cs="Arial"/>
        </w:rPr>
      </w:pPr>
      <w:r w:rsidRPr="00710CCC">
        <w:rPr>
          <w:rFonts w:cs="Arial"/>
          <w:b/>
        </w:rPr>
        <w:t>DERECHOS BASICOS DE APRENDIZAJE (DBA):</w:t>
      </w:r>
      <w:r w:rsidRPr="00710CCC">
        <w:rPr>
          <w:rFonts w:cs="Arial"/>
        </w:rPr>
        <w:t xml:space="preserve"> DBA 1 , DBA 2, DBA 3, DBA 4</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87077F" w:rsidRDefault="00DE4F04" w:rsidP="00DE4F04">
            <w:pPr>
              <w:jc w:val="center"/>
              <w:rPr>
                <w:rFonts w:cs="Arial"/>
                <w:b/>
              </w:rPr>
            </w:pPr>
            <w:r w:rsidRPr="0087077F">
              <w:rPr>
                <w:rFonts w:cs="Arial"/>
                <w:b/>
              </w:rPr>
              <w:lastRenderedPageBreak/>
              <w:t>TEMAS</w:t>
            </w:r>
          </w:p>
          <w:p w:rsidR="00DE4F04" w:rsidRPr="0087077F" w:rsidRDefault="00DE4F04" w:rsidP="00DE4F04">
            <w:pPr>
              <w:jc w:val="center"/>
              <w:rPr>
                <w:rFonts w:cs="Arial"/>
                <w:b/>
              </w:rPr>
            </w:pPr>
          </w:p>
          <w:p w:rsidR="00DE4F04" w:rsidRPr="0087077F" w:rsidRDefault="00DE4F04" w:rsidP="00DE4F04">
            <w:pPr>
              <w:jc w:val="center"/>
              <w:rPr>
                <w:rFonts w:cs="Arial"/>
                <w:b/>
              </w:rPr>
            </w:pPr>
          </w:p>
        </w:tc>
        <w:tc>
          <w:tcPr>
            <w:tcW w:w="4111" w:type="dxa"/>
          </w:tcPr>
          <w:p w:rsidR="00DE4F04" w:rsidRPr="0087077F" w:rsidRDefault="00DE4F04" w:rsidP="00DE4F04">
            <w:pPr>
              <w:jc w:val="center"/>
              <w:rPr>
                <w:rFonts w:cs="Arial"/>
                <w:b/>
              </w:rPr>
            </w:pPr>
            <w:r w:rsidRPr="0087077F">
              <w:rPr>
                <w:rFonts w:cs="Arial"/>
                <w:b/>
              </w:rPr>
              <w:t xml:space="preserve">ESTRATEGIAS DIDACTICAS </w:t>
            </w:r>
          </w:p>
        </w:tc>
        <w:tc>
          <w:tcPr>
            <w:tcW w:w="3045" w:type="dxa"/>
          </w:tcPr>
          <w:p w:rsidR="00DE4F04" w:rsidRPr="0087077F" w:rsidRDefault="00DE4F04" w:rsidP="00DE4F04">
            <w:pPr>
              <w:jc w:val="center"/>
              <w:rPr>
                <w:rFonts w:cs="Arial"/>
                <w:b/>
              </w:rPr>
            </w:pPr>
            <w:r w:rsidRPr="0087077F">
              <w:rPr>
                <w:rFonts w:cs="Arial"/>
                <w:b/>
              </w:rPr>
              <w:t>RECURSOS</w:t>
            </w:r>
          </w:p>
        </w:tc>
        <w:tc>
          <w:tcPr>
            <w:tcW w:w="3192" w:type="dxa"/>
          </w:tcPr>
          <w:p w:rsidR="00DE4F04" w:rsidRPr="0087077F" w:rsidRDefault="00DE4F04" w:rsidP="00DE4F04">
            <w:pPr>
              <w:jc w:val="center"/>
              <w:rPr>
                <w:rFonts w:cs="Arial"/>
                <w:b/>
              </w:rPr>
            </w:pPr>
            <w:r w:rsidRPr="0087077F">
              <w:rPr>
                <w:rFonts w:cs="Arial"/>
                <w:b/>
              </w:rPr>
              <w:t>INDICADORES DE DESEMPEÑO</w:t>
            </w:r>
          </w:p>
        </w:tc>
      </w:tr>
      <w:tr w:rsidR="00DE4F04" w:rsidRPr="00710CCC" w:rsidTr="00DE4F04">
        <w:tc>
          <w:tcPr>
            <w:tcW w:w="2972" w:type="dxa"/>
          </w:tcPr>
          <w:p w:rsidR="00DE4F04" w:rsidRPr="00710CCC" w:rsidRDefault="00DE4F04" w:rsidP="00465D84">
            <w:pPr>
              <w:pStyle w:val="Prrafodelista"/>
              <w:numPr>
                <w:ilvl w:val="0"/>
                <w:numId w:val="100"/>
              </w:numPr>
              <w:suppressAutoHyphens/>
              <w:autoSpaceDE w:val="0"/>
              <w:autoSpaceDN w:val="0"/>
              <w:adjustRightInd w:val="0"/>
              <w:rPr>
                <w:rFonts w:eastAsia="Batang" w:cs="Arial"/>
                <w:b/>
                <w:noProof/>
                <w:sz w:val="20"/>
                <w:szCs w:val="20"/>
                <w:lang w:val="es-CO"/>
              </w:rPr>
            </w:pPr>
            <w:r w:rsidRPr="00710CCC">
              <w:rPr>
                <w:rFonts w:eastAsia="Batang" w:cs="Arial"/>
                <w:b/>
                <w:noProof/>
                <w:sz w:val="20"/>
                <w:szCs w:val="20"/>
                <w:lang w:val="es-CO"/>
              </w:rPr>
              <w:t>VALORES</w:t>
            </w:r>
          </w:p>
          <w:p w:rsidR="00DE4F04" w:rsidRPr="00710CCC" w:rsidRDefault="00DE4F04" w:rsidP="00DE4F04">
            <w:pPr>
              <w:tabs>
                <w:tab w:val="left" w:pos="360"/>
              </w:tabs>
              <w:autoSpaceDE w:val="0"/>
              <w:autoSpaceDN w:val="0"/>
              <w:adjustRightInd w:val="0"/>
              <w:ind w:left="360"/>
              <w:rPr>
                <w:rFonts w:eastAsia="Batang" w:cs="Arial"/>
                <w:noProof/>
                <w:sz w:val="20"/>
                <w:szCs w:val="20"/>
                <w:lang w:val="es-CO"/>
              </w:rPr>
            </w:pPr>
          </w:p>
          <w:p w:rsidR="00DE4F04" w:rsidRPr="00710CCC" w:rsidRDefault="00DE4F04" w:rsidP="00465D84">
            <w:pPr>
              <w:numPr>
                <w:ilvl w:val="0"/>
                <w:numId w:val="95"/>
              </w:numPr>
              <w:tabs>
                <w:tab w:val="left" w:pos="360"/>
              </w:tabs>
              <w:autoSpaceDE w:val="0"/>
              <w:autoSpaceDN w:val="0"/>
              <w:adjustRightInd w:val="0"/>
              <w:spacing w:line="276" w:lineRule="auto"/>
              <w:contextualSpacing/>
              <w:rPr>
                <w:rFonts w:eastAsia="Batang" w:cs="Arial"/>
                <w:noProof/>
                <w:sz w:val="20"/>
                <w:szCs w:val="20"/>
                <w:lang w:val="es-CO"/>
              </w:rPr>
            </w:pPr>
            <w:r w:rsidRPr="00710CCC">
              <w:rPr>
                <w:rFonts w:eastAsia="Batang" w:cs="Arial"/>
                <w:noProof/>
                <w:sz w:val="20"/>
                <w:szCs w:val="20"/>
                <w:lang w:val="es-CO"/>
              </w:rPr>
              <w:t>Amistad</w:t>
            </w:r>
          </w:p>
          <w:p w:rsidR="00DE4F04" w:rsidRPr="00710CCC" w:rsidRDefault="00DE4F04" w:rsidP="00DE4F04">
            <w:pPr>
              <w:tabs>
                <w:tab w:val="left" w:pos="360"/>
              </w:tabs>
              <w:autoSpaceDE w:val="0"/>
              <w:autoSpaceDN w:val="0"/>
              <w:adjustRightInd w:val="0"/>
              <w:ind w:left="360"/>
              <w:contextualSpacing/>
              <w:rPr>
                <w:rFonts w:eastAsia="Batang" w:cs="Arial"/>
                <w:noProof/>
                <w:sz w:val="20"/>
                <w:szCs w:val="20"/>
                <w:lang w:val="es-CO"/>
              </w:rPr>
            </w:pPr>
          </w:p>
          <w:p w:rsidR="00DE4F04" w:rsidRPr="00710CCC" w:rsidRDefault="00DE4F04" w:rsidP="00465D84">
            <w:pPr>
              <w:numPr>
                <w:ilvl w:val="0"/>
                <w:numId w:val="95"/>
              </w:numPr>
              <w:tabs>
                <w:tab w:val="left" w:pos="360"/>
              </w:tabs>
              <w:autoSpaceDE w:val="0"/>
              <w:autoSpaceDN w:val="0"/>
              <w:adjustRightInd w:val="0"/>
              <w:spacing w:line="276" w:lineRule="auto"/>
              <w:contextualSpacing/>
              <w:rPr>
                <w:rFonts w:eastAsia="Batang" w:cs="Arial"/>
                <w:noProof/>
                <w:sz w:val="20"/>
                <w:szCs w:val="20"/>
                <w:lang w:val="es-CO"/>
              </w:rPr>
            </w:pPr>
            <w:r w:rsidRPr="00710CCC">
              <w:rPr>
                <w:rFonts w:eastAsia="Batang" w:cs="Arial"/>
                <w:noProof/>
                <w:sz w:val="20"/>
                <w:szCs w:val="20"/>
                <w:lang w:val="es-CO"/>
              </w:rPr>
              <w:t>Diversidad</w:t>
            </w:r>
          </w:p>
          <w:p w:rsidR="00DE4F04" w:rsidRPr="00710CCC" w:rsidRDefault="00DE4F04" w:rsidP="00DE4F04">
            <w:pPr>
              <w:pStyle w:val="Prrafodelista"/>
              <w:rPr>
                <w:rFonts w:eastAsia="Batang" w:cs="Arial"/>
                <w:noProof/>
                <w:sz w:val="20"/>
                <w:szCs w:val="20"/>
                <w:lang w:val="es-CO"/>
              </w:rPr>
            </w:pPr>
          </w:p>
          <w:p w:rsidR="00DE4F04" w:rsidRPr="00710CCC" w:rsidRDefault="00DE4F04" w:rsidP="00465D84">
            <w:pPr>
              <w:numPr>
                <w:ilvl w:val="0"/>
                <w:numId w:val="95"/>
              </w:numPr>
              <w:tabs>
                <w:tab w:val="left" w:pos="360"/>
              </w:tabs>
              <w:autoSpaceDE w:val="0"/>
              <w:autoSpaceDN w:val="0"/>
              <w:adjustRightInd w:val="0"/>
              <w:spacing w:line="276" w:lineRule="auto"/>
              <w:contextualSpacing/>
              <w:rPr>
                <w:rFonts w:eastAsia="Batang" w:cs="Arial"/>
                <w:noProof/>
                <w:sz w:val="20"/>
                <w:szCs w:val="20"/>
                <w:lang w:val="es-CO"/>
              </w:rPr>
            </w:pPr>
            <w:r w:rsidRPr="00710CCC">
              <w:rPr>
                <w:rFonts w:eastAsia="Batang" w:cs="Arial"/>
                <w:noProof/>
                <w:sz w:val="20"/>
                <w:szCs w:val="20"/>
                <w:lang w:val="es-CO"/>
              </w:rPr>
              <w:t>Gratitud</w:t>
            </w:r>
          </w:p>
          <w:p w:rsidR="00DE4F04" w:rsidRPr="00710CCC" w:rsidRDefault="00DE4F04" w:rsidP="00DE4F04">
            <w:pPr>
              <w:rPr>
                <w:rFonts w:eastAsia="Batang" w:cs="Arial"/>
                <w:noProof/>
                <w:sz w:val="20"/>
                <w:szCs w:val="20"/>
                <w:lang w:val="es-CO"/>
              </w:rPr>
            </w:pPr>
          </w:p>
          <w:p w:rsidR="00DE4F04" w:rsidRPr="00710CCC" w:rsidRDefault="00DE4F04" w:rsidP="00465D84">
            <w:pPr>
              <w:pStyle w:val="Prrafodelista"/>
              <w:numPr>
                <w:ilvl w:val="0"/>
                <w:numId w:val="100"/>
              </w:numPr>
              <w:rPr>
                <w:rFonts w:cs="Arial"/>
                <w:b/>
                <w:noProof/>
                <w:sz w:val="20"/>
                <w:szCs w:val="20"/>
                <w:lang w:val="es-CO"/>
              </w:rPr>
            </w:pPr>
            <w:r w:rsidRPr="00710CCC">
              <w:rPr>
                <w:rFonts w:cs="Arial"/>
                <w:b/>
                <w:noProof/>
                <w:sz w:val="20"/>
                <w:szCs w:val="20"/>
                <w:lang w:val="es-CO"/>
              </w:rPr>
              <w:t>ÉTICA</w:t>
            </w:r>
          </w:p>
          <w:p w:rsidR="00DE4F04" w:rsidRPr="00710CCC" w:rsidRDefault="00DE4F04" w:rsidP="00DE4F04">
            <w:pPr>
              <w:ind w:left="720"/>
              <w:rPr>
                <w:rFonts w:cs="Arial"/>
                <w:b/>
                <w:noProof/>
                <w:sz w:val="20"/>
                <w:szCs w:val="20"/>
                <w:lang w:val="es-CO"/>
              </w:rPr>
            </w:pPr>
          </w:p>
          <w:p w:rsidR="00DE4F04" w:rsidRPr="00710CCC" w:rsidRDefault="00DE4F04" w:rsidP="00465D84">
            <w:pPr>
              <w:pStyle w:val="Prrafodelista"/>
              <w:numPr>
                <w:ilvl w:val="0"/>
                <w:numId w:val="101"/>
              </w:numPr>
              <w:rPr>
                <w:rFonts w:cs="Arial"/>
                <w:noProof/>
                <w:sz w:val="20"/>
                <w:szCs w:val="20"/>
                <w:lang w:val="es-CO"/>
              </w:rPr>
            </w:pPr>
            <w:r w:rsidRPr="00710CCC">
              <w:rPr>
                <w:rFonts w:cs="Arial"/>
                <w:noProof/>
                <w:sz w:val="20"/>
                <w:szCs w:val="20"/>
                <w:lang w:val="es-CO"/>
              </w:rPr>
              <w:t>Resolución de conflictos</w:t>
            </w:r>
          </w:p>
          <w:p w:rsidR="00DE4F04" w:rsidRPr="00710CCC" w:rsidRDefault="00DE4F04" w:rsidP="00DE4F04">
            <w:pPr>
              <w:rPr>
                <w:rFonts w:cs="Arial"/>
                <w:noProof/>
                <w:sz w:val="20"/>
                <w:szCs w:val="20"/>
                <w:lang w:val="es-CO"/>
              </w:rPr>
            </w:pPr>
            <w:r w:rsidRPr="00710CCC">
              <w:rPr>
                <w:rFonts w:cs="Arial"/>
                <w:noProof/>
                <w:sz w:val="20"/>
                <w:szCs w:val="20"/>
                <w:lang w:val="es-CO"/>
              </w:rPr>
              <w:t>Acatamiento de normas.</w:t>
            </w:r>
          </w:p>
          <w:p w:rsidR="00DE4F04" w:rsidRPr="00710CCC" w:rsidRDefault="00DE4F04" w:rsidP="00DE4F04">
            <w:pPr>
              <w:rPr>
                <w:rFonts w:cs="Arial"/>
                <w:noProof/>
                <w:sz w:val="20"/>
                <w:szCs w:val="20"/>
                <w:lang w:val="es-CO"/>
              </w:rPr>
            </w:pPr>
          </w:p>
          <w:p w:rsidR="00DE4F04" w:rsidRPr="00710CCC" w:rsidRDefault="00DE4F04" w:rsidP="00DE4F04">
            <w:pPr>
              <w:rPr>
                <w:rFonts w:cs="Arial"/>
                <w:noProof/>
                <w:sz w:val="20"/>
                <w:szCs w:val="20"/>
                <w:lang w:val="es-CO"/>
              </w:rPr>
            </w:pPr>
          </w:p>
          <w:p w:rsidR="00DE4F04" w:rsidRPr="00710CCC" w:rsidRDefault="00DE4F04" w:rsidP="00465D84">
            <w:pPr>
              <w:numPr>
                <w:ilvl w:val="0"/>
                <w:numId w:val="99"/>
              </w:numPr>
              <w:jc w:val="both"/>
              <w:rPr>
                <w:rFonts w:cs="Arial"/>
                <w:b/>
                <w:noProof/>
                <w:sz w:val="20"/>
                <w:szCs w:val="20"/>
                <w:lang w:val="es-CO"/>
              </w:rPr>
            </w:pPr>
            <w:r w:rsidRPr="00710CCC">
              <w:rPr>
                <w:rFonts w:cs="Arial"/>
                <w:b/>
                <w:noProof/>
                <w:sz w:val="20"/>
                <w:szCs w:val="20"/>
                <w:lang w:val="es-CO"/>
              </w:rPr>
              <w:t>ACTITUDINAL</w:t>
            </w:r>
          </w:p>
          <w:p w:rsidR="00DE4F04" w:rsidRPr="00710CCC" w:rsidRDefault="00DE4F04" w:rsidP="00DE4F04">
            <w:pPr>
              <w:ind w:left="720"/>
              <w:jc w:val="both"/>
              <w:rPr>
                <w:rFonts w:cs="Arial"/>
                <w:b/>
                <w:noProof/>
                <w:sz w:val="20"/>
                <w:szCs w:val="20"/>
                <w:lang w:val="es-CO"/>
              </w:rPr>
            </w:pPr>
          </w:p>
          <w:p w:rsidR="00DE4F04" w:rsidRPr="00710CCC" w:rsidRDefault="00DE4F04" w:rsidP="00465D84">
            <w:pPr>
              <w:pStyle w:val="Prrafodelista"/>
              <w:numPr>
                <w:ilvl w:val="0"/>
                <w:numId w:val="102"/>
              </w:numPr>
              <w:jc w:val="both"/>
              <w:rPr>
                <w:rFonts w:eastAsia="Times New Roman" w:cs="Arial"/>
                <w:noProof/>
                <w:sz w:val="20"/>
                <w:szCs w:val="20"/>
                <w:lang w:val="es-CO" w:eastAsia="es-ES"/>
              </w:rPr>
            </w:pPr>
            <w:r w:rsidRPr="00710CCC">
              <w:rPr>
                <w:rFonts w:eastAsia="Times New Roman" w:cs="Arial"/>
                <w:noProof/>
                <w:sz w:val="20"/>
                <w:szCs w:val="20"/>
                <w:lang w:val="es-CO" w:eastAsia="es-ES"/>
              </w:rPr>
              <w:t>La escucha</w:t>
            </w:r>
          </w:p>
          <w:p w:rsidR="00DE4F04" w:rsidRPr="00710CCC" w:rsidRDefault="00DE4F04" w:rsidP="00DE4F04">
            <w:pPr>
              <w:pStyle w:val="Prrafodelista"/>
              <w:ind w:left="1440"/>
              <w:jc w:val="both"/>
              <w:rPr>
                <w:rFonts w:eastAsia="Times New Roman" w:cs="Arial"/>
                <w:noProof/>
                <w:sz w:val="20"/>
                <w:szCs w:val="20"/>
                <w:lang w:val="es-CO" w:eastAsia="es-ES"/>
              </w:rPr>
            </w:pPr>
          </w:p>
          <w:p w:rsidR="00DE4F04" w:rsidRPr="00710CCC" w:rsidRDefault="00DE4F04" w:rsidP="00465D84">
            <w:pPr>
              <w:pStyle w:val="Prrafodelista"/>
              <w:numPr>
                <w:ilvl w:val="0"/>
                <w:numId w:val="102"/>
              </w:numPr>
              <w:jc w:val="both"/>
              <w:rPr>
                <w:rFonts w:eastAsia="Times New Roman" w:cs="Arial"/>
                <w:noProof/>
                <w:sz w:val="20"/>
                <w:szCs w:val="20"/>
                <w:lang w:val="es-CO" w:eastAsia="es-ES"/>
              </w:rPr>
            </w:pPr>
            <w:r w:rsidRPr="00710CCC">
              <w:rPr>
                <w:rFonts w:eastAsia="Times New Roman" w:cs="Arial"/>
                <w:noProof/>
                <w:sz w:val="20"/>
                <w:szCs w:val="20"/>
                <w:lang w:val="es-CO" w:eastAsia="es-ES"/>
              </w:rPr>
              <w:t>Uso de la palabra</w:t>
            </w:r>
          </w:p>
          <w:p w:rsidR="00DE4F04" w:rsidRPr="00710CCC" w:rsidRDefault="00DE4F04" w:rsidP="00DE4F04">
            <w:pPr>
              <w:pStyle w:val="Prrafodelista"/>
              <w:ind w:left="1440"/>
              <w:jc w:val="both"/>
              <w:rPr>
                <w:rFonts w:eastAsia="Times New Roman" w:cs="Arial"/>
                <w:noProof/>
                <w:sz w:val="20"/>
                <w:szCs w:val="20"/>
                <w:lang w:val="es-CO" w:eastAsia="es-ES"/>
              </w:rPr>
            </w:pPr>
          </w:p>
          <w:p w:rsidR="00DE4F04" w:rsidRPr="00710CCC" w:rsidRDefault="00DE4F04" w:rsidP="00465D84">
            <w:pPr>
              <w:pStyle w:val="Prrafodelista"/>
              <w:numPr>
                <w:ilvl w:val="0"/>
                <w:numId w:val="102"/>
              </w:numPr>
              <w:jc w:val="both"/>
              <w:rPr>
                <w:rFonts w:eastAsia="Times New Roman" w:cs="Arial"/>
                <w:noProof/>
                <w:sz w:val="20"/>
                <w:szCs w:val="20"/>
                <w:lang w:val="es-CO" w:eastAsia="es-ES"/>
              </w:rPr>
            </w:pPr>
            <w:r w:rsidRPr="00710CCC">
              <w:rPr>
                <w:rFonts w:eastAsia="Times New Roman" w:cs="Arial"/>
                <w:noProof/>
                <w:sz w:val="20"/>
                <w:szCs w:val="20"/>
                <w:lang w:val="es-CO" w:eastAsia="es-ES"/>
              </w:rPr>
              <w:t>Trabajo en grupo</w:t>
            </w:r>
          </w:p>
          <w:p w:rsidR="00DE4F04" w:rsidRPr="00710CCC" w:rsidRDefault="00DE4F04" w:rsidP="00DE4F04">
            <w:pPr>
              <w:rPr>
                <w:rFonts w:cs="Arial"/>
                <w:noProof/>
                <w:sz w:val="20"/>
                <w:szCs w:val="20"/>
                <w:lang w:val="es-CO"/>
              </w:rPr>
            </w:pPr>
          </w:p>
        </w:tc>
        <w:tc>
          <w:tcPr>
            <w:tcW w:w="4111" w:type="dxa"/>
          </w:tcPr>
          <w:p w:rsidR="00DE4F04" w:rsidRPr="00710CCC" w:rsidRDefault="00DE4F04" w:rsidP="00465D84">
            <w:pPr>
              <w:pStyle w:val="Prrafodelista"/>
              <w:numPr>
                <w:ilvl w:val="0"/>
                <w:numId w:val="137"/>
              </w:numPr>
              <w:tabs>
                <w:tab w:val="left" w:pos="72"/>
                <w:tab w:val="left" w:pos="252"/>
              </w:tabs>
              <w:ind w:left="1440"/>
              <w:rPr>
                <w:rFonts w:eastAsia="Batang" w:cs="Arial"/>
                <w:noProof/>
                <w:sz w:val="20"/>
                <w:szCs w:val="20"/>
                <w:lang w:val="es-CO"/>
              </w:rPr>
            </w:pPr>
            <w:r w:rsidRPr="00710CCC">
              <w:rPr>
                <w:rFonts w:eastAsia="Batang" w:cs="Arial"/>
                <w:noProof/>
                <w:sz w:val="20"/>
                <w:szCs w:val="20"/>
                <w:lang w:val="es-CO"/>
              </w:rPr>
              <w:t>Lectura de cuentos relacionados con los temas o valores a trabajar</w:t>
            </w:r>
          </w:p>
          <w:p w:rsidR="00DE4F04" w:rsidRPr="00710CCC" w:rsidRDefault="00DE4F04" w:rsidP="00465D84">
            <w:pPr>
              <w:pStyle w:val="Prrafodelista"/>
              <w:numPr>
                <w:ilvl w:val="0"/>
                <w:numId w:val="137"/>
              </w:numPr>
              <w:tabs>
                <w:tab w:val="left" w:pos="72"/>
                <w:tab w:val="left" w:pos="252"/>
              </w:tabs>
              <w:ind w:left="1440"/>
              <w:rPr>
                <w:rFonts w:cs="Arial"/>
                <w:noProof/>
                <w:sz w:val="20"/>
                <w:szCs w:val="20"/>
                <w:lang w:val="es-CO"/>
              </w:rPr>
            </w:pPr>
            <w:r w:rsidRPr="00710CCC">
              <w:rPr>
                <w:rFonts w:eastAsia="Batang" w:cs="Arial"/>
                <w:noProof/>
                <w:sz w:val="20"/>
                <w:szCs w:val="20"/>
                <w:lang w:val="es-CO"/>
              </w:rPr>
              <w:t xml:space="preserve"> Desarrollar las actividades del plegable de valores.</w:t>
            </w:r>
          </w:p>
          <w:p w:rsidR="00DE4F04" w:rsidRPr="00710CCC" w:rsidRDefault="00DE4F04" w:rsidP="00465D84">
            <w:pPr>
              <w:pStyle w:val="Prrafodelista"/>
              <w:numPr>
                <w:ilvl w:val="0"/>
                <w:numId w:val="137"/>
              </w:numPr>
              <w:tabs>
                <w:tab w:val="left" w:pos="72"/>
                <w:tab w:val="left" w:pos="252"/>
              </w:tabs>
              <w:ind w:left="1440"/>
              <w:rPr>
                <w:rFonts w:cs="Arial"/>
                <w:noProof/>
                <w:sz w:val="20"/>
                <w:szCs w:val="20"/>
                <w:lang w:val="es-CO"/>
              </w:rPr>
            </w:pPr>
            <w:r w:rsidRPr="00710CCC">
              <w:rPr>
                <w:rFonts w:cs="Arial"/>
                <w:noProof/>
                <w:sz w:val="20"/>
                <w:szCs w:val="20"/>
                <w:lang w:val="es-CO"/>
              </w:rPr>
              <w:t>Análisis de situaciones cotidianas que abordan los conflictos en la convivencia,  a través de la literatura, videos, imágenes, juegos y experiencias.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Lecturas de cuentos con las temáticas de los valores, poesías, canciones y diálogo sobre los mismos.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 xml:space="preserve">Actividades compartidas en grupo con consigna, producciones colectivas, juegos de mesa, juegos de roles. </w:t>
            </w:r>
          </w:p>
          <w:p w:rsidR="00DE4F04" w:rsidRPr="00710CCC" w:rsidRDefault="00DE4F04" w:rsidP="00465D84">
            <w:pPr>
              <w:pStyle w:val="Prrafodelista"/>
              <w:numPr>
                <w:ilvl w:val="0"/>
                <w:numId w:val="137"/>
              </w:numPr>
              <w:autoSpaceDE w:val="0"/>
              <w:autoSpaceDN w:val="0"/>
              <w:adjustRightInd w:val="0"/>
              <w:rPr>
                <w:rFonts w:cs="Arial"/>
                <w:noProof/>
                <w:sz w:val="20"/>
                <w:szCs w:val="20"/>
                <w:lang w:val="es-CO"/>
              </w:rPr>
            </w:pPr>
            <w:r w:rsidRPr="00710CCC">
              <w:rPr>
                <w:rFonts w:cs="Arial"/>
                <w:noProof/>
                <w:sz w:val="20"/>
                <w:szCs w:val="20"/>
                <w:lang w:val="es-CO"/>
              </w:rPr>
              <w:t>Lecturas cortas sobre las temáticas.</w:t>
            </w:r>
          </w:p>
          <w:p w:rsidR="00DE4F04" w:rsidRPr="00710CCC" w:rsidRDefault="00DE4F04" w:rsidP="00465D84">
            <w:pPr>
              <w:pStyle w:val="Prrafodelista"/>
              <w:numPr>
                <w:ilvl w:val="0"/>
                <w:numId w:val="137"/>
              </w:numPr>
              <w:autoSpaceDE w:val="0"/>
              <w:autoSpaceDN w:val="0"/>
              <w:adjustRightInd w:val="0"/>
              <w:rPr>
                <w:rFonts w:cs="Arial"/>
                <w:noProof/>
                <w:sz w:val="20"/>
                <w:szCs w:val="20"/>
                <w:lang w:val="es-CO"/>
              </w:rPr>
            </w:pPr>
            <w:r w:rsidRPr="00710CCC">
              <w:rPr>
                <w:rFonts w:cs="Arial"/>
                <w:noProof/>
                <w:sz w:val="20"/>
                <w:szCs w:val="20"/>
                <w:lang w:val="es-CO"/>
              </w:rPr>
              <w:t>Proyección de videos</w:t>
            </w:r>
          </w:p>
          <w:p w:rsidR="00DE4F04" w:rsidRPr="00710CCC" w:rsidRDefault="00DE4F04" w:rsidP="00465D84">
            <w:pPr>
              <w:pStyle w:val="Prrafodelista"/>
              <w:numPr>
                <w:ilvl w:val="0"/>
                <w:numId w:val="137"/>
              </w:numPr>
              <w:autoSpaceDE w:val="0"/>
              <w:autoSpaceDN w:val="0"/>
              <w:adjustRightInd w:val="0"/>
              <w:rPr>
                <w:rFonts w:cs="Arial"/>
                <w:noProof/>
                <w:sz w:val="20"/>
                <w:szCs w:val="20"/>
                <w:lang w:val="es-CO"/>
              </w:rPr>
            </w:pPr>
            <w:r w:rsidRPr="00710CCC">
              <w:rPr>
                <w:rFonts w:cs="Arial"/>
                <w:noProof/>
                <w:sz w:val="20"/>
                <w:szCs w:val="20"/>
                <w:lang w:val="es-CO"/>
              </w:rPr>
              <w:t xml:space="preserve"> Conversatorios</w:t>
            </w:r>
          </w:p>
          <w:p w:rsidR="00DE4F04" w:rsidRPr="00710CCC" w:rsidRDefault="00DE4F04" w:rsidP="00465D84">
            <w:pPr>
              <w:pStyle w:val="Prrafodelista"/>
              <w:numPr>
                <w:ilvl w:val="0"/>
                <w:numId w:val="137"/>
              </w:numPr>
              <w:autoSpaceDE w:val="0"/>
              <w:autoSpaceDN w:val="0"/>
              <w:adjustRightInd w:val="0"/>
              <w:rPr>
                <w:rFonts w:cs="Arial"/>
                <w:noProof/>
                <w:sz w:val="20"/>
                <w:szCs w:val="20"/>
                <w:lang w:val="es-CO"/>
              </w:rPr>
            </w:pPr>
            <w:r w:rsidRPr="00710CCC">
              <w:rPr>
                <w:rFonts w:cs="Arial"/>
                <w:noProof/>
                <w:sz w:val="20"/>
                <w:szCs w:val="20"/>
                <w:lang w:val="es-CO"/>
              </w:rPr>
              <w:t>Enseñanza de canciones referidas a los temas.</w:t>
            </w:r>
          </w:p>
          <w:p w:rsidR="00DE4F04" w:rsidRPr="00710CCC" w:rsidRDefault="00DE4F04" w:rsidP="00DE4F04">
            <w:pPr>
              <w:rPr>
                <w:rFonts w:cs="Arial"/>
                <w:noProof/>
                <w:sz w:val="20"/>
                <w:szCs w:val="20"/>
                <w:lang w:val="es-CO"/>
              </w:rPr>
            </w:pPr>
          </w:p>
        </w:tc>
        <w:tc>
          <w:tcPr>
            <w:tcW w:w="3045" w:type="dxa"/>
          </w:tcPr>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Cuentos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Plegable de valores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Imágenes de diferentes situaciones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Juegos de mesa</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Juegos de roles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Canciones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Videos</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Usb</w:t>
            </w:r>
          </w:p>
          <w:p w:rsidR="00DE4F04" w:rsidRPr="00710CCC" w:rsidRDefault="00DE4F04" w:rsidP="00465D84">
            <w:pPr>
              <w:pStyle w:val="Prrafodelista"/>
              <w:numPr>
                <w:ilvl w:val="0"/>
                <w:numId w:val="137"/>
              </w:numPr>
              <w:rPr>
                <w:rFonts w:cs="Arial"/>
                <w:noProof/>
                <w:sz w:val="20"/>
                <w:szCs w:val="20"/>
                <w:lang w:val="es-CO"/>
              </w:rPr>
            </w:pPr>
            <w:r w:rsidRPr="00710CCC">
              <w:rPr>
                <w:rFonts w:cs="Arial"/>
                <w:noProof/>
                <w:sz w:val="20"/>
                <w:szCs w:val="20"/>
                <w:lang w:val="es-CO"/>
              </w:rPr>
              <w:t>televisor</w:t>
            </w:r>
          </w:p>
        </w:tc>
        <w:tc>
          <w:tcPr>
            <w:tcW w:w="3192" w:type="dxa"/>
          </w:tcPr>
          <w:p w:rsidR="00DE4F04" w:rsidRPr="00710CCC" w:rsidRDefault="00DE4F04" w:rsidP="00DE4F04">
            <w:pPr>
              <w:tabs>
                <w:tab w:val="left" w:pos="252"/>
              </w:tabs>
              <w:rPr>
                <w:rFonts w:cs="Arial"/>
                <w:noProof/>
                <w:sz w:val="20"/>
                <w:szCs w:val="20"/>
                <w:lang w:val="es-CO"/>
              </w:rPr>
            </w:pPr>
            <w:r w:rsidRPr="00710CCC">
              <w:rPr>
                <w:rFonts w:cs="Arial"/>
                <w:noProof/>
                <w:sz w:val="20"/>
                <w:szCs w:val="20"/>
                <w:lang w:val="es-CO"/>
              </w:rPr>
              <w:t>Participa en las actividades de cada valor expresando cambios frente al grupo.</w:t>
            </w:r>
          </w:p>
          <w:p w:rsidR="00DE4F04" w:rsidRPr="00710CCC" w:rsidRDefault="00DE4F04" w:rsidP="00DE4F04">
            <w:pPr>
              <w:rPr>
                <w:rFonts w:eastAsia="Batang" w:cs="Arial"/>
                <w:noProof/>
                <w:sz w:val="20"/>
                <w:szCs w:val="20"/>
                <w:lang w:val="es-CO"/>
              </w:rPr>
            </w:pPr>
          </w:p>
          <w:p w:rsidR="00DE4F04" w:rsidRPr="00710CCC" w:rsidRDefault="00DE4F04" w:rsidP="00DE4F04">
            <w:pPr>
              <w:suppressAutoHyphens/>
              <w:rPr>
                <w:rFonts w:eastAsia="Batang" w:cs="Arial"/>
                <w:b/>
                <w:noProof/>
                <w:sz w:val="20"/>
                <w:szCs w:val="20"/>
                <w:u w:val="single"/>
                <w:lang w:val="es-CO"/>
              </w:rPr>
            </w:pPr>
            <w:r w:rsidRPr="00710CCC">
              <w:rPr>
                <w:rFonts w:eastAsia="Batang" w:cs="Arial"/>
                <w:b/>
                <w:noProof/>
                <w:sz w:val="20"/>
                <w:szCs w:val="20"/>
                <w:u w:val="single"/>
                <w:lang w:val="es-CO"/>
              </w:rPr>
              <w:t xml:space="preserve"> </w:t>
            </w:r>
          </w:p>
          <w:p w:rsidR="00DE4F04" w:rsidRPr="00710CCC" w:rsidRDefault="00DE4F04" w:rsidP="00DE4F04">
            <w:pPr>
              <w:tabs>
                <w:tab w:val="left" w:pos="252"/>
              </w:tabs>
              <w:rPr>
                <w:rFonts w:cs="Arial"/>
                <w:noProof/>
                <w:sz w:val="20"/>
                <w:szCs w:val="20"/>
                <w:lang w:val="es-CO"/>
              </w:rPr>
            </w:pPr>
            <w:r w:rsidRPr="00710CCC">
              <w:rPr>
                <w:rFonts w:cs="Arial"/>
                <w:noProof/>
                <w:sz w:val="20"/>
                <w:szCs w:val="20"/>
                <w:lang w:val="es-CO"/>
              </w:rPr>
              <w:t>Identifica las situaciones que generan conflicto en la relación con sus compañeros; establece mecanismos para prevenirlas y  resolverlas.</w:t>
            </w:r>
          </w:p>
          <w:p w:rsidR="00DE4F04" w:rsidRPr="00710CCC" w:rsidRDefault="00DE4F04" w:rsidP="00DE4F04">
            <w:pPr>
              <w:tabs>
                <w:tab w:val="left" w:pos="252"/>
              </w:tabs>
              <w:rPr>
                <w:rFonts w:cs="Arial"/>
                <w:noProof/>
                <w:sz w:val="20"/>
                <w:szCs w:val="20"/>
                <w:lang w:val="es-CO"/>
              </w:rPr>
            </w:pPr>
          </w:p>
          <w:p w:rsidR="00DE4F04" w:rsidRPr="00710CCC" w:rsidRDefault="00DE4F04" w:rsidP="00DE4F04">
            <w:pPr>
              <w:suppressAutoHyphens/>
              <w:rPr>
                <w:rFonts w:eastAsia="Batang" w:cs="Arial"/>
                <w:noProof/>
                <w:sz w:val="20"/>
                <w:szCs w:val="20"/>
                <w:lang w:val="es-CO"/>
              </w:rPr>
            </w:pPr>
            <w:r w:rsidRPr="00710CCC">
              <w:rPr>
                <w:rFonts w:eastAsia="Batang" w:cs="Arial"/>
                <w:noProof/>
                <w:sz w:val="20"/>
                <w:szCs w:val="20"/>
                <w:lang w:val="es-CO"/>
              </w:rPr>
              <w:t xml:space="preserve"> </w:t>
            </w:r>
          </w:p>
          <w:p w:rsidR="00DE4F04" w:rsidRPr="00710CCC" w:rsidRDefault="00DE4F04" w:rsidP="00DE4F04">
            <w:pPr>
              <w:rPr>
                <w:rFonts w:cs="Arial"/>
                <w:noProof/>
                <w:sz w:val="20"/>
                <w:szCs w:val="20"/>
                <w:lang w:val="es-CO"/>
              </w:rPr>
            </w:pPr>
            <w:r w:rsidRPr="00710CCC">
              <w:rPr>
                <w:rFonts w:cs="Arial"/>
                <w:noProof/>
                <w:sz w:val="20"/>
                <w:szCs w:val="20"/>
                <w:lang w:val="es-CO"/>
              </w:rPr>
              <w:t>Tiene un adecuado nivel de escucha que le permite ser  respetuoso en el uso  de la palabra.</w:t>
            </w:r>
          </w:p>
          <w:p w:rsidR="00DE4F04" w:rsidRPr="00710CCC" w:rsidRDefault="00DE4F04" w:rsidP="00DE4F04">
            <w:pPr>
              <w:rPr>
                <w:rFonts w:cs="Arial"/>
                <w:noProof/>
                <w:sz w:val="20"/>
                <w:szCs w:val="20"/>
                <w:lang w:val="es-CO"/>
              </w:rPr>
            </w:pPr>
          </w:p>
          <w:p w:rsidR="00DE4F04" w:rsidRPr="00710CCC" w:rsidRDefault="00DE4F04" w:rsidP="00DE4F04">
            <w:pPr>
              <w:tabs>
                <w:tab w:val="left" w:pos="252"/>
              </w:tabs>
              <w:rPr>
                <w:rFonts w:cs="Arial"/>
                <w:noProof/>
                <w:sz w:val="20"/>
                <w:szCs w:val="20"/>
                <w:lang w:val="es-CO"/>
              </w:rPr>
            </w:pPr>
            <w:r w:rsidRPr="00710CCC">
              <w:rPr>
                <w:rFonts w:cs="Arial"/>
                <w:noProof/>
                <w:sz w:val="20"/>
                <w:szCs w:val="20"/>
                <w:lang w:val="es-CO"/>
              </w:rPr>
              <w:t>Participa en el trabajo en grupos  asumiendo roles y responsabilidades.</w:t>
            </w:r>
          </w:p>
          <w:p w:rsidR="00DE4F04" w:rsidRPr="00710CCC" w:rsidRDefault="00DE4F04" w:rsidP="00DE4F04">
            <w:pPr>
              <w:rPr>
                <w:rFonts w:cs="Arial"/>
                <w:noProof/>
                <w:sz w:val="20"/>
                <w:szCs w:val="20"/>
                <w:lang w:val="es-CO"/>
              </w:rPr>
            </w:pPr>
          </w:p>
        </w:tc>
      </w:tr>
    </w:tbl>
    <w:p w:rsidR="00DE4F04" w:rsidRPr="00710CCC" w:rsidRDefault="00DE4F04" w:rsidP="00DE4F04">
      <w:pPr>
        <w:rPr>
          <w:rFonts w:cs="Arial"/>
        </w:rPr>
      </w:pPr>
    </w:p>
    <w:p w:rsidR="00EE1CFD" w:rsidRDefault="00EE1CFD" w:rsidP="00DE4F04">
      <w:pPr>
        <w:jc w:val="center"/>
        <w:rPr>
          <w:rFonts w:cs="Arial"/>
          <w:b/>
        </w:rPr>
      </w:pPr>
    </w:p>
    <w:p w:rsidR="00EE1CFD" w:rsidRDefault="00EE1CFD" w:rsidP="00DE4F04">
      <w:pPr>
        <w:jc w:val="center"/>
        <w:rPr>
          <w:rFonts w:cs="Arial"/>
          <w:b/>
        </w:rPr>
      </w:pPr>
    </w:p>
    <w:p w:rsidR="00DE4F04" w:rsidRPr="00710CCC" w:rsidRDefault="00DE4F04" w:rsidP="00DE4F04">
      <w:pPr>
        <w:jc w:val="center"/>
        <w:rPr>
          <w:rFonts w:cs="Arial"/>
          <w:b/>
        </w:rPr>
      </w:pPr>
      <w:r w:rsidRPr="00710CCC">
        <w:rPr>
          <w:rFonts w:cs="Arial"/>
          <w:b/>
        </w:rPr>
        <w:lastRenderedPageBreak/>
        <w:t>PLAN DE AULA GRADO PREESCOLAR</w:t>
      </w:r>
    </w:p>
    <w:p w:rsidR="00DE4F04" w:rsidRPr="00710CCC" w:rsidRDefault="00EE1CFD" w:rsidP="00DE4F04">
      <w:pPr>
        <w:jc w:val="center"/>
        <w:rPr>
          <w:rFonts w:cs="Arial"/>
          <w:b/>
        </w:rPr>
      </w:pPr>
      <w:r>
        <w:rPr>
          <w:rFonts w:cs="Arial"/>
          <w:b/>
        </w:rPr>
        <w:t>AÑO 2018</w:t>
      </w:r>
    </w:p>
    <w:p w:rsidR="00DE4F04" w:rsidRPr="00710CCC" w:rsidRDefault="00DE4F04" w:rsidP="00DE4F04">
      <w:pPr>
        <w:rPr>
          <w:rFonts w:cs="Arial"/>
        </w:rPr>
      </w:pPr>
      <w:r w:rsidRPr="00710CCC">
        <w:rPr>
          <w:rFonts w:cs="Arial"/>
          <w:b/>
        </w:rPr>
        <w:t xml:space="preserve">PERIODO: 4  ASIGNATURA/AREA:   </w:t>
      </w:r>
      <w:r w:rsidRPr="00710CCC">
        <w:rPr>
          <w:rFonts w:cs="Arial"/>
        </w:rPr>
        <w:t xml:space="preserve">     Afectiva               </w:t>
      </w:r>
      <w:r w:rsidRPr="00710CCC">
        <w:rPr>
          <w:rFonts w:cs="Arial"/>
          <w:b/>
        </w:rPr>
        <w:t>GRADO:</w:t>
      </w:r>
      <w:r w:rsidRPr="00710CCC">
        <w:rPr>
          <w:rFonts w:cs="Arial"/>
        </w:rPr>
        <w:t xml:space="preserve"> Transición</w:t>
      </w:r>
    </w:p>
    <w:p w:rsidR="00DE4F04" w:rsidRPr="00710CCC" w:rsidRDefault="00DE4F04" w:rsidP="00DE4F04">
      <w:pPr>
        <w:autoSpaceDE w:val="0"/>
        <w:autoSpaceDN w:val="0"/>
        <w:adjustRightInd w:val="0"/>
        <w:rPr>
          <w:rFonts w:cs="Arial"/>
          <w:b/>
        </w:rPr>
      </w:pPr>
      <w:r w:rsidRPr="00710CCC">
        <w:rPr>
          <w:rFonts w:cs="Arial"/>
          <w:b/>
        </w:rPr>
        <w:t xml:space="preserve">ESTANDARES BASICOS DE COMPETENCIA (EBC): </w:t>
      </w:r>
    </w:p>
    <w:p w:rsidR="00DE4F04" w:rsidRPr="00710CCC" w:rsidRDefault="00DE4F04" w:rsidP="00DE4F04">
      <w:pPr>
        <w:autoSpaceDE w:val="0"/>
        <w:autoSpaceDN w:val="0"/>
        <w:adjustRightInd w:val="0"/>
        <w:rPr>
          <w:rFonts w:cs="Arial"/>
          <w:sz w:val="21"/>
          <w:szCs w:val="21"/>
        </w:rPr>
      </w:pPr>
      <w:r w:rsidRPr="00710CCC">
        <w:rPr>
          <w:rFonts w:cs="Arial"/>
          <w:sz w:val="21"/>
          <w:szCs w:val="21"/>
        </w:rPr>
        <w:t>Se ubica en grupos sociales de su comunidad, resaltando la familia como eje central y dinámica en la elaboración de normas</w:t>
      </w:r>
      <w:r w:rsidRPr="00710CCC">
        <w:rPr>
          <w:rFonts w:cs="Arial"/>
          <w:sz w:val="21"/>
          <w:szCs w:val="21"/>
        </w:rPr>
        <w:tab/>
        <w:t xml:space="preserve"> </w:t>
      </w:r>
    </w:p>
    <w:p w:rsidR="00DE4F04" w:rsidRPr="00710CCC" w:rsidRDefault="00DE4F04" w:rsidP="00DE4F04">
      <w:pPr>
        <w:autoSpaceDE w:val="0"/>
        <w:autoSpaceDN w:val="0"/>
        <w:adjustRightInd w:val="0"/>
        <w:rPr>
          <w:rFonts w:cs="Arial"/>
          <w:sz w:val="21"/>
          <w:szCs w:val="21"/>
        </w:rPr>
      </w:pPr>
      <w:r w:rsidRPr="00710CCC">
        <w:rPr>
          <w:rFonts w:cs="Arial"/>
          <w:sz w:val="21"/>
          <w:szCs w:val="21"/>
        </w:rPr>
        <w:t>para la convivencia.</w:t>
      </w:r>
    </w:p>
    <w:p w:rsidR="00DE4F04" w:rsidRPr="00710CCC" w:rsidRDefault="00DE4F04" w:rsidP="00DE4F04">
      <w:pPr>
        <w:rPr>
          <w:rFonts w:cs="Arial"/>
        </w:rPr>
      </w:pPr>
      <w:r w:rsidRPr="00710CCC">
        <w:rPr>
          <w:rFonts w:cs="Arial"/>
          <w:b/>
        </w:rPr>
        <w:t>DERECHOS BASICOS DE APRENDIZAJE (DBA):</w:t>
      </w:r>
      <w:r w:rsidRPr="00710CCC">
        <w:rPr>
          <w:rFonts w:cs="Arial"/>
        </w:rPr>
        <w:t xml:space="preserve"> DBA 1 , DBA 2 , DBA 3, DBA 4 , DBA 6</w:t>
      </w:r>
    </w:p>
    <w:p w:rsidR="00DE4F04" w:rsidRPr="00710CCC" w:rsidRDefault="00DE4F04" w:rsidP="00DE4F04">
      <w:pPr>
        <w:rPr>
          <w:rFonts w:cs="Arial"/>
          <w:b/>
        </w:rPr>
      </w:pPr>
      <w:r w:rsidRPr="00710CCC">
        <w:rPr>
          <w:rFonts w:cs="Arial"/>
          <w:b/>
        </w:rPr>
        <w:t>PROYECTO N°4: “LA GRANDEZA DE LA NATURALEZA ”</w:t>
      </w:r>
    </w:p>
    <w:tbl>
      <w:tblPr>
        <w:tblStyle w:val="Tablaconcuadrcula"/>
        <w:tblW w:w="0" w:type="auto"/>
        <w:tblLook w:val="04A0" w:firstRow="1" w:lastRow="0" w:firstColumn="1" w:lastColumn="0" w:noHBand="0" w:noVBand="1"/>
      </w:tblPr>
      <w:tblGrid>
        <w:gridCol w:w="2972"/>
        <w:gridCol w:w="4111"/>
        <w:gridCol w:w="3045"/>
        <w:gridCol w:w="3192"/>
      </w:tblGrid>
      <w:tr w:rsidR="00DE4F04" w:rsidRPr="00710CCC" w:rsidTr="00DE4F04">
        <w:tc>
          <w:tcPr>
            <w:tcW w:w="2972" w:type="dxa"/>
          </w:tcPr>
          <w:p w:rsidR="00DE4F04" w:rsidRPr="0087077F" w:rsidRDefault="00DE4F04" w:rsidP="00DE4F04">
            <w:pPr>
              <w:jc w:val="center"/>
              <w:rPr>
                <w:rFonts w:cs="Arial"/>
                <w:b/>
              </w:rPr>
            </w:pPr>
            <w:r w:rsidRPr="0087077F">
              <w:rPr>
                <w:rFonts w:cs="Arial"/>
                <w:b/>
              </w:rPr>
              <w:t>TEMAS</w:t>
            </w:r>
          </w:p>
          <w:p w:rsidR="00DE4F04" w:rsidRPr="0087077F" w:rsidRDefault="00DE4F04" w:rsidP="00DE4F04">
            <w:pPr>
              <w:jc w:val="center"/>
              <w:rPr>
                <w:rFonts w:cs="Arial"/>
                <w:b/>
              </w:rPr>
            </w:pPr>
          </w:p>
          <w:p w:rsidR="00DE4F04" w:rsidRPr="0087077F" w:rsidRDefault="00DE4F04" w:rsidP="00DE4F04">
            <w:pPr>
              <w:jc w:val="center"/>
              <w:rPr>
                <w:rFonts w:cs="Arial"/>
                <w:b/>
              </w:rPr>
            </w:pPr>
          </w:p>
        </w:tc>
        <w:tc>
          <w:tcPr>
            <w:tcW w:w="4111" w:type="dxa"/>
          </w:tcPr>
          <w:p w:rsidR="00DE4F04" w:rsidRPr="0087077F" w:rsidRDefault="00DE4F04" w:rsidP="00DE4F04">
            <w:pPr>
              <w:jc w:val="center"/>
              <w:rPr>
                <w:rFonts w:cs="Arial"/>
                <w:b/>
              </w:rPr>
            </w:pPr>
            <w:r w:rsidRPr="0087077F">
              <w:rPr>
                <w:rFonts w:cs="Arial"/>
                <w:b/>
              </w:rPr>
              <w:t xml:space="preserve">ESTRATEGIAS DIDACTICAS </w:t>
            </w:r>
          </w:p>
        </w:tc>
        <w:tc>
          <w:tcPr>
            <w:tcW w:w="3045" w:type="dxa"/>
          </w:tcPr>
          <w:p w:rsidR="00DE4F04" w:rsidRPr="0087077F" w:rsidRDefault="00DE4F04" w:rsidP="00DE4F04">
            <w:pPr>
              <w:jc w:val="center"/>
              <w:rPr>
                <w:rFonts w:cs="Arial"/>
                <w:b/>
              </w:rPr>
            </w:pPr>
            <w:r w:rsidRPr="0087077F">
              <w:rPr>
                <w:rFonts w:cs="Arial"/>
                <w:b/>
              </w:rPr>
              <w:t>RECURSOS</w:t>
            </w:r>
          </w:p>
        </w:tc>
        <w:tc>
          <w:tcPr>
            <w:tcW w:w="3192" w:type="dxa"/>
          </w:tcPr>
          <w:p w:rsidR="00DE4F04" w:rsidRPr="0087077F" w:rsidRDefault="00DE4F04" w:rsidP="00DE4F04">
            <w:pPr>
              <w:jc w:val="center"/>
              <w:rPr>
                <w:rFonts w:cs="Arial"/>
                <w:b/>
              </w:rPr>
            </w:pPr>
            <w:r w:rsidRPr="0087077F">
              <w:rPr>
                <w:rFonts w:cs="Arial"/>
                <w:b/>
              </w:rPr>
              <w:t>INDICADORES DE DESEMPEÑO</w:t>
            </w:r>
          </w:p>
        </w:tc>
      </w:tr>
      <w:tr w:rsidR="00DE4F04" w:rsidRPr="00710CCC" w:rsidTr="00DE4F04">
        <w:tc>
          <w:tcPr>
            <w:tcW w:w="2972" w:type="dxa"/>
          </w:tcPr>
          <w:p w:rsidR="00DE4F04" w:rsidRPr="00710CCC" w:rsidRDefault="00DE4F04" w:rsidP="00465D84">
            <w:pPr>
              <w:numPr>
                <w:ilvl w:val="0"/>
                <w:numId w:val="96"/>
              </w:numPr>
              <w:contextualSpacing/>
              <w:rPr>
                <w:rFonts w:eastAsia="Batang" w:cs="Arial"/>
                <w:sz w:val="20"/>
                <w:szCs w:val="20"/>
                <w:lang w:val="es-CO"/>
              </w:rPr>
            </w:pPr>
            <w:r w:rsidRPr="00710CCC">
              <w:rPr>
                <w:rFonts w:eastAsia="Batang" w:cs="Arial"/>
                <w:sz w:val="20"/>
                <w:szCs w:val="20"/>
                <w:lang w:val="es-CO"/>
              </w:rPr>
              <w:t>DIFERENCIAS Y SIMILITUDES EN EL GRUPO (12 de octubre)</w:t>
            </w:r>
          </w:p>
          <w:p w:rsidR="00DE4F04" w:rsidRPr="00710CCC" w:rsidRDefault="00DE4F04" w:rsidP="00DE4F04">
            <w:pPr>
              <w:rPr>
                <w:rFonts w:eastAsia="Batang" w:cs="Arial"/>
                <w:sz w:val="20"/>
                <w:szCs w:val="20"/>
                <w:lang w:val="es-CO"/>
              </w:rPr>
            </w:pPr>
            <w:r w:rsidRPr="00710CCC">
              <w:rPr>
                <w:rFonts w:eastAsia="Batang" w:cs="Arial"/>
                <w:sz w:val="20"/>
                <w:szCs w:val="20"/>
                <w:lang w:val="es-CO"/>
              </w:rPr>
              <w:t>DIVERSIDAD ETNICA</w:t>
            </w:r>
          </w:p>
          <w:p w:rsidR="00DE4F04" w:rsidRPr="00710CCC" w:rsidRDefault="00DE4F04" w:rsidP="00DE4F04">
            <w:pPr>
              <w:rPr>
                <w:rFonts w:eastAsia="Batang" w:cs="Arial"/>
                <w:sz w:val="20"/>
                <w:szCs w:val="20"/>
                <w:lang w:val="es-CO"/>
              </w:rPr>
            </w:pPr>
          </w:p>
          <w:p w:rsidR="00DE4F04" w:rsidRPr="00710CCC" w:rsidRDefault="00DE4F04" w:rsidP="00465D84">
            <w:pPr>
              <w:pStyle w:val="Prrafodelista"/>
              <w:numPr>
                <w:ilvl w:val="0"/>
                <w:numId w:val="97"/>
              </w:numPr>
              <w:tabs>
                <w:tab w:val="left" w:pos="180"/>
                <w:tab w:val="left" w:pos="540"/>
              </w:tabs>
              <w:autoSpaceDE w:val="0"/>
              <w:autoSpaceDN w:val="0"/>
              <w:adjustRightInd w:val="0"/>
              <w:rPr>
                <w:rFonts w:eastAsia="Batang" w:cs="Arial"/>
                <w:sz w:val="20"/>
                <w:szCs w:val="20"/>
                <w:lang w:val="es-CO" w:eastAsia="es-ES"/>
              </w:rPr>
            </w:pPr>
            <w:r w:rsidRPr="00710CCC">
              <w:rPr>
                <w:rFonts w:eastAsia="Batang" w:cs="Arial"/>
                <w:sz w:val="20"/>
                <w:szCs w:val="20"/>
                <w:lang w:val="es-CO" w:eastAsia="es-ES"/>
              </w:rPr>
              <w:t>MUESTRA CULTURTAL PARA EL D {IA DE LAS IDENTIDADES.</w:t>
            </w:r>
          </w:p>
          <w:p w:rsidR="00DE4F04" w:rsidRPr="00710CCC" w:rsidRDefault="00DE4F04" w:rsidP="00DE4F04">
            <w:pPr>
              <w:rPr>
                <w:rFonts w:eastAsia="Batang" w:cs="Arial"/>
                <w:sz w:val="20"/>
                <w:szCs w:val="20"/>
                <w:lang w:val="es-CO"/>
              </w:rPr>
            </w:pPr>
            <w:r w:rsidRPr="00710CCC">
              <w:rPr>
                <w:rFonts w:eastAsia="Batang" w:cs="Arial"/>
                <w:sz w:val="20"/>
                <w:szCs w:val="20"/>
                <w:lang w:val="es-CO"/>
              </w:rPr>
              <w:t>ACTIVIDADES FINALES Y DE CLAUSURA</w:t>
            </w:r>
          </w:p>
          <w:p w:rsidR="00DE4F04" w:rsidRPr="00710CCC" w:rsidRDefault="00DE4F04" w:rsidP="00DE4F04">
            <w:pPr>
              <w:rPr>
                <w:rFonts w:eastAsia="Batang" w:cs="Arial"/>
                <w:sz w:val="20"/>
                <w:szCs w:val="20"/>
                <w:lang w:val="es-CO"/>
              </w:rPr>
            </w:pPr>
          </w:p>
          <w:p w:rsidR="00DE4F04" w:rsidRPr="00710CCC" w:rsidRDefault="00DE4F04" w:rsidP="00465D84">
            <w:pPr>
              <w:numPr>
                <w:ilvl w:val="0"/>
                <w:numId w:val="103"/>
              </w:numPr>
              <w:rPr>
                <w:rFonts w:eastAsia="Batang" w:cs="Arial"/>
                <w:sz w:val="20"/>
                <w:szCs w:val="20"/>
                <w:lang w:val="es-CO"/>
              </w:rPr>
            </w:pPr>
            <w:r w:rsidRPr="00710CCC">
              <w:rPr>
                <w:rFonts w:eastAsia="Batang" w:cs="Arial"/>
                <w:b/>
                <w:sz w:val="20"/>
                <w:szCs w:val="20"/>
                <w:lang w:val="es-CO"/>
              </w:rPr>
              <w:lastRenderedPageBreak/>
              <w:t>EL RESPETO: LAS ETNIAS Y COSTUMBRES.</w:t>
            </w:r>
          </w:p>
          <w:p w:rsidR="00DE4F04" w:rsidRPr="00710CCC" w:rsidRDefault="00DE4F04" w:rsidP="00DE4F04">
            <w:pPr>
              <w:rPr>
                <w:rFonts w:cs="Arial"/>
                <w:sz w:val="20"/>
                <w:szCs w:val="20"/>
                <w:lang w:val="es-CO"/>
              </w:rPr>
            </w:pPr>
          </w:p>
        </w:tc>
        <w:tc>
          <w:tcPr>
            <w:tcW w:w="4111" w:type="dxa"/>
          </w:tcPr>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lastRenderedPageBreak/>
              <w:t>Conversaciones sobre el barrio, vecinos, los lugares y las actividades que se realizan.</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Lectura de cuentos: El vecindario de franklin, el club secreto, la calle, etc.</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Recorrido por el barrio.</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Observación de videos sobre profesiones</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Canción: el puente de Aviñón</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Lectura y desarrollo de talleres a partir del programa de educación y desarrollo psico-afectivo de “Pisotón y sus amigos”.</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Talleres sobre el proyecto de habilidades para la vida</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lastRenderedPageBreak/>
              <w:t>Trabajo con la cartilla de BUEN VIVIR</w:t>
            </w:r>
          </w:p>
          <w:p w:rsidR="00DE4F04" w:rsidRPr="00710CCC" w:rsidRDefault="00DE4F04" w:rsidP="00465D84">
            <w:pPr>
              <w:pStyle w:val="Prrafodelista"/>
              <w:numPr>
                <w:ilvl w:val="0"/>
                <w:numId w:val="138"/>
              </w:numPr>
              <w:tabs>
                <w:tab w:val="left" w:pos="72"/>
                <w:tab w:val="left" w:pos="252"/>
              </w:tabs>
              <w:rPr>
                <w:rFonts w:eastAsia="Batang" w:cs="Arial"/>
                <w:sz w:val="20"/>
                <w:szCs w:val="20"/>
                <w:lang w:val="es-CO"/>
              </w:rPr>
            </w:pPr>
            <w:r w:rsidRPr="00710CCC">
              <w:rPr>
                <w:rFonts w:eastAsia="Batang" w:cs="Arial"/>
                <w:sz w:val="20"/>
                <w:szCs w:val="20"/>
                <w:lang w:val="es-CO"/>
              </w:rPr>
              <w:t>Material de Félix y Susana</w:t>
            </w:r>
          </w:p>
          <w:p w:rsidR="00DE4F04" w:rsidRPr="00710CCC" w:rsidRDefault="00DE4F04" w:rsidP="00DE4F04">
            <w:pPr>
              <w:rPr>
                <w:rFonts w:cs="Arial"/>
                <w:sz w:val="20"/>
                <w:szCs w:val="20"/>
                <w:lang w:val="es-CO"/>
              </w:rPr>
            </w:pPr>
          </w:p>
        </w:tc>
        <w:tc>
          <w:tcPr>
            <w:tcW w:w="3045" w:type="dxa"/>
          </w:tcPr>
          <w:p w:rsidR="00DE4F04" w:rsidRPr="00710CCC" w:rsidRDefault="00DE4F04" w:rsidP="00465D84">
            <w:pPr>
              <w:pStyle w:val="Prrafodelista"/>
              <w:numPr>
                <w:ilvl w:val="0"/>
                <w:numId w:val="138"/>
              </w:numPr>
              <w:rPr>
                <w:rFonts w:cs="Arial"/>
                <w:sz w:val="20"/>
                <w:szCs w:val="20"/>
                <w:lang w:val="es-CO"/>
              </w:rPr>
            </w:pPr>
            <w:r w:rsidRPr="00710CCC">
              <w:rPr>
                <w:rFonts w:cs="Arial"/>
                <w:sz w:val="20"/>
                <w:szCs w:val="20"/>
                <w:lang w:val="es-CO"/>
              </w:rPr>
              <w:lastRenderedPageBreak/>
              <w:t>Cuentos de la colección de Franklin</w:t>
            </w:r>
          </w:p>
          <w:p w:rsidR="00DE4F04" w:rsidRPr="00710CCC" w:rsidRDefault="00DE4F04" w:rsidP="00465D84">
            <w:pPr>
              <w:pStyle w:val="Prrafodelista"/>
              <w:numPr>
                <w:ilvl w:val="0"/>
                <w:numId w:val="138"/>
              </w:numPr>
              <w:rPr>
                <w:rFonts w:cs="Arial"/>
                <w:sz w:val="20"/>
                <w:szCs w:val="20"/>
                <w:lang w:val="es-CO"/>
              </w:rPr>
            </w:pPr>
            <w:r w:rsidRPr="00710CCC">
              <w:rPr>
                <w:rFonts w:cs="Arial"/>
                <w:sz w:val="20"/>
                <w:szCs w:val="20"/>
                <w:lang w:val="es-CO"/>
              </w:rPr>
              <w:t>Canciones</w:t>
            </w:r>
          </w:p>
          <w:p w:rsidR="00DE4F04" w:rsidRPr="00710CCC" w:rsidRDefault="00DE4F04" w:rsidP="00465D84">
            <w:pPr>
              <w:pStyle w:val="Prrafodelista"/>
              <w:numPr>
                <w:ilvl w:val="0"/>
                <w:numId w:val="138"/>
              </w:numPr>
              <w:rPr>
                <w:rFonts w:cs="Arial"/>
                <w:sz w:val="20"/>
                <w:szCs w:val="20"/>
                <w:lang w:val="es-CO"/>
              </w:rPr>
            </w:pPr>
            <w:r w:rsidRPr="00710CCC">
              <w:rPr>
                <w:rFonts w:cs="Arial"/>
                <w:sz w:val="20"/>
                <w:szCs w:val="20"/>
                <w:lang w:val="es-CO"/>
              </w:rPr>
              <w:t>Usb</w:t>
            </w:r>
          </w:p>
          <w:p w:rsidR="00DE4F04" w:rsidRPr="00710CCC" w:rsidRDefault="00DE4F04" w:rsidP="00465D84">
            <w:pPr>
              <w:pStyle w:val="Prrafodelista"/>
              <w:numPr>
                <w:ilvl w:val="0"/>
                <w:numId w:val="138"/>
              </w:numPr>
              <w:rPr>
                <w:rFonts w:cs="Arial"/>
                <w:sz w:val="20"/>
                <w:szCs w:val="20"/>
                <w:lang w:val="es-CO"/>
              </w:rPr>
            </w:pPr>
            <w:r w:rsidRPr="00710CCC">
              <w:rPr>
                <w:rFonts w:cs="Arial"/>
                <w:sz w:val="20"/>
                <w:szCs w:val="20"/>
                <w:lang w:val="es-CO"/>
              </w:rPr>
              <w:t xml:space="preserve">Material de </w:t>
            </w:r>
            <w:r w:rsidR="000F5713" w:rsidRPr="00710CCC">
              <w:rPr>
                <w:rFonts w:cs="Arial"/>
                <w:sz w:val="20"/>
                <w:szCs w:val="20"/>
                <w:lang w:val="es-CO"/>
              </w:rPr>
              <w:t>Félix</w:t>
            </w:r>
            <w:r w:rsidRPr="00710CCC">
              <w:rPr>
                <w:rFonts w:cs="Arial"/>
                <w:sz w:val="20"/>
                <w:szCs w:val="20"/>
                <w:lang w:val="es-CO"/>
              </w:rPr>
              <w:t xml:space="preserve"> y Susana</w:t>
            </w:r>
          </w:p>
          <w:p w:rsidR="00DE4F04" w:rsidRPr="00710CCC" w:rsidRDefault="00DE4F04" w:rsidP="00465D84">
            <w:pPr>
              <w:pStyle w:val="Prrafodelista"/>
              <w:numPr>
                <w:ilvl w:val="0"/>
                <w:numId w:val="138"/>
              </w:numPr>
              <w:rPr>
                <w:rFonts w:cs="Arial"/>
                <w:sz w:val="20"/>
                <w:szCs w:val="20"/>
                <w:lang w:val="es-CO"/>
              </w:rPr>
            </w:pPr>
            <w:r w:rsidRPr="00710CCC">
              <w:rPr>
                <w:rFonts w:cs="Arial"/>
                <w:sz w:val="20"/>
                <w:szCs w:val="20"/>
                <w:lang w:val="es-CO"/>
              </w:rPr>
              <w:t>Videos acerca de la diversidad</w:t>
            </w:r>
          </w:p>
        </w:tc>
        <w:tc>
          <w:tcPr>
            <w:tcW w:w="3192" w:type="dxa"/>
          </w:tcPr>
          <w:p w:rsidR="00DE4F04" w:rsidRPr="00710CCC" w:rsidRDefault="00DE4F04" w:rsidP="00DE4F04">
            <w:pPr>
              <w:rPr>
                <w:rFonts w:eastAsia="Batang" w:cs="Arial"/>
                <w:sz w:val="20"/>
                <w:szCs w:val="20"/>
                <w:lang w:val="es-CO"/>
              </w:rPr>
            </w:pPr>
            <w:r w:rsidRPr="00710CCC">
              <w:rPr>
                <w:rFonts w:eastAsia="Batang" w:cs="Arial"/>
                <w:sz w:val="20"/>
                <w:szCs w:val="20"/>
                <w:lang w:val="es-CO"/>
              </w:rPr>
              <w:t>Identifica la diversidad étnica de su entorno.</w:t>
            </w:r>
          </w:p>
          <w:p w:rsidR="00DE4F04" w:rsidRPr="00710CCC" w:rsidRDefault="00DE4F04" w:rsidP="00DE4F04">
            <w:pPr>
              <w:rPr>
                <w:rFonts w:eastAsia="Batang" w:cs="Arial"/>
                <w:sz w:val="20"/>
                <w:szCs w:val="20"/>
                <w:lang w:val="es-CO"/>
              </w:rPr>
            </w:pPr>
          </w:p>
          <w:p w:rsidR="00DE4F04" w:rsidRPr="00710CCC" w:rsidRDefault="00DE4F04" w:rsidP="00DE4F04">
            <w:pPr>
              <w:rPr>
                <w:rFonts w:eastAsia="Batang" w:cs="Arial"/>
                <w:sz w:val="20"/>
                <w:szCs w:val="20"/>
                <w:lang w:val="es-CO"/>
              </w:rPr>
            </w:pPr>
            <w:r w:rsidRPr="00710CCC">
              <w:rPr>
                <w:rFonts w:eastAsia="Batang" w:cs="Arial"/>
                <w:sz w:val="20"/>
                <w:szCs w:val="20"/>
                <w:u w:val="single"/>
                <w:lang w:val="es-CO"/>
              </w:rPr>
              <w:t xml:space="preserve"> </w:t>
            </w:r>
            <w:r w:rsidRPr="00710CCC">
              <w:rPr>
                <w:rFonts w:eastAsia="Batang" w:cs="Arial"/>
                <w:sz w:val="20"/>
                <w:szCs w:val="20"/>
                <w:lang w:val="es-CO"/>
              </w:rPr>
              <w:t>Participa con entusiasmo y dedicación en las actividades para el acto de clausura del grado.</w:t>
            </w:r>
          </w:p>
          <w:p w:rsidR="00DE4F04" w:rsidRPr="00710CCC" w:rsidRDefault="00DE4F04" w:rsidP="00DE4F04">
            <w:pPr>
              <w:suppressAutoHyphens/>
              <w:rPr>
                <w:rFonts w:eastAsia="Batang" w:cs="Arial"/>
                <w:sz w:val="20"/>
                <w:szCs w:val="20"/>
                <w:u w:val="single"/>
                <w:lang w:val="es-CO"/>
              </w:rPr>
            </w:pPr>
          </w:p>
          <w:p w:rsidR="00DE4F04" w:rsidRPr="00710CCC" w:rsidRDefault="00DE4F04" w:rsidP="00DE4F04">
            <w:pPr>
              <w:suppressAutoHyphens/>
              <w:rPr>
                <w:rFonts w:eastAsia="Batang" w:cs="Arial"/>
                <w:sz w:val="20"/>
                <w:szCs w:val="20"/>
                <w:lang w:val="es-CO"/>
              </w:rPr>
            </w:pPr>
          </w:p>
          <w:p w:rsidR="00DE4F04" w:rsidRPr="00710CCC" w:rsidRDefault="00DE4F04" w:rsidP="00DE4F04">
            <w:pPr>
              <w:rPr>
                <w:rFonts w:cs="Arial"/>
                <w:sz w:val="20"/>
                <w:szCs w:val="20"/>
                <w:lang w:val="es-CO"/>
              </w:rPr>
            </w:pPr>
            <w:r w:rsidRPr="00710CCC">
              <w:rPr>
                <w:rFonts w:eastAsia="Batang" w:cs="Arial"/>
                <w:sz w:val="20"/>
                <w:szCs w:val="20"/>
                <w:lang w:val="es-CO"/>
              </w:rPr>
              <w:t>Muestra respeto por las diferentes manifestaciones étnicas y culturales de su entorno y grupo escolar.</w:t>
            </w:r>
          </w:p>
        </w:tc>
      </w:tr>
    </w:tbl>
    <w:p w:rsidR="00DE4F04" w:rsidRPr="00710CCC" w:rsidRDefault="00DE4F04" w:rsidP="0069398D">
      <w:pPr>
        <w:rPr>
          <w:rFonts w:cs="Arial"/>
        </w:rPr>
      </w:pPr>
    </w:p>
    <w:sectPr w:rsidR="00DE4F04" w:rsidRPr="00710CCC" w:rsidSect="00E86A81">
      <w:pgSz w:w="16838" w:h="11906" w:orient="landscape"/>
      <w:pgMar w:top="1701" w:right="1418" w:bottom="1701" w:left="1418" w:header="709" w:footer="709" w:gutter="0"/>
      <w:pgBorders w:offsetFrom="page">
        <w:top w:val="doubleWave" w:sz="6" w:space="24" w:color="C0504D" w:themeColor="accent2"/>
        <w:left w:val="doubleWave" w:sz="6" w:space="24" w:color="C0504D" w:themeColor="accent2"/>
        <w:bottom w:val="doubleWave" w:sz="6" w:space="24" w:color="C0504D" w:themeColor="accent2"/>
        <w:right w:val="doubleWave" w:sz="6" w:space="24" w:color="C0504D"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982" w:rsidRDefault="00C31982" w:rsidP="009F3FCD">
      <w:pPr>
        <w:spacing w:after="0" w:line="240" w:lineRule="auto"/>
      </w:pPr>
      <w:r>
        <w:separator/>
      </w:r>
    </w:p>
  </w:endnote>
  <w:endnote w:type="continuationSeparator" w:id="0">
    <w:p w:rsidR="00C31982" w:rsidRDefault="00C31982" w:rsidP="009F3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Aparajita">
    <w:altName w:val="Times New Roman"/>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982" w:rsidRDefault="00C31982" w:rsidP="009F3FCD">
      <w:pPr>
        <w:spacing w:after="0" w:line="240" w:lineRule="auto"/>
      </w:pPr>
      <w:r>
        <w:separator/>
      </w:r>
    </w:p>
  </w:footnote>
  <w:footnote w:type="continuationSeparator" w:id="0">
    <w:p w:rsidR="00C31982" w:rsidRDefault="00C31982" w:rsidP="009F3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A8" w:rsidRDefault="008D31A8">
    <w:pPr>
      <w:pStyle w:val="Encabezado"/>
    </w:pPr>
  </w:p>
  <w:p w:rsidR="008D31A8" w:rsidRDefault="008D31A8">
    <w:pPr>
      <w:pStyle w:val="Encabezado"/>
    </w:pPr>
  </w:p>
  <w:p w:rsidR="008D31A8" w:rsidRDefault="008D31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MC900434401[1]"/>
      </v:shape>
    </w:pict>
  </w:numPicBullet>
  <w:abstractNum w:abstractNumId="0" w15:restartNumberingAfterBreak="0">
    <w:nsid w:val="006836AE"/>
    <w:multiLevelType w:val="hybridMultilevel"/>
    <w:tmpl w:val="F55ED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A6D2C"/>
    <w:multiLevelType w:val="hybridMultilevel"/>
    <w:tmpl w:val="FFF61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662B0E"/>
    <w:multiLevelType w:val="hybridMultilevel"/>
    <w:tmpl w:val="55646824"/>
    <w:lvl w:ilvl="0" w:tplc="20A6F13C">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DB3AC9"/>
    <w:multiLevelType w:val="hybridMultilevel"/>
    <w:tmpl w:val="BCA48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4B1553"/>
    <w:multiLevelType w:val="hybridMultilevel"/>
    <w:tmpl w:val="ABEC0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B61854"/>
    <w:multiLevelType w:val="hybridMultilevel"/>
    <w:tmpl w:val="5094C428"/>
    <w:lvl w:ilvl="0" w:tplc="C2388AE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3D106FD"/>
    <w:multiLevelType w:val="hybridMultilevel"/>
    <w:tmpl w:val="D9CE4E1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15:restartNumberingAfterBreak="0">
    <w:nsid w:val="04600FAC"/>
    <w:multiLevelType w:val="hybridMultilevel"/>
    <w:tmpl w:val="F0A201B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8" w15:restartNumberingAfterBreak="0">
    <w:nsid w:val="04B718EC"/>
    <w:multiLevelType w:val="hybridMultilevel"/>
    <w:tmpl w:val="A03C88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04D754C2"/>
    <w:multiLevelType w:val="hybridMultilevel"/>
    <w:tmpl w:val="EE586D26"/>
    <w:lvl w:ilvl="0" w:tplc="3C2003D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5DD1B43"/>
    <w:multiLevelType w:val="hybridMultilevel"/>
    <w:tmpl w:val="89FC1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60221BC"/>
    <w:multiLevelType w:val="hybridMultilevel"/>
    <w:tmpl w:val="C1F42A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F633B1"/>
    <w:multiLevelType w:val="hybridMultilevel"/>
    <w:tmpl w:val="9F72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79A44F6"/>
    <w:multiLevelType w:val="multilevel"/>
    <w:tmpl w:val="BD32CF48"/>
    <w:lvl w:ilvl="0">
      <w:start w:val="14"/>
      <w:numFmt w:val="decimal"/>
      <w:lvlText w:val="%1"/>
      <w:lvlJc w:val="left"/>
      <w:pPr>
        <w:ind w:left="465" w:hanging="465"/>
      </w:pPr>
      <w:rPr>
        <w:rFonts w:hint="default"/>
      </w:rPr>
    </w:lvl>
    <w:lvl w:ilvl="1">
      <w:start w:val="7"/>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4" w15:restartNumberingAfterBreak="0">
    <w:nsid w:val="07FE49A3"/>
    <w:multiLevelType w:val="hybridMultilevel"/>
    <w:tmpl w:val="74BA9FB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8DF0253"/>
    <w:multiLevelType w:val="hybridMultilevel"/>
    <w:tmpl w:val="4E568720"/>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6" w15:restartNumberingAfterBreak="0">
    <w:nsid w:val="090E114C"/>
    <w:multiLevelType w:val="hybridMultilevel"/>
    <w:tmpl w:val="995AB4B8"/>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9327B71"/>
    <w:multiLevelType w:val="hybridMultilevel"/>
    <w:tmpl w:val="F2E8518E"/>
    <w:lvl w:ilvl="0" w:tplc="9A9249E4">
      <w:numFmt w:val="bullet"/>
      <w:lvlText w:val="-"/>
      <w:lvlJc w:val="left"/>
      <w:pPr>
        <w:ind w:left="720" w:hanging="360"/>
      </w:pPr>
      <w:rPr>
        <w:rFonts w:ascii="Arial" w:eastAsia="Batang"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9CC04CF"/>
    <w:multiLevelType w:val="hybridMultilevel"/>
    <w:tmpl w:val="3EBE587A"/>
    <w:lvl w:ilvl="0" w:tplc="0C0A0001">
      <w:start w:val="1"/>
      <w:numFmt w:val="bullet"/>
      <w:lvlText w:val=""/>
      <w:lvlJc w:val="left"/>
      <w:pPr>
        <w:ind w:left="1353" w:hanging="360"/>
      </w:pPr>
      <w:rPr>
        <w:rFonts w:ascii="Symbol" w:hAnsi="Symbol"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09FE18D2"/>
    <w:multiLevelType w:val="hybridMultilevel"/>
    <w:tmpl w:val="E6B420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AC261F8"/>
    <w:multiLevelType w:val="hybridMultilevel"/>
    <w:tmpl w:val="71089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C124A06"/>
    <w:multiLevelType w:val="hybridMultilevel"/>
    <w:tmpl w:val="82208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CE273C1"/>
    <w:multiLevelType w:val="hybridMultilevel"/>
    <w:tmpl w:val="0EBC8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E835928"/>
    <w:multiLevelType w:val="multilevel"/>
    <w:tmpl w:val="52C0F65E"/>
    <w:lvl w:ilvl="0">
      <w:start w:val="14"/>
      <w:numFmt w:val="decimal"/>
      <w:lvlText w:val="%1"/>
      <w:lvlJc w:val="left"/>
      <w:pPr>
        <w:ind w:left="465" w:hanging="465"/>
      </w:pPr>
      <w:rPr>
        <w:rFonts w:hint="default"/>
      </w:rPr>
    </w:lvl>
    <w:lvl w:ilvl="1">
      <w:start w:val="3"/>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0F8E6A42"/>
    <w:multiLevelType w:val="hybridMultilevel"/>
    <w:tmpl w:val="6B340D8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10984CAB"/>
    <w:multiLevelType w:val="hybridMultilevel"/>
    <w:tmpl w:val="45761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09A214F"/>
    <w:multiLevelType w:val="hybridMultilevel"/>
    <w:tmpl w:val="EA848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09B2FCF"/>
    <w:multiLevelType w:val="hybridMultilevel"/>
    <w:tmpl w:val="870693C6"/>
    <w:lvl w:ilvl="0" w:tplc="EC40EBE0">
      <w:start w:val="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27F3AE5"/>
    <w:multiLevelType w:val="hybridMultilevel"/>
    <w:tmpl w:val="4970CFA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9" w15:restartNumberingAfterBreak="0">
    <w:nsid w:val="13125939"/>
    <w:multiLevelType w:val="hybridMultilevel"/>
    <w:tmpl w:val="B06E13A4"/>
    <w:lvl w:ilvl="0" w:tplc="4636E47A">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3B06E65"/>
    <w:multiLevelType w:val="hybridMultilevel"/>
    <w:tmpl w:val="C91E1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4424D3B"/>
    <w:multiLevelType w:val="hybridMultilevel"/>
    <w:tmpl w:val="F39E8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58829D5"/>
    <w:multiLevelType w:val="hybridMultilevel"/>
    <w:tmpl w:val="9BC65F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6D06CDE"/>
    <w:multiLevelType w:val="hybridMultilevel"/>
    <w:tmpl w:val="79762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70B355F"/>
    <w:multiLevelType w:val="hybridMultilevel"/>
    <w:tmpl w:val="AD005414"/>
    <w:lvl w:ilvl="0" w:tplc="0C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5" w15:restartNumberingAfterBreak="0">
    <w:nsid w:val="17B70E22"/>
    <w:multiLevelType w:val="hybridMultilevel"/>
    <w:tmpl w:val="CA64E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7F65B2A"/>
    <w:multiLevelType w:val="hybridMultilevel"/>
    <w:tmpl w:val="C88C54BE"/>
    <w:lvl w:ilvl="0" w:tplc="DF9C27BC">
      <w:numFmt w:val="bullet"/>
      <w:lvlText w:val="-"/>
      <w:lvlJc w:val="left"/>
      <w:pPr>
        <w:ind w:left="763" w:hanging="360"/>
      </w:pPr>
      <w:rPr>
        <w:rFonts w:ascii="Cambria" w:eastAsiaTheme="minorHAnsi" w:hAnsi="Cambria" w:cstheme="minorBidi" w:hint="default"/>
      </w:rPr>
    </w:lvl>
    <w:lvl w:ilvl="1" w:tplc="0C0A0003">
      <w:start w:val="1"/>
      <w:numFmt w:val="bullet"/>
      <w:lvlText w:val="o"/>
      <w:lvlJc w:val="left"/>
      <w:pPr>
        <w:ind w:left="1483" w:hanging="360"/>
      </w:pPr>
      <w:rPr>
        <w:rFonts w:ascii="Courier New" w:hAnsi="Courier New" w:cs="Courier New" w:hint="default"/>
      </w:rPr>
    </w:lvl>
    <w:lvl w:ilvl="2" w:tplc="0C0A0005">
      <w:start w:val="1"/>
      <w:numFmt w:val="bullet"/>
      <w:lvlText w:val=""/>
      <w:lvlJc w:val="left"/>
      <w:pPr>
        <w:ind w:left="2203" w:hanging="360"/>
      </w:pPr>
      <w:rPr>
        <w:rFonts w:ascii="Wingdings" w:hAnsi="Wingdings" w:hint="default"/>
      </w:rPr>
    </w:lvl>
    <w:lvl w:ilvl="3" w:tplc="0C0A0001">
      <w:start w:val="1"/>
      <w:numFmt w:val="bullet"/>
      <w:lvlText w:val=""/>
      <w:lvlJc w:val="left"/>
      <w:pPr>
        <w:ind w:left="2923" w:hanging="360"/>
      </w:pPr>
      <w:rPr>
        <w:rFonts w:ascii="Symbol" w:hAnsi="Symbol" w:hint="default"/>
      </w:rPr>
    </w:lvl>
    <w:lvl w:ilvl="4" w:tplc="0C0A0003">
      <w:start w:val="1"/>
      <w:numFmt w:val="bullet"/>
      <w:lvlText w:val="o"/>
      <w:lvlJc w:val="left"/>
      <w:pPr>
        <w:ind w:left="3643" w:hanging="360"/>
      </w:pPr>
      <w:rPr>
        <w:rFonts w:ascii="Courier New" w:hAnsi="Courier New" w:cs="Courier New" w:hint="default"/>
      </w:rPr>
    </w:lvl>
    <w:lvl w:ilvl="5" w:tplc="0C0A0005">
      <w:start w:val="1"/>
      <w:numFmt w:val="bullet"/>
      <w:lvlText w:val=""/>
      <w:lvlJc w:val="left"/>
      <w:pPr>
        <w:ind w:left="4363" w:hanging="360"/>
      </w:pPr>
      <w:rPr>
        <w:rFonts w:ascii="Wingdings" w:hAnsi="Wingdings" w:hint="default"/>
      </w:rPr>
    </w:lvl>
    <w:lvl w:ilvl="6" w:tplc="0C0A0001">
      <w:start w:val="1"/>
      <w:numFmt w:val="bullet"/>
      <w:lvlText w:val=""/>
      <w:lvlJc w:val="left"/>
      <w:pPr>
        <w:ind w:left="5083" w:hanging="360"/>
      </w:pPr>
      <w:rPr>
        <w:rFonts w:ascii="Symbol" w:hAnsi="Symbol" w:hint="default"/>
      </w:rPr>
    </w:lvl>
    <w:lvl w:ilvl="7" w:tplc="0C0A0003">
      <w:start w:val="1"/>
      <w:numFmt w:val="bullet"/>
      <w:lvlText w:val="o"/>
      <w:lvlJc w:val="left"/>
      <w:pPr>
        <w:ind w:left="5803" w:hanging="360"/>
      </w:pPr>
      <w:rPr>
        <w:rFonts w:ascii="Courier New" w:hAnsi="Courier New" w:cs="Courier New" w:hint="default"/>
      </w:rPr>
    </w:lvl>
    <w:lvl w:ilvl="8" w:tplc="0C0A0005">
      <w:start w:val="1"/>
      <w:numFmt w:val="bullet"/>
      <w:lvlText w:val=""/>
      <w:lvlJc w:val="left"/>
      <w:pPr>
        <w:ind w:left="6523" w:hanging="360"/>
      </w:pPr>
      <w:rPr>
        <w:rFonts w:ascii="Wingdings" w:hAnsi="Wingdings" w:hint="default"/>
      </w:rPr>
    </w:lvl>
  </w:abstractNum>
  <w:abstractNum w:abstractNumId="37" w15:restartNumberingAfterBreak="0">
    <w:nsid w:val="196022A1"/>
    <w:multiLevelType w:val="hybridMultilevel"/>
    <w:tmpl w:val="62EEAC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A5A269E"/>
    <w:multiLevelType w:val="hybridMultilevel"/>
    <w:tmpl w:val="693C9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A7D763C"/>
    <w:multiLevelType w:val="hybridMultilevel"/>
    <w:tmpl w:val="FD1E0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AD34D4B"/>
    <w:multiLevelType w:val="hybridMultilevel"/>
    <w:tmpl w:val="9ED25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B4D16DE"/>
    <w:multiLevelType w:val="hybridMultilevel"/>
    <w:tmpl w:val="08DC4E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C175F6B"/>
    <w:multiLevelType w:val="hybridMultilevel"/>
    <w:tmpl w:val="9FA4CED4"/>
    <w:lvl w:ilvl="0" w:tplc="DF9C27BC">
      <w:numFmt w:val="bullet"/>
      <w:lvlText w:val="-"/>
      <w:lvlJc w:val="left"/>
      <w:pPr>
        <w:ind w:left="1080" w:hanging="360"/>
      </w:pPr>
      <w:rPr>
        <w:rFonts w:ascii="Cambria" w:eastAsiaTheme="minorHAnsi" w:hAnsi="Cambria"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1C5E04E9"/>
    <w:multiLevelType w:val="hybridMultilevel"/>
    <w:tmpl w:val="DB2827A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1C8C59C5"/>
    <w:multiLevelType w:val="hybridMultilevel"/>
    <w:tmpl w:val="A86E1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1DC67890"/>
    <w:multiLevelType w:val="hybridMultilevel"/>
    <w:tmpl w:val="01D48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E915413"/>
    <w:multiLevelType w:val="hybridMultilevel"/>
    <w:tmpl w:val="D4E4EDC0"/>
    <w:lvl w:ilvl="0" w:tplc="0C0A0001">
      <w:start w:val="1"/>
      <w:numFmt w:val="bullet"/>
      <w:lvlText w:val=""/>
      <w:lvlJc w:val="left"/>
      <w:pPr>
        <w:ind w:left="801" w:hanging="360"/>
      </w:pPr>
      <w:rPr>
        <w:rFonts w:ascii="Symbol" w:hAnsi="Symbol" w:hint="default"/>
      </w:rPr>
    </w:lvl>
    <w:lvl w:ilvl="1" w:tplc="0C0A0003" w:tentative="1">
      <w:start w:val="1"/>
      <w:numFmt w:val="bullet"/>
      <w:lvlText w:val="o"/>
      <w:lvlJc w:val="left"/>
      <w:pPr>
        <w:ind w:left="1521" w:hanging="360"/>
      </w:pPr>
      <w:rPr>
        <w:rFonts w:ascii="Courier New" w:hAnsi="Courier New" w:cs="Courier New" w:hint="default"/>
      </w:rPr>
    </w:lvl>
    <w:lvl w:ilvl="2" w:tplc="0C0A0005" w:tentative="1">
      <w:start w:val="1"/>
      <w:numFmt w:val="bullet"/>
      <w:lvlText w:val=""/>
      <w:lvlJc w:val="left"/>
      <w:pPr>
        <w:ind w:left="2241" w:hanging="360"/>
      </w:pPr>
      <w:rPr>
        <w:rFonts w:ascii="Wingdings" w:hAnsi="Wingdings" w:hint="default"/>
      </w:rPr>
    </w:lvl>
    <w:lvl w:ilvl="3" w:tplc="0C0A0001" w:tentative="1">
      <w:start w:val="1"/>
      <w:numFmt w:val="bullet"/>
      <w:lvlText w:val=""/>
      <w:lvlJc w:val="left"/>
      <w:pPr>
        <w:ind w:left="2961" w:hanging="360"/>
      </w:pPr>
      <w:rPr>
        <w:rFonts w:ascii="Symbol" w:hAnsi="Symbol" w:hint="default"/>
      </w:rPr>
    </w:lvl>
    <w:lvl w:ilvl="4" w:tplc="0C0A0003" w:tentative="1">
      <w:start w:val="1"/>
      <w:numFmt w:val="bullet"/>
      <w:lvlText w:val="o"/>
      <w:lvlJc w:val="left"/>
      <w:pPr>
        <w:ind w:left="3681" w:hanging="360"/>
      </w:pPr>
      <w:rPr>
        <w:rFonts w:ascii="Courier New" w:hAnsi="Courier New" w:cs="Courier New" w:hint="default"/>
      </w:rPr>
    </w:lvl>
    <w:lvl w:ilvl="5" w:tplc="0C0A0005" w:tentative="1">
      <w:start w:val="1"/>
      <w:numFmt w:val="bullet"/>
      <w:lvlText w:val=""/>
      <w:lvlJc w:val="left"/>
      <w:pPr>
        <w:ind w:left="4401" w:hanging="360"/>
      </w:pPr>
      <w:rPr>
        <w:rFonts w:ascii="Wingdings" w:hAnsi="Wingdings" w:hint="default"/>
      </w:rPr>
    </w:lvl>
    <w:lvl w:ilvl="6" w:tplc="0C0A0001" w:tentative="1">
      <w:start w:val="1"/>
      <w:numFmt w:val="bullet"/>
      <w:lvlText w:val=""/>
      <w:lvlJc w:val="left"/>
      <w:pPr>
        <w:ind w:left="5121" w:hanging="360"/>
      </w:pPr>
      <w:rPr>
        <w:rFonts w:ascii="Symbol" w:hAnsi="Symbol" w:hint="default"/>
      </w:rPr>
    </w:lvl>
    <w:lvl w:ilvl="7" w:tplc="0C0A0003" w:tentative="1">
      <w:start w:val="1"/>
      <w:numFmt w:val="bullet"/>
      <w:lvlText w:val="o"/>
      <w:lvlJc w:val="left"/>
      <w:pPr>
        <w:ind w:left="5841" w:hanging="360"/>
      </w:pPr>
      <w:rPr>
        <w:rFonts w:ascii="Courier New" w:hAnsi="Courier New" w:cs="Courier New" w:hint="default"/>
      </w:rPr>
    </w:lvl>
    <w:lvl w:ilvl="8" w:tplc="0C0A0005" w:tentative="1">
      <w:start w:val="1"/>
      <w:numFmt w:val="bullet"/>
      <w:lvlText w:val=""/>
      <w:lvlJc w:val="left"/>
      <w:pPr>
        <w:ind w:left="6561" w:hanging="360"/>
      </w:pPr>
      <w:rPr>
        <w:rFonts w:ascii="Wingdings" w:hAnsi="Wingdings" w:hint="default"/>
      </w:rPr>
    </w:lvl>
  </w:abstractNum>
  <w:abstractNum w:abstractNumId="47" w15:restartNumberingAfterBreak="0">
    <w:nsid w:val="1ECE03A2"/>
    <w:multiLevelType w:val="hybridMultilevel"/>
    <w:tmpl w:val="1D5EE2A6"/>
    <w:lvl w:ilvl="0" w:tplc="5ED477DA">
      <w:numFmt w:val="bullet"/>
      <w:lvlText w:val="-"/>
      <w:lvlJc w:val="left"/>
      <w:pPr>
        <w:ind w:left="763" w:hanging="360"/>
      </w:pPr>
      <w:rPr>
        <w:rFonts w:ascii="Arial" w:eastAsia="Batang"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FF366A4"/>
    <w:multiLevelType w:val="hybridMultilevel"/>
    <w:tmpl w:val="0A884FFC"/>
    <w:lvl w:ilvl="0" w:tplc="20A6F13C">
      <w:start w:val="3"/>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0372420"/>
    <w:multiLevelType w:val="hybridMultilevel"/>
    <w:tmpl w:val="7B9456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206F7193"/>
    <w:multiLevelType w:val="hybridMultilevel"/>
    <w:tmpl w:val="D0DE9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0F34929"/>
    <w:multiLevelType w:val="hybridMultilevel"/>
    <w:tmpl w:val="C2665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1F1619F"/>
    <w:multiLevelType w:val="hybridMultilevel"/>
    <w:tmpl w:val="B180E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2112057"/>
    <w:multiLevelType w:val="hybridMultilevel"/>
    <w:tmpl w:val="9D44C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25E194E"/>
    <w:multiLevelType w:val="hybridMultilevel"/>
    <w:tmpl w:val="ED903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22D15C4F"/>
    <w:multiLevelType w:val="hybridMultilevel"/>
    <w:tmpl w:val="DA103F8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6" w15:restartNumberingAfterBreak="0">
    <w:nsid w:val="2369299F"/>
    <w:multiLevelType w:val="hybridMultilevel"/>
    <w:tmpl w:val="C7A8EB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7" w15:restartNumberingAfterBreak="0">
    <w:nsid w:val="250C7C97"/>
    <w:multiLevelType w:val="hybridMultilevel"/>
    <w:tmpl w:val="B1CED1BC"/>
    <w:lvl w:ilvl="0" w:tplc="240A0001">
      <w:start w:val="1"/>
      <w:numFmt w:val="bullet"/>
      <w:lvlText w:val=""/>
      <w:lvlJc w:val="left"/>
      <w:pPr>
        <w:ind w:left="1332" w:hanging="360"/>
      </w:pPr>
      <w:rPr>
        <w:rFonts w:ascii="Symbol" w:hAnsi="Symbol" w:hint="default"/>
      </w:rPr>
    </w:lvl>
    <w:lvl w:ilvl="1" w:tplc="240A0003" w:tentative="1">
      <w:start w:val="1"/>
      <w:numFmt w:val="bullet"/>
      <w:lvlText w:val="o"/>
      <w:lvlJc w:val="left"/>
      <w:pPr>
        <w:ind w:left="2052" w:hanging="360"/>
      </w:pPr>
      <w:rPr>
        <w:rFonts w:ascii="Courier New" w:hAnsi="Courier New" w:cs="Courier New" w:hint="default"/>
      </w:rPr>
    </w:lvl>
    <w:lvl w:ilvl="2" w:tplc="240A0005" w:tentative="1">
      <w:start w:val="1"/>
      <w:numFmt w:val="bullet"/>
      <w:lvlText w:val=""/>
      <w:lvlJc w:val="left"/>
      <w:pPr>
        <w:ind w:left="2772" w:hanging="360"/>
      </w:pPr>
      <w:rPr>
        <w:rFonts w:ascii="Wingdings" w:hAnsi="Wingdings" w:hint="default"/>
      </w:rPr>
    </w:lvl>
    <w:lvl w:ilvl="3" w:tplc="240A0001" w:tentative="1">
      <w:start w:val="1"/>
      <w:numFmt w:val="bullet"/>
      <w:lvlText w:val=""/>
      <w:lvlJc w:val="left"/>
      <w:pPr>
        <w:ind w:left="3492" w:hanging="360"/>
      </w:pPr>
      <w:rPr>
        <w:rFonts w:ascii="Symbol" w:hAnsi="Symbol" w:hint="default"/>
      </w:rPr>
    </w:lvl>
    <w:lvl w:ilvl="4" w:tplc="240A0003" w:tentative="1">
      <w:start w:val="1"/>
      <w:numFmt w:val="bullet"/>
      <w:lvlText w:val="o"/>
      <w:lvlJc w:val="left"/>
      <w:pPr>
        <w:ind w:left="4212" w:hanging="360"/>
      </w:pPr>
      <w:rPr>
        <w:rFonts w:ascii="Courier New" w:hAnsi="Courier New" w:cs="Courier New" w:hint="default"/>
      </w:rPr>
    </w:lvl>
    <w:lvl w:ilvl="5" w:tplc="240A0005" w:tentative="1">
      <w:start w:val="1"/>
      <w:numFmt w:val="bullet"/>
      <w:lvlText w:val=""/>
      <w:lvlJc w:val="left"/>
      <w:pPr>
        <w:ind w:left="4932" w:hanging="360"/>
      </w:pPr>
      <w:rPr>
        <w:rFonts w:ascii="Wingdings" w:hAnsi="Wingdings" w:hint="default"/>
      </w:rPr>
    </w:lvl>
    <w:lvl w:ilvl="6" w:tplc="240A0001" w:tentative="1">
      <w:start w:val="1"/>
      <w:numFmt w:val="bullet"/>
      <w:lvlText w:val=""/>
      <w:lvlJc w:val="left"/>
      <w:pPr>
        <w:ind w:left="5652" w:hanging="360"/>
      </w:pPr>
      <w:rPr>
        <w:rFonts w:ascii="Symbol" w:hAnsi="Symbol" w:hint="default"/>
      </w:rPr>
    </w:lvl>
    <w:lvl w:ilvl="7" w:tplc="240A0003" w:tentative="1">
      <w:start w:val="1"/>
      <w:numFmt w:val="bullet"/>
      <w:lvlText w:val="o"/>
      <w:lvlJc w:val="left"/>
      <w:pPr>
        <w:ind w:left="6372" w:hanging="360"/>
      </w:pPr>
      <w:rPr>
        <w:rFonts w:ascii="Courier New" w:hAnsi="Courier New" w:cs="Courier New" w:hint="default"/>
      </w:rPr>
    </w:lvl>
    <w:lvl w:ilvl="8" w:tplc="240A0005" w:tentative="1">
      <w:start w:val="1"/>
      <w:numFmt w:val="bullet"/>
      <w:lvlText w:val=""/>
      <w:lvlJc w:val="left"/>
      <w:pPr>
        <w:ind w:left="7092" w:hanging="360"/>
      </w:pPr>
      <w:rPr>
        <w:rFonts w:ascii="Wingdings" w:hAnsi="Wingdings" w:hint="default"/>
      </w:rPr>
    </w:lvl>
  </w:abstractNum>
  <w:abstractNum w:abstractNumId="58" w15:restartNumberingAfterBreak="0">
    <w:nsid w:val="25C47D9F"/>
    <w:multiLevelType w:val="hybridMultilevel"/>
    <w:tmpl w:val="468CE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25F608D8"/>
    <w:multiLevelType w:val="hybridMultilevel"/>
    <w:tmpl w:val="79DEDBE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15:restartNumberingAfterBreak="0">
    <w:nsid w:val="28452268"/>
    <w:multiLevelType w:val="hybridMultilevel"/>
    <w:tmpl w:val="8B129DB4"/>
    <w:lvl w:ilvl="0" w:tplc="9A9249E4">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28A164F7"/>
    <w:multiLevelType w:val="hybridMultilevel"/>
    <w:tmpl w:val="B2B8F3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2A6070D7"/>
    <w:multiLevelType w:val="hybridMultilevel"/>
    <w:tmpl w:val="635EA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C55711C"/>
    <w:multiLevelType w:val="hybridMultilevel"/>
    <w:tmpl w:val="E66EBD0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2C5F69A1"/>
    <w:multiLevelType w:val="hybridMultilevel"/>
    <w:tmpl w:val="3CAE669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5" w15:restartNumberingAfterBreak="0">
    <w:nsid w:val="2C951264"/>
    <w:multiLevelType w:val="hybridMultilevel"/>
    <w:tmpl w:val="E1C61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0805134"/>
    <w:multiLevelType w:val="hybridMultilevel"/>
    <w:tmpl w:val="F13AE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100797F"/>
    <w:multiLevelType w:val="hybridMultilevel"/>
    <w:tmpl w:val="9F3C4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32593687"/>
    <w:multiLevelType w:val="hybridMultilevel"/>
    <w:tmpl w:val="F29A9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29127DA"/>
    <w:multiLevelType w:val="hybridMultilevel"/>
    <w:tmpl w:val="0DD4D7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4FF5034"/>
    <w:multiLevelType w:val="hybridMultilevel"/>
    <w:tmpl w:val="5EA089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5262D3B"/>
    <w:multiLevelType w:val="hybridMultilevel"/>
    <w:tmpl w:val="ED3A8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35DB44D7"/>
    <w:multiLevelType w:val="hybridMultilevel"/>
    <w:tmpl w:val="68924204"/>
    <w:lvl w:ilvl="0" w:tplc="240A000F">
      <w:start w:val="1"/>
      <w:numFmt w:val="decimal"/>
      <w:lvlText w:val="%1."/>
      <w:lvlJc w:val="left"/>
      <w:pPr>
        <w:ind w:left="1353"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3" w15:restartNumberingAfterBreak="0">
    <w:nsid w:val="36CA2986"/>
    <w:multiLevelType w:val="hybridMultilevel"/>
    <w:tmpl w:val="9CBC73B8"/>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74" w15:restartNumberingAfterBreak="0">
    <w:nsid w:val="380548BB"/>
    <w:multiLevelType w:val="multilevel"/>
    <w:tmpl w:val="CC96118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384456D4"/>
    <w:multiLevelType w:val="hybridMultilevel"/>
    <w:tmpl w:val="A0767F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6" w15:restartNumberingAfterBreak="0">
    <w:nsid w:val="39000541"/>
    <w:multiLevelType w:val="hybridMultilevel"/>
    <w:tmpl w:val="65F4C52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94961F7"/>
    <w:multiLevelType w:val="hybridMultilevel"/>
    <w:tmpl w:val="2E5CFB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A0810EC"/>
    <w:multiLevelType w:val="hybridMultilevel"/>
    <w:tmpl w:val="D3A4D38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9" w15:restartNumberingAfterBreak="0">
    <w:nsid w:val="3A2D04F1"/>
    <w:multiLevelType w:val="hybridMultilevel"/>
    <w:tmpl w:val="67BAB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3A464570"/>
    <w:multiLevelType w:val="hybridMultilevel"/>
    <w:tmpl w:val="3A785C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1" w15:restartNumberingAfterBreak="0">
    <w:nsid w:val="3AC73610"/>
    <w:multiLevelType w:val="hybridMultilevel"/>
    <w:tmpl w:val="84D8B082"/>
    <w:lvl w:ilvl="0" w:tplc="541E6E14">
      <w:numFmt w:val="bullet"/>
      <w:lvlText w:val="-"/>
      <w:lvlJc w:val="left"/>
      <w:pPr>
        <w:ind w:left="403" w:hanging="360"/>
      </w:pPr>
      <w:rPr>
        <w:rFonts w:ascii="Arial" w:eastAsia="Batang"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3B166FF7"/>
    <w:multiLevelType w:val="hybridMultilevel"/>
    <w:tmpl w:val="5B2E6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B5D0E1E"/>
    <w:multiLevelType w:val="hybridMultilevel"/>
    <w:tmpl w:val="6B285FB8"/>
    <w:lvl w:ilvl="0" w:tplc="2E2CB00E">
      <w:numFmt w:val="bullet"/>
      <w:lvlText w:val="-"/>
      <w:lvlJc w:val="left"/>
      <w:pPr>
        <w:ind w:left="720" w:hanging="360"/>
      </w:pPr>
      <w:rPr>
        <w:rFonts w:ascii="Arial" w:eastAsia="Batang"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3B5D2470"/>
    <w:multiLevelType w:val="hybridMultilevel"/>
    <w:tmpl w:val="116E2D3E"/>
    <w:lvl w:ilvl="0" w:tplc="20A6F13C">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3C211096"/>
    <w:multiLevelType w:val="hybridMultilevel"/>
    <w:tmpl w:val="BA725656"/>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E5326DA"/>
    <w:multiLevelType w:val="hybridMultilevel"/>
    <w:tmpl w:val="6ADCE2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7" w15:restartNumberingAfterBreak="0">
    <w:nsid w:val="40942698"/>
    <w:multiLevelType w:val="hybridMultilevel"/>
    <w:tmpl w:val="84563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41744AA8"/>
    <w:multiLevelType w:val="hybridMultilevel"/>
    <w:tmpl w:val="89DA0E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9" w15:restartNumberingAfterBreak="0">
    <w:nsid w:val="424F17FF"/>
    <w:multiLevelType w:val="hybridMultilevel"/>
    <w:tmpl w:val="3714578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431D77CF"/>
    <w:multiLevelType w:val="hybridMultilevel"/>
    <w:tmpl w:val="EE1428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3711131"/>
    <w:multiLevelType w:val="hybridMultilevel"/>
    <w:tmpl w:val="E11ED9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4292ACB"/>
    <w:multiLevelType w:val="hybridMultilevel"/>
    <w:tmpl w:val="C97C28C6"/>
    <w:lvl w:ilvl="0" w:tplc="0C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3" w15:restartNumberingAfterBreak="0">
    <w:nsid w:val="44582871"/>
    <w:multiLevelType w:val="hybridMultilevel"/>
    <w:tmpl w:val="109688C2"/>
    <w:lvl w:ilvl="0" w:tplc="21AAE41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44C15F93"/>
    <w:multiLevelType w:val="multilevel"/>
    <w:tmpl w:val="0C0A0029"/>
    <w:styleLink w:val="presentacion"/>
    <w:lvl w:ilvl="0">
      <w:start w:val="1"/>
      <w:numFmt w:val="decimal"/>
      <w:suff w:val="space"/>
      <w:lvlText w:val="Capítul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5" w15:restartNumberingAfterBreak="0">
    <w:nsid w:val="45B339E3"/>
    <w:multiLevelType w:val="multilevel"/>
    <w:tmpl w:val="F238E2F2"/>
    <w:lvl w:ilvl="0">
      <w:start w:val="14"/>
      <w:numFmt w:val="decimal"/>
      <w:lvlText w:val="%1"/>
      <w:lvlJc w:val="left"/>
      <w:pPr>
        <w:ind w:left="465" w:hanging="465"/>
      </w:pPr>
      <w:rPr>
        <w:rFonts w:hint="default"/>
      </w:rPr>
    </w:lvl>
    <w:lvl w:ilvl="1">
      <w:start w:val="8"/>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96" w15:restartNumberingAfterBreak="0">
    <w:nsid w:val="475718EE"/>
    <w:multiLevelType w:val="hybridMultilevel"/>
    <w:tmpl w:val="2AC2D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47721D4D"/>
    <w:multiLevelType w:val="hybridMultilevel"/>
    <w:tmpl w:val="7B60A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480E0AED"/>
    <w:multiLevelType w:val="hybridMultilevel"/>
    <w:tmpl w:val="95901D5C"/>
    <w:lvl w:ilvl="0" w:tplc="20A6F13C">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48BB5EF8"/>
    <w:multiLevelType w:val="hybridMultilevel"/>
    <w:tmpl w:val="41ACC36E"/>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4A5C76DB"/>
    <w:multiLevelType w:val="hybridMultilevel"/>
    <w:tmpl w:val="DCD09F2A"/>
    <w:lvl w:ilvl="0" w:tplc="ABE62FD2">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AEC7523"/>
    <w:multiLevelType w:val="hybridMultilevel"/>
    <w:tmpl w:val="160AE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AF302AA"/>
    <w:multiLevelType w:val="multilevel"/>
    <w:tmpl w:val="D75A44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4DAB5874"/>
    <w:multiLevelType w:val="hybridMultilevel"/>
    <w:tmpl w:val="EFC8667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04" w15:restartNumberingAfterBreak="0">
    <w:nsid w:val="4F63538C"/>
    <w:multiLevelType w:val="hybridMultilevel"/>
    <w:tmpl w:val="0C1C06F8"/>
    <w:lvl w:ilvl="0" w:tplc="181E7B6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F664487"/>
    <w:multiLevelType w:val="hybridMultilevel"/>
    <w:tmpl w:val="DDF6A868"/>
    <w:lvl w:ilvl="0" w:tplc="DF9C27BC">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52781233"/>
    <w:multiLevelType w:val="hybridMultilevel"/>
    <w:tmpl w:val="2F680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53547922"/>
    <w:multiLevelType w:val="hybridMultilevel"/>
    <w:tmpl w:val="8B0271AE"/>
    <w:lvl w:ilvl="0" w:tplc="20A6F13C">
      <w:start w:val="3"/>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8" w15:restartNumberingAfterBreak="0">
    <w:nsid w:val="540B68BF"/>
    <w:multiLevelType w:val="hybridMultilevel"/>
    <w:tmpl w:val="7772CCA6"/>
    <w:lvl w:ilvl="0" w:tplc="2E2CB00E">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55097479"/>
    <w:multiLevelType w:val="hybridMultilevel"/>
    <w:tmpl w:val="2C0C4E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554C068E"/>
    <w:multiLevelType w:val="hybridMultilevel"/>
    <w:tmpl w:val="6A72130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1" w15:restartNumberingAfterBreak="0">
    <w:nsid w:val="5685666F"/>
    <w:multiLevelType w:val="hybridMultilevel"/>
    <w:tmpl w:val="023ACF88"/>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5811595E"/>
    <w:multiLevelType w:val="hybridMultilevel"/>
    <w:tmpl w:val="4DE02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58A035EA"/>
    <w:multiLevelType w:val="hybridMultilevel"/>
    <w:tmpl w:val="E598A47C"/>
    <w:lvl w:ilvl="0" w:tplc="1D3A97A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4" w15:restartNumberingAfterBreak="0">
    <w:nsid w:val="58A60F3B"/>
    <w:multiLevelType w:val="hybridMultilevel"/>
    <w:tmpl w:val="530ED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59002855"/>
    <w:multiLevelType w:val="hybridMultilevel"/>
    <w:tmpl w:val="ED9C3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5B2025D9"/>
    <w:multiLevelType w:val="hybridMultilevel"/>
    <w:tmpl w:val="463CD712"/>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5BFE7155"/>
    <w:multiLevelType w:val="hybridMultilevel"/>
    <w:tmpl w:val="2060485C"/>
    <w:lvl w:ilvl="0" w:tplc="0C0A0001">
      <w:start w:val="1"/>
      <w:numFmt w:val="bullet"/>
      <w:lvlText w:val=""/>
      <w:lvlJc w:val="left"/>
      <w:pPr>
        <w:ind w:left="1353" w:hanging="360"/>
      </w:pPr>
      <w:rPr>
        <w:rFonts w:ascii="Symbol" w:hAnsi="Symbol"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8" w15:restartNumberingAfterBreak="0">
    <w:nsid w:val="5E97047E"/>
    <w:multiLevelType w:val="hybridMultilevel"/>
    <w:tmpl w:val="A00C97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9" w15:restartNumberingAfterBreak="0">
    <w:nsid w:val="5FAA47F8"/>
    <w:multiLevelType w:val="hybridMultilevel"/>
    <w:tmpl w:val="54DABC4C"/>
    <w:lvl w:ilvl="0" w:tplc="0C0A0001">
      <w:start w:val="1"/>
      <w:numFmt w:val="bullet"/>
      <w:lvlText w:val=""/>
      <w:lvlJc w:val="left"/>
      <w:pPr>
        <w:ind w:left="1636" w:hanging="360"/>
      </w:pPr>
      <w:rPr>
        <w:rFonts w:ascii="Symbol" w:hAnsi="Symbol"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0" w15:restartNumberingAfterBreak="0">
    <w:nsid w:val="5FD238C6"/>
    <w:multiLevelType w:val="hybridMultilevel"/>
    <w:tmpl w:val="46ACAFCE"/>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61943FAF"/>
    <w:multiLevelType w:val="hybridMultilevel"/>
    <w:tmpl w:val="6CCA07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62E7001B"/>
    <w:multiLevelType w:val="hybridMultilevel"/>
    <w:tmpl w:val="6D1407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3" w15:restartNumberingAfterBreak="0">
    <w:nsid w:val="63F61D84"/>
    <w:multiLevelType w:val="hybridMultilevel"/>
    <w:tmpl w:val="1554B5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4" w15:restartNumberingAfterBreak="0">
    <w:nsid w:val="6479485D"/>
    <w:multiLevelType w:val="hybridMultilevel"/>
    <w:tmpl w:val="D7C433FE"/>
    <w:lvl w:ilvl="0" w:tplc="2E2CB00E">
      <w:numFmt w:val="bullet"/>
      <w:lvlText w:val="-"/>
      <w:lvlJc w:val="left"/>
      <w:pPr>
        <w:ind w:left="720" w:hanging="360"/>
      </w:pPr>
      <w:rPr>
        <w:rFonts w:ascii="Arial" w:eastAsia="Batang"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64CA6F91"/>
    <w:multiLevelType w:val="hybridMultilevel"/>
    <w:tmpl w:val="D8B2A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6004935"/>
    <w:multiLevelType w:val="hybridMultilevel"/>
    <w:tmpl w:val="18CC9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66313575"/>
    <w:multiLevelType w:val="hybridMultilevel"/>
    <w:tmpl w:val="0D92074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8" w15:restartNumberingAfterBreak="0">
    <w:nsid w:val="67156A65"/>
    <w:multiLevelType w:val="hybridMultilevel"/>
    <w:tmpl w:val="F1280A96"/>
    <w:lvl w:ilvl="0" w:tplc="21AAE41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67353575"/>
    <w:multiLevelType w:val="hybridMultilevel"/>
    <w:tmpl w:val="29DC56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0" w15:restartNumberingAfterBreak="0">
    <w:nsid w:val="6AE10772"/>
    <w:multiLevelType w:val="hybridMultilevel"/>
    <w:tmpl w:val="10CE2D5A"/>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6B282C72"/>
    <w:multiLevelType w:val="hybridMultilevel"/>
    <w:tmpl w:val="7BEED57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2" w15:restartNumberingAfterBreak="0">
    <w:nsid w:val="6BB01D24"/>
    <w:multiLevelType w:val="hybridMultilevel"/>
    <w:tmpl w:val="64D48C24"/>
    <w:lvl w:ilvl="0" w:tplc="20A6F13C">
      <w:start w:val="3"/>
      <w:numFmt w:val="bullet"/>
      <w:lvlText w:val="-"/>
      <w:lvlJc w:val="left"/>
      <w:pPr>
        <w:ind w:left="763" w:hanging="360"/>
      </w:pPr>
      <w:rPr>
        <w:rFonts w:ascii="Times New Roman" w:eastAsia="Times New Roman" w:hAnsi="Times New Roman" w:cs="Times New Roman" w:hint="default"/>
      </w:rPr>
    </w:lvl>
    <w:lvl w:ilvl="1" w:tplc="240A0003" w:tentative="1">
      <w:start w:val="1"/>
      <w:numFmt w:val="bullet"/>
      <w:lvlText w:val="o"/>
      <w:lvlJc w:val="left"/>
      <w:pPr>
        <w:ind w:left="1483" w:hanging="360"/>
      </w:pPr>
      <w:rPr>
        <w:rFonts w:ascii="Courier New" w:hAnsi="Courier New" w:cs="Courier New" w:hint="default"/>
      </w:rPr>
    </w:lvl>
    <w:lvl w:ilvl="2" w:tplc="240A0005" w:tentative="1">
      <w:start w:val="1"/>
      <w:numFmt w:val="bullet"/>
      <w:lvlText w:val=""/>
      <w:lvlJc w:val="left"/>
      <w:pPr>
        <w:ind w:left="2203" w:hanging="360"/>
      </w:pPr>
      <w:rPr>
        <w:rFonts w:ascii="Wingdings" w:hAnsi="Wingdings" w:hint="default"/>
      </w:rPr>
    </w:lvl>
    <w:lvl w:ilvl="3" w:tplc="240A0001" w:tentative="1">
      <w:start w:val="1"/>
      <w:numFmt w:val="bullet"/>
      <w:lvlText w:val=""/>
      <w:lvlJc w:val="left"/>
      <w:pPr>
        <w:ind w:left="2923" w:hanging="360"/>
      </w:pPr>
      <w:rPr>
        <w:rFonts w:ascii="Symbol" w:hAnsi="Symbol" w:hint="default"/>
      </w:rPr>
    </w:lvl>
    <w:lvl w:ilvl="4" w:tplc="240A0003" w:tentative="1">
      <w:start w:val="1"/>
      <w:numFmt w:val="bullet"/>
      <w:lvlText w:val="o"/>
      <w:lvlJc w:val="left"/>
      <w:pPr>
        <w:ind w:left="3643" w:hanging="360"/>
      </w:pPr>
      <w:rPr>
        <w:rFonts w:ascii="Courier New" w:hAnsi="Courier New" w:cs="Courier New" w:hint="default"/>
      </w:rPr>
    </w:lvl>
    <w:lvl w:ilvl="5" w:tplc="240A0005" w:tentative="1">
      <w:start w:val="1"/>
      <w:numFmt w:val="bullet"/>
      <w:lvlText w:val=""/>
      <w:lvlJc w:val="left"/>
      <w:pPr>
        <w:ind w:left="4363" w:hanging="360"/>
      </w:pPr>
      <w:rPr>
        <w:rFonts w:ascii="Wingdings" w:hAnsi="Wingdings" w:hint="default"/>
      </w:rPr>
    </w:lvl>
    <w:lvl w:ilvl="6" w:tplc="240A0001" w:tentative="1">
      <w:start w:val="1"/>
      <w:numFmt w:val="bullet"/>
      <w:lvlText w:val=""/>
      <w:lvlJc w:val="left"/>
      <w:pPr>
        <w:ind w:left="5083" w:hanging="360"/>
      </w:pPr>
      <w:rPr>
        <w:rFonts w:ascii="Symbol" w:hAnsi="Symbol" w:hint="default"/>
      </w:rPr>
    </w:lvl>
    <w:lvl w:ilvl="7" w:tplc="240A0003" w:tentative="1">
      <w:start w:val="1"/>
      <w:numFmt w:val="bullet"/>
      <w:lvlText w:val="o"/>
      <w:lvlJc w:val="left"/>
      <w:pPr>
        <w:ind w:left="5803" w:hanging="360"/>
      </w:pPr>
      <w:rPr>
        <w:rFonts w:ascii="Courier New" w:hAnsi="Courier New" w:cs="Courier New" w:hint="default"/>
      </w:rPr>
    </w:lvl>
    <w:lvl w:ilvl="8" w:tplc="240A0005" w:tentative="1">
      <w:start w:val="1"/>
      <w:numFmt w:val="bullet"/>
      <w:lvlText w:val=""/>
      <w:lvlJc w:val="left"/>
      <w:pPr>
        <w:ind w:left="6523" w:hanging="360"/>
      </w:pPr>
      <w:rPr>
        <w:rFonts w:ascii="Wingdings" w:hAnsi="Wingdings" w:hint="default"/>
      </w:rPr>
    </w:lvl>
  </w:abstractNum>
  <w:abstractNum w:abstractNumId="133" w15:restartNumberingAfterBreak="0">
    <w:nsid w:val="6E3540A8"/>
    <w:multiLevelType w:val="hybridMultilevel"/>
    <w:tmpl w:val="98FC8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6E6F659C"/>
    <w:multiLevelType w:val="hybridMultilevel"/>
    <w:tmpl w:val="D2DE0E2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5" w15:restartNumberingAfterBreak="0">
    <w:nsid w:val="6EE804C2"/>
    <w:multiLevelType w:val="hybridMultilevel"/>
    <w:tmpl w:val="21FAE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EF02A63"/>
    <w:multiLevelType w:val="hybridMultilevel"/>
    <w:tmpl w:val="B7B054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7" w15:restartNumberingAfterBreak="0">
    <w:nsid w:val="6EF86A0B"/>
    <w:multiLevelType w:val="hybridMultilevel"/>
    <w:tmpl w:val="28B40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6FD63AB9"/>
    <w:multiLevelType w:val="hybridMultilevel"/>
    <w:tmpl w:val="F87EA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10760E0"/>
    <w:multiLevelType w:val="hybridMultilevel"/>
    <w:tmpl w:val="5852B6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1081610"/>
    <w:multiLevelType w:val="hybridMultilevel"/>
    <w:tmpl w:val="1B6EA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71B20158"/>
    <w:multiLevelType w:val="hybridMultilevel"/>
    <w:tmpl w:val="D644B06E"/>
    <w:lvl w:ilvl="0" w:tplc="5AACD27E">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72002EDA"/>
    <w:multiLevelType w:val="hybridMultilevel"/>
    <w:tmpl w:val="2F006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720A3A51"/>
    <w:multiLevelType w:val="hybridMultilevel"/>
    <w:tmpl w:val="0606878A"/>
    <w:lvl w:ilvl="0" w:tplc="DF9C27B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73F7137B"/>
    <w:multiLevelType w:val="hybridMultilevel"/>
    <w:tmpl w:val="FCB42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740534B3"/>
    <w:multiLevelType w:val="hybridMultilevel"/>
    <w:tmpl w:val="D7FC6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531360E"/>
    <w:multiLevelType w:val="hybridMultilevel"/>
    <w:tmpl w:val="4C04C5BE"/>
    <w:lvl w:ilvl="0" w:tplc="21AAE41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76AF68B3"/>
    <w:multiLevelType w:val="hybridMultilevel"/>
    <w:tmpl w:val="BD0AB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76C949A7"/>
    <w:multiLevelType w:val="hybridMultilevel"/>
    <w:tmpl w:val="904C1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772E698F"/>
    <w:multiLevelType w:val="hybridMultilevel"/>
    <w:tmpl w:val="C3B0B85E"/>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150" w15:restartNumberingAfterBreak="0">
    <w:nsid w:val="772F0CC8"/>
    <w:multiLevelType w:val="hybridMultilevel"/>
    <w:tmpl w:val="53AAF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776375D5"/>
    <w:multiLevelType w:val="hybridMultilevel"/>
    <w:tmpl w:val="74B81CCC"/>
    <w:lvl w:ilvl="0" w:tplc="5ED477DA">
      <w:numFmt w:val="bullet"/>
      <w:lvlText w:val="-"/>
      <w:lvlJc w:val="left"/>
      <w:pPr>
        <w:ind w:left="763" w:hanging="360"/>
      </w:pPr>
      <w:rPr>
        <w:rFonts w:ascii="Arial" w:eastAsia="Batang" w:hAnsi="Arial" w:cs="Arial" w:hint="default"/>
      </w:rPr>
    </w:lvl>
    <w:lvl w:ilvl="1" w:tplc="0C0A0003" w:tentative="1">
      <w:start w:val="1"/>
      <w:numFmt w:val="bullet"/>
      <w:lvlText w:val="o"/>
      <w:lvlJc w:val="left"/>
      <w:pPr>
        <w:ind w:left="1483" w:hanging="360"/>
      </w:pPr>
      <w:rPr>
        <w:rFonts w:ascii="Courier New" w:hAnsi="Courier New" w:cs="Courier New" w:hint="default"/>
      </w:rPr>
    </w:lvl>
    <w:lvl w:ilvl="2" w:tplc="0C0A0005" w:tentative="1">
      <w:start w:val="1"/>
      <w:numFmt w:val="bullet"/>
      <w:lvlText w:val=""/>
      <w:lvlJc w:val="left"/>
      <w:pPr>
        <w:ind w:left="2203" w:hanging="360"/>
      </w:pPr>
      <w:rPr>
        <w:rFonts w:ascii="Wingdings" w:hAnsi="Wingdings" w:hint="default"/>
      </w:rPr>
    </w:lvl>
    <w:lvl w:ilvl="3" w:tplc="0C0A0001" w:tentative="1">
      <w:start w:val="1"/>
      <w:numFmt w:val="bullet"/>
      <w:lvlText w:val=""/>
      <w:lvlJc w:val="left"/>
      <w:pPr>
        <w:ind w:left="2923" w:hanging="360"/>
      </w:pPr>
      <w:rPr>
        <w:rFonts w:ascii="Symbol" w:hAnsi="Symbol" w:hint="default"/>
      </w:rPr>
    </w:lvl>
    <w:lvl w:ilvl="4" w:tplc="0C0A0003" w:tentative="1">
      <w:start w:val="1"/>
      <w:numFmt w:val="bullet"/>
      <w:lvlText w:val="o"/>
      <w:lvlJc w:val="left"/>
      <w:pPr>
        <w:ind w:left="3643" w:hanging="360"/>
      </w:pPr>
      <w:rPr>
        <w:rFonts w:ascii="Courier New" w:hAnsi="Courier New" w:cs="Courier New" w:hint="default"/>
      </w:rPr>
    </w:lvl>
    <w:lvl w:ilvl="5" w:tplc="0C0A0005" w:tentative="1">
      <w:start w:val="1"/>
      <w:numFmt w:val="bullet"/>
      <w:lvlText w:val=""/>
      <w:lvlJc w:val="left"/>
      <w:pPr>
        <w:ind w:left="4363" w:hanging="360"/>
      </w:pPr>
      <w:rPr>
        <w:rFonts w:ascii="Wingdings" w:hAnsi="Wingdings" w:hint="default"/>
      </w:rPr>
    </w:lvl>
    <w:lvl w:ilvl="6" w:tplc="0C0A0001" w:tentative="1">
      <w:start w:val="1"/>
      <w:numFmt w:val="bullet"/>
      <w:lvlText w:val=""/>
      <w:lvlJc w:val="left"/>
      <w:pPr>
        <w:ind w:left="5083" w:hanging="360"/>
      </w:pPr>
      <w:rPr>
        <w:rFonts w:ascii="Symbol" w:hAnsi="Symbol" w:hint="default"/>
      </w:rPr>
    </w:lvl>
    <w:lvl w:ilvl="7" w:tplc="0C0A0003" w:tentative="1">
      <w:start w:val="1"/>
      <w:numFmt w:val="bullet"/>
      <w:lvlText w:val="o"/>
      <w:lvlJc w:val="left"/>
      <w:pPr>
        <w:ind w:left="5803" w:hanging="360"/>
      </w:pPr>
      <w:rPr>
        <w:rFonts w:ascii="Courier New" w:hAnsi="Courier New" w:cs="Courier New" w:hint="default"/>
      </w:rPr>
    </w:lvl>
    <w:lvl w:ilvl="8" w:tplc="0C0A0005" w:tentative="1">
      <w:start w:val="1"/>
      <w:numFmt w:val="bullet"/>
      <w:lvlText w:val=""/>
      <w:lvlJc w:val="left"/>
      <w:pPr>
        <w:ind w:left="6523" w:hanging="360"/>
      </w:pPr>
      <w:rPr>
        <w:rFonts w:ascii="Wingdings" w:hAnsi="Wingdings" w:hint="default"/>
      </w:rPr>
    </w:lvl>
  </w:abstractNum>
  <w:abstractNum w:abstractNumId="152" w15:restartNumberingAfterBreak="0">
    <w:nsid w:val="7953454D"/>
    <w:multiLevelType w:val="hybridMultilevel"/>
    <w:tmpl w:val="055AC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79F8023C"/>
    <w:multiLevelType w:val="hybridMultilevel"/>
    <w:tmpl w:val="B2FC128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4" w15:restartNumberingAfterBreak="0">
    <w:nsid w:val="7AC82465"/>
    <w:multiLevelType w:val="hybridMultilevel"/>
    <w:tmpl w:val="C7DCE18C"/>
    <w:lvl w:ilvl="0" w:tplc="5664CA5C">
      <w:start w:val="1"/>
      <w:numFmt w:val="decimal"/>
      <w:lvlText w:val="%1."/>
      <w:lvlJc w:val="left"/>
      <w:pPr>
        <w:tabs>
          <w:tab w:val="num" w:pos="720"/>
        </w:tabs>
        <w:ind w:left="720" w:hanging="360"/>
      </w:pPr>
      <w:rPr>
        <w:b/>
      </w:rPr>
    </w:lvl>
    <w:lvl w:ilvl="1" w:tplc="237A8026">
      <w:numFmt w:val="bullet"/>
      <w:lvlText w:val="-"/>
      <w:lvlJc w:val="left"/>
      <w:pPr>
        <w:tabs>
          <w:tab w:val="num" w:pos="1440"/>
        </w:tabs>
        <w:ind w:left="1440" w:hanging="360"/>
      </w:pPr>
      <w:rPr>
        <w:rFonts w:ascii="Comic Sans MS" w:eastAsia="Times New Roman" w:hAnsi="Comic Sans MS"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5" w15:restartNumberingAfterBreak="0">
    <w:nsid w:val="7BC04B15"/>
    <w:multiLevelType w:val="hybridMultilevel"/>
    <w:tmpl w:val="64F2FDC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6" w15:restartNumberingAfterBreak="0">
    <w:nsid w:val="7C244A9B"/>
    <w:multiLevelType w:val="hybridMultilevel"/>
    <w:tmpl w:val="F63CF0A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7D9750EC"/>
    <w:multiLevelType w:val="hybridMultilevel"/>
    <w:tmpl w:val="4D52B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7F4D1332"/>
    <w:multiLevelType w:val="multilevel"/>
    <w:tmpl w:val="410CB44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9" w15:restartNumberingAfterBreak="0">
    <w:nsid w:val="7F7217FB"/>
    <w:multiLevelType w:val="hybridMultilevel"/>
    <w:tmpl w:val="5A6C330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4"/>
  </w:num>
  <w:num w:numId="2">
    <w:abstractNumId w:val="27"/>
  </w:num>
  <w:num w:numId="3">
    <w:abstractNumId w:val="104"/>
  </w:num>
  <w:num w:numId="4">
    <w:abstractNumId w:val="138"/>
  </w:num>
  <w:num w:numId="5">
    <w:abstractNumId w:val="139"/>
  </w:num>
  <w:num w:numId="6">
    <w:abstractNumId w:val="90"/>
  </w:num>
  <w:num w:numId="7">
    <w:abstractNumId w:val="9"/>
  </w:num>
  <w:num w:numId="8">
    <w:abstractNumId w:val="105"/>
  </w:num>
  <w:num w:numId="9">
    <w:abstractNumId w:val="128"/>
  </w:num>
  <w:num w:numId="10">
    <w:abstractNumId w:val="146"/>
  </w:num>
  <w:num w:numId="11">
    <w:abstractNumId w:val="93"/>
  </w:num>
  <w:num w:numId="12">
    <w:abstractNumId w:val="55"/>
  </w:num>
  <w:num w:numId="13">
    <w:abstractNumId w:val="129"/>
  </w:num>
  <w:num w:numId="14">
    <w:abstractNumId w:val="72"/>
  </w:num>
  <w:num w:numId="15">
    <w:abstractNumId w:val="119"/>
  </w:num>
  <w:num w:numId="16">
    <w:abstractNumId w:val="117"/>
  </w:num>
  <w:num w:numId="17">
    <w:abstractNumId w:val="18"/>
  </w:num>
  <w:num w:numId="18">
    <w:abstractNumId w:val="65"/>
  </w:num>
  <w:num w:numId="19">
    <w:abstractNumId w:val="32"/>
  </w:num>
  <w:num w:numId="20">
    <w:abstractNumId w:val="87"/>
  </w:num>
  <w:num w:numId="21">
    <w:abstractNumId w:val="0"/>
  </w:num>
  <w:num w:numId="22">
    <w:abstractNumId w:val="54"/>
  </w:num>
  <w:num w:numId="23">
    <w:abstractNumId w:val="148"/>
  </w:num>
  <w:num w:numId="24">
    <w:abstractNumId w:val="3"/>
  </w:num>
  <w:num w:numId="25">
    <w:abstractNumId w:val="61"/>
  </w:num>
  <w:num w:numId="26">
    <w:abstractNumId w:val="122"/>
  </w:num>
  <w:num w:numId="27">
    <w:abstractNumId w:val="125"/>
  </w:num>
  <w:num w:numId="28">
    <w:abstractNumId w:val="62"/>
  </w:num>
  <w:num w:numId="29">
    <w:abstractNumId w:val="145"/>
  </w:num>
  <w:num w:numId="30">
    <w:abstractNumId w:val="88"/>
  </w:num>
  <w:num w:numId="31">
    <w:abstractNumId w:val="51"/>
  </w:num>
  <w:num w:numId="32">
    <w:abstractNumId w:val="136"/>
  </w:num>
  <w:num w:numId="33">
    <w:abstractNumId w:val="71"/>
  </w:num>
  <w:num w:numId="34">
    <w:abstractNumId w:val="50"/>
  </w:num>
  <w:num w:numId="35">
    <w:abstractNumId w:val="91"/>
  </w:num>
  <w:num w:numId="36">
    <w:abstractNumId w:val="1"/>
  </w:num>
  <w:num w:numId="37">
    <w:abstractNumId w:val="109"/>
  </w:num>
  <w:num w:numId="38">
    <w:abstractNumId w:val="20"/>
  </w:num>
  <w:num w:numId="39">
    <w:abstractNumId w:val="68"/>
  </w:num>
  <w:num w:numId="40">
    <w:abstractNumId w:val="69"/>
  </w:num>
  <w:num w:numId="41">
    <w:abstractNumId w:val="131"/>
  </w:num>
  <w:num w:numId="42">
    <w:abstractNumId w:val="86"/>
  </w:num>
  <w:num w:numId="43">
    <w:abstractNumId w:val="24"/>
  </w:num>
  <w:num w:numId="44">
    <w:abstractNumId w:val="33"/>
  </w:num>
  <w:num w:numId="45">
    <w:abstractNumId w:val="80"/>
  </w:num>
  <w:num w:numId="46">
    <w:abstractNumId w:val="59"/>
  </w:num>
  <w:num w:numId="47">
    <w:abstractNumId w:val="75"/>
  </w:num>
  <w:num w:numId="48">
    <w:abstractNumId w:val="56"/>
  </w:num>
  <w:num w:numId="49">
    <w:abstractNumId w:val="155"/>
  </w:num>
  <w:num w:numId="50">
    <w:abstractNumId w:val="113"/>
  </w:num>
  <w:num w:numId="51">
    <w:abstractNumId w:val="110"/>
  </w:num>
  <w:num w:numId="52">
    <w:abstractNumId w:val="11"/>
  </w:num>
  <w:num w:numId="53">
    <w:abstractNumId w:val="44"/>
  </w:num>
  <w:num w:numId="54">
    <w:abstractNumId w:val="135"/>
  </w:num>
  <w:num w:numId="55">
    <w:abstractNumId w:val="158"/>
  </w:num>
  <w:num w:numId="56">
    <w:abstractNumId w:val="102"/>
  </w:num>
  <w:num w:numId="57">
    <w:abstractNumId w:val="23"/>
  </w:num>
  <w:num w:numId="58">
    <w:abstractNumId w:val="13"/>
  </w:num>
  <w:num w:numId="59">
    <w:abstractNumId w:val="12"/>
  </w:num>
  <w:num w:numId="60">
    <w:abstractNumId w:val="126"/>
  </w:num>
  <w:num w:numId="61">
    <w:abstractNumId w:val="26"/>
  </w:num>
  <w:num w:numId="62">
    <w:abstractNumId w:val="81"/>
  </w:num>
  <w:num w:numId="63">
    <w:abstractNumId w:val="21"/>
  </w:num>
  <w:num w:numId="64">
    <w:abstractNumId w:val="46"/>
  </w:num>
  <w:num w:numId="65">
    <w:abstractNumId w:val="15"/>
  </w:num>
  <w:num w:numId="66">
    <w:abstractNumId w:val="29"/>
  </w:num>
  <w:num w:numId="67">
    <w:abstractNumId w:val="108"/>
  </w:num>
  <w:num w:numId="68">
    <w:abstractNumId w:val="5"/>
  </w:num>
  <w:num w:numId="69">
    <w:abstractNumId w:val="77"/>
  </w:num>
  <w:num w:numId="70">
    <w:abstractNumId w:val="151"/>
  </w:num>
  <w:num w:numId="71">
    <w:abstractNumId w:val="37"/>
  </w:num>
  <w:num w:numId="72">
    <w:abstractNumId w:val="35"/>
  </w:num>
  <w:num w:numId="73">
    <w:abstractNumId w:val="97"/>
  </w:num>
  <w:num w:numId="74">
    <w:abstractNumId w:val="142"/>
  </w:num>
  <w:num w:numId="75">
    <w:abstractNumId w:val="58"/>
  </w:num>
  <w:num w:numId="76">
    <w:abstractNumId w:val="152"/>
  </w:num>
  <w:num w:numId="77">
    <w:abstractNumId w:val="60"/>
  </w:num>
  <w:num w:numId="78">
    <w:abstractNumId w:val="106"/>
  </w:num>
  <w:num w:numId="79">
    <w:abstractNumId w:val="19"/>
  </w:num>
  <w:num w:numId="80">
    <w:abstractNumId w:val="157"/>
  </w:num>
  <w:num w:numId="81">
    <w:abstractNumId w:val="101"/>
  </w:num>
  <w:num w:numId="82">
    <w:abstractNumId w:val="79"/>
  </w:num>
  <w:num w:numId="83">
    <w:abstractNumId w:val="141"/>
  </w:num>
  <w:num w:numId="84">
    <w:abstractNumId w:val="53"/>
  </w:num>
  <w:num w:numId="85">
    <w:abstractNumId w:val="4"/>
  </w:num>
  <w:num w:numId="86">
    <w:abstractNumId w:val="100"/>
  </w:num>
  <w:num w:numId="87">
    <w:abstractNumId w:val="118"/>
  </w:num>
  <w:num w:numId="88">
    <w:abstractNumId w:val="57"/>
  </w:num>
  <w:num w:numId="89">
    <w:abstractNumId w:val="83"/>
  </w:num>
  <w:num w:numId="90">
    <w:abstractNumId w:val="159"/>
  </w:num>
  <w:num w:numId="91">
    <w:abstractNumId w:val="134"/>
  </w:num>
  <w:num w:numId="92">
    <w:abstractNumId w:val="154"/>
  </w:num>
  <w:num w:numId="93">
    <w:abstractNumId w:val="16"/>
  </w:num>
  <w:num w:numId="94">
    <w:abstractNumId w:val="76"/>
  </w:num>
  <w:num w:numId="95">
    <w:abstractNumId w:val="39"/>
  </w:num>
  <w:num w:numId="96">
    <w:abstractNumId w:val="48"/>
  </w:num>
  <w:num w:numId="97">
    <w:abstractNumId w:val="121"/>
  </w:num>
  <w:num w:numId="98">
    <w:abstractNumId w:val="149"/>
  </w:num>
  <w:num w:numId="99">
    <w:abstractNumId w:val="156"/>
  </w:num>
  <w:num w:numId="100">
    <w:abstractNumId w:val="63"/>
  </w:num>
  <w:num w:numId="101">
    <w:abstractNumId w:val="89"/>
  </w:num>
  <w:num w:numId="102">
    <w:abstractNumId w:val="92"/>
  </w:num>
  <w:num w:numId="103">
    <w:abstractNumId w:val="107"/>
  </w:num>
  <w:num w:numId="104">
    <w:abstractNumId w:val="43"/>
  </w:num>
  <w:num w:numId="105">
    <w:abstractNumId w:val="120"/>
  </w:num>
  <w:num w:numId="106">
    <w:abstractNumId w:val="143"/>
  </w:num>
  <w:num w:numId="107">
    <w:abstractNumId w:val="116"/>
  </w:num>
  <w:num w:numId="108">
    <w:abstractNumId w:val="25"/>
  </w:num>
  <w:num w:numId="109">
    <w:abstractNumId w:val="130"/>
  </w:num>
  <w:num w:numId="110">
    <w:abstractNumId w:val="98"/>
  </w:num>
  <w:num w:numId="111">
    <w:abstractNumId w:val="2"/>
  </w:num>
  <w:num w:numId="112">
    <w:abstractNumId w:val="84"/>
  </w:num>
  <w:num w:numId="113">
    <w:abstractNumId w:val="124"/>
  </w:num>
  <w:num w:numId="114">
    <w:abstractNumId w:val="42"/>
  </w:num>
  <w:num w:numId="115">
    <w:abstractNumId w:val="85"/>
  </w:num>
  <w:num w:numId="116">
    <w:abstractNumId w:val="36"/>
  </w:num>
  <w:num w:numId="117">
    <w:abstractNumId w:val="111"/>
  </w:num>
  <w:num w:numId="118">
    <w:abstractNumId w:val="99"/>
  </w:num>
  <w:num w:numId="119">
    <w:abstractNumId w:val="132"/>
  </w:num>
  <w:num w:numId="120">
    <w:abstractNumId w:val="38"/>
  </w:num>
  <w:num w:numId="121">
    <w:abstractNumId w:val="114"/>
  </w:num>
  <w:num w:numId="122">
    <w:abstractNumId w:val="47"/>
  </w:num>
  <w:num w:numId="123">
    <w:abstractNumId w:val="17"/>
  </w:num>
  <w:num w:numId="124">
    <w:abstractNumId w:val="52"/>
  </w:num>
  <w:num w:numId="125">
    <w:abstractNumId w:val="41"/>
  </w:num>
  <w:num w:numId="126">
    <w:abstractNumId w:val="147"/>
  </w:num>
  <w:num w:numId="127">
    <w:abstractNumId w:val="96"/>
  </w:num>
  <w:num w:numId="128">
    <w:abstractNumId w:val="150"/>
  </w:num>
  <w:num w:numId="129">
    <w:abstractNumId w:val="133"/>
  </w:num>
  <w:num w:numId="130">
    <w:abstractNumId w:val="67"/>
  </w:num>
  <w:num w:numId="131">
    <w:abstractNumId w:val="40"/>
  </w:num>
  <w:num w:numId="132">
    <w:abstractNumId w:val="137"/>
  </w:num>
  <w:num w:numId="133">
    <w:abstractNumId w:val="30"/>
  </w:num>
  <w:num w:numId="134">
    <w:abstractNumId w:val="70"/>
  </w:num>
  <w:num w:numId="135">
    <w:abstractNumId w:val="66"/>
  </w:num>
  <w:num w:numId="136">
    <w:abstractNumId w:val="82"/>
  </w:num>
  <w:num w:numId="137">
    <w:abstractNumId w:val="31"/>
  </w:num>
  <w:num w:numId="138">
    <w:abstractNumId w:val="73"/>
  </w:num>
  <w:num w:numId="139">
    <w:abstractNumId w:val="140"/>
  </w:num>
  <w:num w:numId="140">
    <w:abstractNumId w:val="22"/>
  </w:num>
  <w:num w:numId="141">
    <w:abstractNumId w:val="115"/>
  </w:num>
  <w:num w:numId="142">
    <w:abstractNumId w:val="28"/>
  </w:num>
  <w:num w:numId="143">
    <w:abstractNumId w:val="45"/>
  </w:num>
  <w:num w:numId="144">
    <w:abstractNumId w:val="10"/>
  </w:num>
  <w:num w:numId="145">
    <w:abstractNumId w:val="123"/>
  </w:num>
  <w:num w:numId="146">
    <w:abstractNumId w:val="112"/>
  </w:num>
  <w:num w:numId="147">
    <w:abstractNumId w:val="78"/>
  </w:num>
  <w:num w:numId="148">
    <w:abstractNumId w:val="64"/>
  </w:num>
  <w:num w:numId="149">
    <w:abstractNumId w:val="8"/>
  </w:num>
  <w:num w:numId="150">
    <w:abstractNumId w:val="153"/>
  </w:num>
  <w:num w:numId="151">
    <w:abstractNumId w:val="127"/>
  </w:num>
  <w:num w:numId="152">
    <w:abstractNumId w:val="7"/>
  </w:num>
  <w:num w:numId="153">
    <w:abstractNumId w:val="6"/>
  </w:num>
  <w:num w:numId="154">
    <w:abstractNumId w:val="103"/>
  </w:num>
  <w:num w:numId="155">
    <w:abstractNumId w:val="34"/>
  </w:num>
  <w:num w:numId="156">
    <w:abstractNumId w:val="49"/>
  </w:num>
  <w:num w:numId="157">
    <w:abstractNumId w:val="74"/>
  </w:num>
  <w:num w:numId="158">
    <w:abstractNumId w:val="95"/>
  </w:num>
  <w:num w:numId="159">
    <w:abstractNumId w:val="14"/>
  </w:num>
  <w:num w:numId="160">
    <w:abstractNumId w:val="14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73"/>
    <w:rsid w:val="000001FD"/>
    <w:rsid w:val="00001E92"/>
    <w:rsid w:val="000079B6"/>
    <w:rsid w:val="000157C7"/>
    <w:rsid w:val="000179C4"/>
    <w:rsid w:val="00017F63"/>
    <w:rsid w:val="00020293"/>
    <w:rsid w:val="00024895"/>
    <w:rsid w:val="00027735"/>
    <w:rsid w:val="000435EC"/>
    <w:rsid w:val="0005359C"/>
    <w:rsid w:val="000631FB"/>
    <w:rsid w:val="000672DF"/>
    <w:rsid w:val="00076A26"/>
    <w:rsid w:val="000829BD"/>
    <w:rsid w:val="00095336"/>
    <w:rsid w:val="000976DE"/>
    <w:rsid w:val="000B64F0"/>
    <w:rsid w:val="000E101E"/>
    <w:rsid w:val="000F5713"/>
    <w:rsid w:val="00100D98"/>
    <w:rsid w:val="00104733"/>
    <w:rsid w:val="0010779D"/>
    <w:rsid w:val="001101B3"/>
    <w:rsid w:val="00115B03"/>
    <w:rsid w:val="00122104"/>
    <w:rsid w:val="00131F37"/>
    <w:rsid w:val="00140079"/>
    <w:rsid w:val="001412FC"/>
    <w:rsid w:val="00166751"/>
    <w:rsid w:val="00171553"/>
    <w:rsid w:val="00176158"/>
    <w:rsid w:val="001856A8"/>
    <w:rsid w:val="00187092"/>
    <w:rsid w:val="00195DFF"/>
    <w:rsid w:val="0019772C"/>
    <w:rsid w:val="001A17FB"/>
    <w:rsid w:val="001B3306"/>
    <w:rsid w:val="001B6908"/>
    <w:rsid w:val="001C180A"/>
    <w:rsid w:val="001D0B8E"/>
    <w:rsid w:val="001D2F77"/>
    <w:rsid w:val="001D5E29"/>
    <w:rsid w:val="00206394"/>
    <w:rsid w:val="00223DD8"/>
    <w:rsid w:val="002254C2"/>
    <w:rsid w:val="002263B4"/>
    <w:rsid w:val="00246237"/>
    <w:rsid w:val="00251DCF"/>
    <w:rsid w:val="0025631B"/>
    <w:rsid w:val="00262F12"/>
    <w:rsid w:val="00266B73"/>
    <w:rsid w:val="002670A1"/>
    <w:rsid w:val="00277791"/>
    <w:rsid w:val="00283760"/>
    <w:rsid w:val="00294EC3"/>
    <w:rsid w:val="00297B75"/>
    <w:rsid w:val="002A24CB"/>
    <w:rsid w:val="002D7D34"/>
    <w:rsid w:val="002E18F8"/>
    <w:rsid w:val="002E4FB9"/>
    <w:rsid w:val="002F232B"/>
    <w:rsid w:val="002F5697"/>
    <w:rsid w:val="002F6437"/>
    <w:rsid w:val="002F7E4A"/>
    <w:rsid w:val="00312C07"/>
    <w:rsid w:val="00314BBF"/>
    <w:rsid w:val="00326BDB"/>
    <w:rsid w:val="00333DF8"/>
    <w:rsid w:val="00341FA1"/>
    <w:rsid w:val="00346AE3"/>
    <w:rsid w:val="00352366"/>
    <w:rsid w:val="00356F5C"/>
    <w:rsid w:val="003607AB"/>
    <w:rsid w:val="00366764"/>
    <w:rsid w:val="0037472C"/>
    <w:rsid w:val="0038002B"/>
    <w:rsid w:val="003825DC"/>
    <w:rsid w:val="00396850"/>
    <w:rsid w:val="00397FB7"/>
    <w:rsid w:val="003A151E"/>
    <w:rsid w:val="003A5FD9"/>
    <w:rsid w:val="003B5EE1"/>
    <w:rsid w:val="003C3B2A"/>
    <w:rsid w:val="003D22CA"/>
    <w:rsid w:val="003E7593"/>
    <w:rsid w:val="003F1BCC"/>
    <w:rsid w:val="004012F6"/>
    <w:rsid w:val="00401A0C"/>
    <w:rsid w:val="00403D37"/>
    <w:rsid w:val="00426073"/>
    <w:rsid w:val="00426DF4"/>
    <w:rsid w:val="004449FB"/>
    <w:rsid w:val="0045091F"/>
    <w:rsid w:val="00450C25"/>
    <w:rsid w:val="00455478"/>
    <w:rsid w:val="00463EE1"/>
    <w:rsid w:val="004650C9"/>
    <w:rsid w:val="00465D84"/>
    <w:rsid w:val="0047047A"/>
    <w:rsid w:val="00475608"/>
    <w:rsid w:val="0048003D"/>
    <w:rsid w:val="004855B3"/>
    <w:rsid w:val="0048762D"/>
    <w:rsid w:val="0049192D"/>
    <w:rsid w:val="004A3CCA"/>
    <w:rsid w:val="004A49A4"/>
    <w:rsid w:val="004A6E41"/>
    <w:rsid w:val="004B0D7D"/>
    <w:rsid w:val="004C08E2"/>
    <w:rsid w:val="004D1526"/>
    <w:rsid w:val="004D3862"/>
    <w:rsid w:val="004E0BA2"/>
    <w:rsid w:val="004E53FB"/>
    <w:rsid w:val="004F18AC"/>
    <w:rsid w:val="004F349C"/>
    <w:rsid w:val="004F4C58"/>
    <w:rsid w:val="004F6D76"/>
    <w:rsid w:val="00503BA5"/>
    <w:rsid w:val="005147A0"/>
    <w:rsid w:val="005178B1"/>
    <w:rsid w:val="00525BF0"/>
    <w:rsid w:val="00526355"/>
    <w:rsid w:val="005330CE"/>
    <w:rsid w:val="005361D0"/>
    <w:rsid w:val="00537B66"/>
    <w:rsid w:val="0055302A"/>
    <w:rsid w:val="0056200A"/>
    <w:rsid w:val="00564E71"/>
    <w:rsid w:val="00566187"/>
    <w:rsid w:val="00567EBE"/>
    <w:rsid w:val="005775BD"/>
    <w:rsid w:val="005813C8"/>
    <w:rsid w:val="005873C6"/>
    <w:rsid w:val="0059685F"/>
    <w:rsid w:val="005B2128"/>
    <w:rsid w:val="005B32A6"/>
    <w:rsid w:val="005B3E59"/>
    <w:rsid w:val="005B79D4"/>
    <w:rsid w:val="005C5EFD"/>
    <w:rsid w:val="005C6102"/>
    <w:rsid w:val="005D09D4"/>
    <w:rsid w:val="005F7C53"/>
    <w:rsid w:val="00602DD4"/>
    <w:rsid w:val="00612786"/>
    <w:rsid w:val="00613BBA"/>
    <w:rsid w:val="006234CB"/>
    <w:rsid w:val="00635A0D"/>
    <w:rsid w:val="006558EC"/>
    <w:rsid w:val="00663C8C"/>
    <w:rsid w:val="006753F4"/>
    <w:rsid w:val="006934EE"/>
    <w:rsid w:val="0069398D"/>
    <w:rsid w:val="006964EC"/>
    <w:rsid w:val="006C04FC"/>
    <w:rsid w:val="006C2220"/>
    <w:rsid w:val="006C7C3C"/>
    <w:rsid w:val="006D20BE"/>
    <w:rsid w:val="006D3590"/>
    <w:rsid w:val="006D7B08"/>
    <w:rsid w:val="006F2F6D"/>
    <w:rsid w:val="007016DE"/>
    <w:rsid w:val="00703C1B"/>
    <w:rsid w:val="00710CCC"/>
    <w:rsid w:val="0071508A"/>
    <w:rsid w:val="00721084"/>
    <w:rsid w:val="00723DB1"/>
    <w:rsid w:val="00725038"/>
    <w:rsid w:val="007368C2"/>
    <w:rsid w:val="00747CCB"/>
    <w:rsid w:val="00751731"/>
    <w:rsid w:val="007602B2"/>
    <w:rsid w:val="00772EE5"/>
    <w:rsid w:val="00777EBF"/>
    <w:rsid w:val="0079156E"/>
    <w:rsid w:val="007924BE"/>
    <w:rsid w:val="00796E75"/>
    <w:rsid w:val="007A1834"/>
    <w:rsid w:val="007C5420"/>
    <w:rsid w:val="007D4E26"/>
    <w:rsid w:val="007D687E"/>
    <w:rsid w:val="007D7105"/>
    <w:rsid w:val="00821956"/>
    <w:rsid w:val="00832075"/>
    <w:rsid w:val="00837BF1"/>
    <w:rsid w:val="0085192B"/>
    <w:rsid w:val="008603EE"/>
    <w:rsid w:val="0087077F"/>
    <w:rsid w:val="008909D5"/>
    <w:rsid w:val="008A412F"/>
    <w:rsid w:val="008B32B8"/>
    <w:rsid w:val="008C250E"/>
    <w:rsid w:val="008C4D29"/>
    <w:rsid w:val="008D265E"/>
    <w:rsid w:val="008D31A8"/>
    <w:rsid w:val="008D6135"/>
    <w:rsid w:val="008F657E"/>
    <w:rsid w:val="0090392C"/>
    <w:rsid w:val="00913FAE"/>
    <w:rsid w:val="00930A5E"/>
    <w:rsid w:val="00931E2B"/>
    <w:rsid w:val="00935601"/>
    <w:rsid w:val="0093579A"/>
    <w:rsid w:val="00955411"/>
    <w:rsid w:val="00965468"/>
    <w:rsid w:val="00974B56"/>
    <w:rsid w:val="0098120A"/>
    <w:rsid w:val="00986C02"/>
    <w:rsid w:val="00991045"/>
    <w:rsid w:val="009941EE"/>
    <w:rsid w:val="009B6189"/>
    <w:rsid w:val="009C4A32"/>
    <w:rsid w:val="009C4B98"/>
    <w:rsid w:val="009C714C"/>
    <w:rsid w:val="009D255A"/>
    <w:rsid w:val="009F3FCD"/>
    <w:rsid w:val="00A03486"/>
    <w:rsid w:val="00A258F4"/>
    <w:rsid w:val="00A50A24"/>
    <w:rsid w:val="00A52858"/>
    <w:rsid w:val="00A5748D"/>
    <w:rsid w:val="00A64112"/>
    <w:rsid w:val="00A654DD"/>
    <w:rsid w:val="00A77CDC"/>
    <w:rsid w:val="00A80808"/>
    <w:rsid w:val="00A91906"/>
    <w:rsid w:val="00A9236C"/>
    <w:rsid w:val="00AA4E64"/>
    <w:rsid w:val="00AA53CE"/>
    <w:rsid w:val="00AB2056"/>
    <w:rsid w:val="00AC4B95"/>
    <w:rsid w:val="00AD73A0"/>
    <w:rsid w:val="00AE4C7C"/>
    <w:rsid w:val="00AE7DFF"/>
    <w:rsid w:val="00AF5DFB"/>
    <w:rsid w:val="00AF5EBE"/>
    <w:rsid w:val="00B01A38"/>
    <w:rsid w:val="00B273A7"/>
    <w:rsid w:val="00B331A5"/>
    <w:rsid w:val="00B3479E"/>
    <w:rsid w:val="00B51A89"/>
    <w:rsid w:val="00B64A5F"/>
    <w:rsid w:val="00B86D2D"/>
    <w:rsid w:val="00B90840"/>
    <w:rsid w:val="00B9447F"/>
    <w:rsid w:val="00BA7AD2"/>
    <w:rsid w:val="00BD17C9"/>
    <w:rsid w:val="00BD3B1F"/>
    <w:rsid w:val="00BE347A"/>
    <w:rsid w:val="00BE42D2"/>
    <w:rsid w:val="00BE5576"/>
    <w:rsid w:val="00BE63C1"/>
    <w:rsid w:val="00BF438A"/>
    <w:rsid w:val="00C02147"/>
    <w:rsid w:val="00C15CA4"/>
    <w:rsid w:val="00C1690B"/>
    <w:rsid w:val="00C25888"/>
    <w:rsid w:val="00C31982"/>
    <w:rsid w:val="00C3214F"/>
    <w:rsid w:val="00C41AE9"/>
    <w:rsid w:val="00C43990"/>
    <w:rsid w:val="00C50D70"/>
    <w:rsid w:val="00C52C46"/>
    <w:rsid w:val="00C55565"/>
    <w:rsid w:val="00C61B7D"/>
    <w:rsid w:val="00C62503"/>
    <w:rsid w:val="00C64E07"/>
    <w:rsid w:val="00C64FFD"/>
    <w:rsid w:val="00C80BEE"/>
    <w:rsid w:val="00C87F3F"/>
    <w:rsid w:val="00C91D52"/>
    <w:rsid w:val="00CA154F"/>
    <w:rsid w:val="00CA21BE"/>
    <w:rsid w:val="00CA7CB0"/>
    <w:rsid w:val="00CB0B80"/>
    <w:rsid w:val="00CD077B"/>
    <w:rsid w:val="00CD194C"/>
    <w:rsid w:val="00CD2C22"/>
    <w:rsid w:val="00CE0D7C"/>
    <w:rsid w:val="00CE2C2B"/>
    <w:rsid w:val="00CE419F"/>
    <w:rsid w:val="00CE47AD"/>
    <w:rsid w:val="00CE61D5"/>
    <w:rsid w:val="00D114DD"/>
    <w:rsid w:val="00D16226"/>
    <w:rsid w:val="00D4205F"/>
    <w:rsid w:val="00D51251"/>
    <w:rsid w:val="00D56BDF"/>
    <w:rsid w:val="00D62AD1"/>
    <w:rsid w:val="00D632EB"/>
    <w:rsid w:val="00D64E88"/>
    <w:rsid w:val="00D7494D"/>
    <w:rsid w:val="00D80A76"/>
    <w:rsid w:val="00D95BB6"/>
    <w:rsid w:val="00DA4477"/>
    <w:rsid w:val="00DA4760"/>
    <w:rsid w:val="00DA7B0A"/>
    <w:rsid w:val="00DB7A32"/>
    <w:rsid w:val="00DD3151"/>
    <w:rsid w:val="00DE4F04"/>
    <w:rsid w:val="00E16F3B"/>
    <w:rsid w:val="00E215FE"/>
    <w:rsid w:val="00E42266"/>
    <w:rsid w:val="00E56683"/>
    <w:rsid w:val="00E611E9"/>
    <w:rsid w:val="00E62BC0"/>
    <w:rsid w:val="00E641AF"/>
    <w:rsid w:val="00E83495"/>
    <w:rsid w:val="00E86A81"/>
    <w:rsid w:val="00E954DC"/>
    <w:rsid w:val="00E97C4D"/>
    <w:rsid w:val="00EA6FDB"/>
    <w:rsid w:val="00EB0AB0"/>
    <w:rsid w:val="00ED3575"/>
    <w:rsid w:val="00ED5EC2"/>
    <w:rsid w:val="00ED7439"/>
    <w:rsid w:val="00EE1323"/>
    <w:rsid w:val="00EE1A90"/>
    <w:rsid w:val="00EE1CFD"/>
    <w:rsid w:val="00EE401D"/>
    <w:rsid w:val="00EF71C8"/>
    <w:rsid w:val="00EF7742"/>
    <w:rsid w:val="00F05BD8"/>
    <w:rsid w:val="00F13BDE"/>
    <w:rsid w:val="00F1468C"/>
    <w:rsid w:val="00F22A41"/>
    <w:rsid w:val="00F25ABF"/>
    <w:rsid w:val="00F30746"/>
    <w:rsid w:val="00F40189"/>
    <w:rsid w:val="00F4164A"/>
    <w:rsid w:val="00F47B17"/>
    <w:rsid w:val="00F52E9C"/>
    <w:rsid w:val="00F60B47"/>
    <w:rsid w:val="00F715C1"/>
    <w:rsid w:val="00F8049D"/>
    <w:rsid w:val="00F81EE6"/>
    <w:rsid w:val="00F82F4E"/>
    <w:rsid w:val="00F94FF6"/>
    <w:rsid w:val="00FA6F60"/>
    <w:rsid w:val="00FC2249"/>
    <w:rsid w:val="00FC572E"/>
    <w:rsid w:val="00FE0286"/>
    <w:rsid w:val="00FF44E1"/>
    <w:rsid w:val="00FF75C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B8A5F2B-D074-4C08-8077-95FF04C9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0BE"/>
  </w:style>
  <w:style w:type="paragraph" w:styleId="Ttulo1">
    <w:name w:val="heading 1"/>
    <w:basedOn w:val="Normal"/>
    <w:next w:val="Normal"/>
    <w:link w:val="Ttulo1Car"/>
    <w:uiPriority w:val="9"/>
    <w:qFormat/>
    <w:rsid w:val="002462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62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4623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4623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462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462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462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462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462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3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3BA5"/>
    <w:rPr>
      <w:rFonts w:ascii="Tahoma" w:hAnsi="Tahoma" w:cs="Tahoma"/>
      <w:sz w:val="16"/>
      <w:szCs w:val="16"/>
    </w:rPr>
  </w:style>
  <w:style w:type="paragraph" w:styleId="Prrafodelista">
    <w:name w:val="List Paragraph"/>
    <w:basedOn w:val="Normal"/>
    <w:uiPriority w:val="34"/>
    <w:qFormat/>
    <w:rsid w:val="00246237"/>
    <w:pPr>
      <w:ind w:left="720"/>
      <w:contextualSpacing/>
    </w:pPr>
  </w:style>
  <w:style w:type="character" w:customStyle="1" w:styleId="Ttulo1Car">
    <w:name w:val="Título 1 Car"/>
    <w:basedOn w:val="Fuentedeprrafopredeter"/>
    <w:link w:val="Ttulo1"/>
    <w:uiPriority w:val="9"/>
    <w:rsid w:val="0024623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4623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623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4623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4623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4623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4623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4623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46237"/>
    <w:rPr>
      <w:rFonts w:asciiTheme="majorHAnsi" w:eastAsiaTheme="majorEastAsia" w:hAnsiTheme="majorHAnsi" w:cstheme="majorBidi"/>
      <w:i/>
      <w:iCs/>
      <w:color w:val="404040" w:themeColor="text1" w:themeTint="BF"/>
      <w:sz w:val="20"/>
      <w:szCs w:val="20"/>
    </w:rPr>
  </w:style>
  <w:style w:type="numbering" w:customStyle="1" w:styleId="presentacion">
    <w:name w:val="presentacion"/>
    <w:uiPriority w:val="99"/>
    <w:rsid w:val="00246237"/>
    <w:pPr>
      <w:numPr>
        <w:numId w:val="1"/>
      </w:numPr>
    </w:pPr>
  </w:style>
  <w:style w:type="paragraph" w:styleId="TDC1">
    <w:name w:val="toc 1"/>
    <w:basedOn w:val="Normal"/>
    <w:next w:val="Normal"/>
    <w:autoRedefine/>
    <w:uiPriority w:val="39"/>
    <w:unhideWhenUsed/>
    <w:rsid w:val="003D22CA"/>
    <w:pPr>
      <w:spacing w:before="360" w:after="360"/>
    </w:pPr>
    <w:rPr>
      <w:b/>
      <w:bCs/>
      <w:caps/>
      <w:u w:val="single"/>
    </w:rPr>
  </w:style>
  <w:style w:type="paragraph" w:styleId="TDC2">
    <w:name w:val="toc 2"/>
    <w:basedOn w:val="Normal"/>
    <w:next w:val="Normal"/>
    <w:autoRedefine/>
    <w:uiPriority w:val="39"/>
    <w:unhideWhenUsed/>
    <w:rsid w:val="003D22CA"/>
    <w:pPr>
      <w:spacing w:after="0"/>
    </w:pPr>
    <w:rPr>
      <w:b/>
      <w:bCs/>
      <w:smallCaps/>
    </w:rPr>
  </w:style>
  <w:style w:type="paragraph" w:styleId="TDC3">
    <w:name w:val="toc 3"/>
    <w:basedOn w:val="Normal"/>
    <w:next w:val="Normal"/>
    <w:autoRedefine/>
    <w:uiPriority w:val="39"/>
    <w:unhideWhenUsed/>
    <w:rsid w:val="003D22CA"/>
    <w:pPr>
      <w:spacing w:after="0"/>
    </w:pPr>
    <w:rPr>
      <w:smallCaps/>
    </w:rPr>
  </w:style>
  <w:style w:type="paragraph" w:styleId="TDC4">
    <w:name w:val="toc 4"/>
    <w:basedOn w:val="Normal"/>
    <w:next w:val="Normal"/>
    <w:autoRedefine/>
    <w:uiPriority w:val="39"/>
    <w:unhideWhenUsed/>
    <w:rsid w:val="003D22CA"/>
    <w:pPr>
      <w:spacing w:after="0"/>
    </w:pPr>
  </w:style>
  <w:style w:type="paragraph" w:styleId="TDC5">
    <w:name w:val="toc 5"/>
    <w:basedOn w:val="Normal"/>
    <w:next w:val="Normal"/>
    <w:autoRedefine/>
    <w:uiPriority w:val="39"/>
    <w:unhideWhenUsed/>
    <w:rsid w:val="003D22CA"/>
    <w:pPr>
      <w:spacing w:after="0"/>
    </w:pPr>
  </w:style>
  <w:style w:type="paragraph" w:styleId="TDC6">
    <w:name w:val="toc 6"/>
    <w:basedOn w:val="Normal"/>
    <w:next w:val="Normal"/>
    <w:autoRedefine/>
    <w:uiPriority w:val="39"/>
    <w:unhideWhenUsed/>
    <w:rsid w:val="003D22CA"/>
    <w:pPr>
      <w:spacing w:after="0"/>
    </w:pPr>
  </w:style>
  <w:style w:type="paragraph" w:styleId="TDC7">
    <w:name w:val="toc 7"/>
    <w:basedOn w:val="Normal"/>
    <w:next w:val="Normal"/>
    <w:autoRedefine/>
    <w:uiPriority w:val="39"/>
    <w:unhideWhenUsed/>
    <w:rsid w:val="003D22CA"/>
    <w:pPr>
      <w:spacing w:after="0"/>
    </w:pPr>
  </w:style>
  <w:style w:type="paragraph" w:styleId="TDC8">
    <w:name w:val="toc 8"/>
    <w:basedOn w:val="Normal"/>
    <w:next w:val="Normal"/>
    <w:autoRedefine/>
    <w:uiPriority w:val="39"/>
    <w:unhideWhenUsed/>
    <w:rsid w:val="003D22CA"/>
    <w:pPr>
      <w:spacing w:after="0"/>
    </w:pPr>
  </w:style>
  <w:style w:type="paragraph" w:styleId="TDC9">
    <w:name w:val="toc 9"/>
    <w:basedOn w:val="Normal"/>
    <w:next w:val="Normal"/>
    <w:autoRedefine/>
    <w:uiPriority w:val="39"/>
    <w:unhideWhenUsed/>
    <w:rsid w:val="003D22CA"/>
    <w:pPr>
      <w:spacing w:after="0"/>
    </w:pPr>
  </w:style>
  <w:style w:type="table" w:styleId="Tablaconcuadrcula">
    <w:name w:val="Table Grid"/>
    <w:basedOn w:val="Tablanormal"/>
    <w:uiPriority w:val="59"/>
    <w:rsid w:val="00E2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612786"/>
    <w:pPr>
      <w:spacing w:after="0" w:line="240" w:lineRule="auto"/>
    </w:pPr>
    <w:rPr>
      <w:rFonts w:ascii="Times New Roman" w:eastAsia="Times New Roman" w:hAnsi="Times New Roman" w:cs="Times New Roman"/>
      <w:sz w:val="28"/>
      <w:szCs w:val="24"/>
      <w:lang w:eastAsia="es-ES"/>
    </w:rPr>
  </w:style>
  <w:style w:type="character" w:customStyle="1" w:styleId="TextoindependienteCar">
    <w:name w:val="Texto independiente Car"/>
    <w:basedOn w:val="Fuentedeprrafopredeter"/>
    <w:link w:val="Textoindependiente"/>
    <w:rsid w:val="00612786"/>
    <w:rPr>
      <w:rFonts w:ascii="Times New Roman" w:eastAsia="Times New Roman" w:hAnsi="Times New Roman" w:cs="Times New Roman"/>
      <w:sz w:val="28"/>
      <w:szCs w:val="24"/>
      <w:lang w:eastAsia="es-ES"/>
    </w:rPr>
  </w:style>
  <w:style w:type="paragraph" w:styleId="Encabezado">
    <w:name w:val="header"/>
    <w:basedOn w:val="Normal"/>
    <w:link w:val="EncabezadoCar"/>
    <w:rsid w:val="00663C8C"/>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663C8C"/>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semiHidden/>
    <w:unhideWhenUsed/>
    <w:rsid w:val="00CE419F"/>
    <w:pPr>
      <w:spacing w:after="120" w:line="480" w:lineRule="auto"/>
    </w:pPr>
  </w:style>
  <w:style w:type="character" w:customStyle="1" w:styleId="Textoindependiente2Car">
    <w:name w:val="Texto independiente 2 Car"/>
    <w:basedOn w:val="Fuentedeprrafopredeter"/>
    <w:link w:val="Textoindependiente2"/>
    <w:uiPriority w:val="99"/>
    <w:semiHidden/>
    <w:rsid w:val="00CE419F"/>
  </w:style>
  <w:style w:type="paragraph" w:styleId="Sinespaciado">
    <w:name w:val="No Spacing"/>
    <w:uiPriority w:val="1"/>
    <w:qFormat/>
    <w:rsid w:val="00F47B17"/>
    <w:pPr>
      <w:spacing w:after="0" w:line="240" w:lineRule="auto"/>
    </w:pPr>
  </w:style>
  <w:style w:type="paragraph" w:styleId="Piedepgina">
    <w:name w:val="footer"/>
    <w:basedOn w:val="Normal"/>
    <w:link w:val="PiedepginaCar"/>
    <w:uiPriority w:val="99"/>
    <w:unhideWhenUsed/>
    <w:rsid w:val="009F3F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3FCD"/>
  </w:style>
  <w:style w:type="paragraph" w:styleId="NormalWeb">
    <w:name w:val="Normal (Web)"/>
    <w:basedOn w:val="Normal"/>
    <w:uiPriority w:val="99"/>
    <w:semiHidden/>
    <w:unhideWhenUsed/>
    <w:rsid w:val="002E4FB9"/>
    <w:pPr>
      <w:spacing w:before="100" w:beforeAutospacing="1" w:after="100" w:afterAutospacing="1" w:line="240" w:lineRule="auto"/>
    </w:pPr>
    <w:rPr>
      <w:rFonts w:ascii="Times New Roman" w:eastAsiaTheme="minorEastAsia" w:hAnsi="Times New Roman" w:cs="Times New Roman"/>
      <w:sz w:val="24"/>
      <w:szCs w:val="24"/>
      <w:lang w:val="es-CO" w:eastAsia="es-CO"/>
    </w:rPr>
  </w:style>
  <w:style w:type="paragraph" w:styleId="Descripcin">
    <w:name w:val="caption"/>
    <w:basedOn w:val="Normal"/>
    <w:next w:val="Normal"/>
    <w:uiPriority w:val="35"/>
    <w:unhideWhenUsed/>
    <w:qFormat/>
    <w:rsid w:val="0002773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co/url?sa=i&amp;rct=j&amp;q=&amp;esrc=s&amp;source=images&amp;cd=&amp;cad=rja&amp;uact=8&amp;ved=2ahUKEwiNuKrSi9bZAhWhtlkKHUBsDBAQjRx6BAgAEAY&amp;url=http://frasessobrelafelicidad.com/bellas-imagenes-de-ninos-en-la-escuela-para-colorear-en-clase/&amp;psig=AOvVaw1rhDesavABRWLcs0LQ3Arm&amp;ust=1520370489606216" TargetMode="External"/><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83A16-BA8D-4C88-BE23-4BB8B40F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F03DE085</Template>
  <TotalTime>0</TotalTime>
  <Pages>124</Pages>
  <Words>22937</Words>
  <Characters>126156</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148796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YsIk</dc:creator>
  <cp:lastModifiedBy>se-school7242</cp:lastModifiedBy>
  <cp:revision>2</cp:revision>
  <dcterms:created xsi:type="dcterms:W3CDTF">2018-10-10T15:11:00Z</dcterms:created>
  <dcterms:modified xsi:type="dcterms:W3CDTF">2018-10-10T15:11:00Z</dcterms:modified>
</cp:coreProperties>
</file>